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D2D" w:rsidRPr="007067DE" w:rsidRDefault="0091630B" w:rsidP="007067DE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07858DC9" wp14:editId="299D0E6B">
                <wp:simplePos x="0" y="0"/>
                <wp:positionH relativeFrom="column">
                  <wp:posOffset>-850900</wp:posOffset>
                </wp:positionH>
                <wp:positionV relativeFrom="paragraph">
                  <wp:posOffset>-914400</wp:posOffset>
                </wp:positionV>
                <wp:extent cx="7397750" cy="10045700"/>
                <wp:effectExtent l="0" t="0" r="0" b="0"/>
                <wp:wrapSquare wrapText="bothSides"/>
                <wp:docPr id="291" name="Group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7750" cy="10045700"/>
                          <a:chOff x="0" y="-1275716"/>
                          <a:chExt cx="7398327" cy="10046524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275716"/>
                            <a:ext cx="7398327" cy="10046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2509" y="936559"/>
                            <a:ext cx="675513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C6C37" w:rsidRPr="00E35953" w:rsidRDefault="003C6C37" w:rsidP="00E35953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ot="0" vert="horz" wrap="square" lIns="36000" tIns="36000" rIns="36000" bIns="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2509" y="1418477"/>
                            <a:ext cx="675513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C6C37" w:rsidRPr="00E35953" w:rsidRDefault="003C6C37" w:rsidP="0029078E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36000" rIns="91440" bIns="45720" anchor="t" anchorCtr="0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2509" y="1915999"/>
                            <a:ext cx="675513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C6C37" w:rsidRPr="000E692E" w:rsidRDefault="003C6C37" w:rsidP="006C560F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3600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1874" y="2712888"/>
                            <a:ext cx="675576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C6C37" w:rsidRPr="000E692E" w:rsidRDefault="003C6C37" w:rsidP="0029078E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3600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3808" y="7273013"/>
                            <a:ext cx="16192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C6C37" w:rsidRPr="000E692E" w:rsidRDefault="003C6C37" w:rsidP="000E692E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3049" y="7813529"/>
                            <a:ext cx="495046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C6C37" w:rsidRPr="000E692E" w:rsidRDefault="003C6C37" w:rsidP="0029078E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2509" y="3594373"/>
                            <a:ext cx="6731000" cy="3288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C6C37" w:rsidRPr="000E692E" w:rsidRDefault="003C6C37" w:rsidP="000E692E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1" o:spid="_x0000_s1026" style="position:absolute;margin-left:-67pt;margin-top:-1in;width:582.5pt;height:791pt;z-index:251737088;mso-height-relative:margin" coordorigin=",-12757" coordsize="73983,100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top:-12757;width:73983;height:100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klkHDAAAA2wAAAA8AAABkcnMvZG93bnJldi54bWxEj0FrwkAUhO+F/oflFbw1GyOWNHWVUBE8&#10;6EHbS2+P7Gs2NPs2ZNck/ntXEHocZuYbZrWZbCsG6n3jWME8SUEQV043XCv4/tq95iB8QNbYOiYF&#10;V/KwWT8/rbDQbuQTDedQiwhhX6ACE0JXSOkrQxZ94jri6P263mKIsq+l7nGMcNvKLE3fpMWG44LB&#10;jj4NVX/ni1XwvjXHNnJPfvkzd4dlV+a8GJWavUzlB4hAU/gPP9p7rSDL4P4l/gC5v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iSWQcMAAADbAAAADwAAAAAAAAAAAAAAAACf&#10;AgAAZHJzL2Rvd25yZXYueG1sUEsFBgAAAAAEAAQA9wAAAI8DAAAAAA==&#10;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325;top:9365;width:67551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wRMcUA&#10;AADcAAAADwAAAGRycy9kb3ducmV2LnhtbESPQUsDMRSE74L/ITzBi7SJLtR227RooSDoxVV6fiSv&#10;u1s3L0uSdrf+eiMIHoeZ+YZZbUbXiTOF2HrWcD9VIIiNty3XGj4/dpM5iJiQLXaeScOFImzW11cr&#10;LK0f+J3OVapFhnAsUUOTUl9KGU1DDuPU98TZO/jgMGUZamkDDhnuOvmg1Ew6bDkvNNjTtiHzVZ2c&#10;Bvt63B9NGFThiwW+Vc/4fWdmWt/ejE9LEInG9B/+a79YDYV6hN8z+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nBExxQAAANwAAAAPAAAAAAAAAAAAAAAAAJgCAABkcnMv&#10;ZG93bnJldi54bWxQSwUGAAAAAAQABAD1AAAAigMAAAAA&#10;" filled="f" stroked="f">
                  <v:textbox inset="1mm,1mm,1mm,0">
                    <w:txbxContent>
                      <w:p w:rsidR="003C6C37" w:rsidRPr="00E35953" w:rsidRDefault="003C6C37" w:rsidP="00E35953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bookmarkStart w:id="1" w:name="_GoBack"/>
                        <w:bookmarkEnd w:id="1"/>
                      </w:p>
                    </w:txbxContent>
                  </v:textbox>
                </v:shape>
                <v:shape id="_x0000_s1029" type="#_x0000_t202" style="position:absolute;left:3325;top:14184;width:67551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k4i8QA&#10;AADaAAAADwAAAGRycy9kb3ducmV2LnhtbESPQWuDQBSE74X+h+UVcinNmkBKsFklGIQQemnSS28P&#10;90VF9626GzX/vhso9DjMzDfMLp1NK0YaXG1ZwWoZgSAurK65VPB9yd+2IJxH1thaJgV3cpAmz087&#10;jLWd+IvGsy9FgLCLUUHlfRdL6YqKDLql7YiDd7WDQR/kUEo94BTgppXrKHqXBmsOCxV2lFVUNOeb&#10;UXCRzX2bNafyINvPW/Oa9Xn90yu1eJn3HyA8zf4//Nc+agUbeFwJN0A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5OIvEAAAA2gAAAA8AAAAAAAAAAAAAAAAAmAIAAGRycy9k&#10;b3ducmV2LnhtbFBLBQYAAAAABAAEAPUAAACJAwAAAAA=&#10;" filled="f" stroked="f">
                  <v:textbox inset=",1mm">
                    <w:txbxContent>
                      <w:p w:rsidR="003C6C37" w:rsidRPr="00E35953" w:rsidRDefault="003C6C37" w:rsidP="0029078E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left:3325;top:19159;width:67551;height:6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um/MAA&#10;AADaAAAADwAAAGRycy9kb3ducmV2LnhtbESPzQrCMBCE74LvEFbwIprqQaQaRSqCiBd/Lt6WZm1L&#10;m01tota3N4LgcZiZb5jFqjWVeFLjCssKxqMIBHFqdcGZgst5O5yBcB5ZY2WZFLzJwWrZ7Sww1vbF&#10;R3qefCYChF2MCnLv61hKl+Zk0I1sTRy8m20M+iCbTOoGXwFuKjmJoqk0WHBYyLGmJKe0PD2MgrMs&#10;37Ok3GcbWR0e5SC5b4vrXal+r13PQXhq/T/8a++0gil8r4QbIJ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eum/MAAAADaAAAADwAAAAAAAAAAAAAAAACYAgAAZHJzL2Rvd25y&#10;ZXYueG1sUEsFBgAAAAAEAAQA9QAAAIUDAAAAAA==&#10;" filled="f" stroked="f">
                  <v:textbox inset=",1mm">
                    <w:txbxContent>
                      <w:p w:rsidR="003C6C37" w:rsidRPr="000E692E" w:rsidRDefault="003C6C37" w:rsidP="006C560F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31" type="#_x0000_t202" style="position:absolute;left:3318;top:27128;width:67558;height:4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QyjsQA&#10;AADaAAAADwAAAGRycy9kb3ducmV2LnhtbESPQWvCQBSE7wX/w/IKvRSzaQ+i0Y2USKAUL1Uv3h7Z&#10;5yYk+zZm1xj/fbdQ6HGYmW+YzXaynRhp8I1jBW9JCoK4crpho+B0LOdLED4ga+wck4IHedjms6cN&#10;Ztrd+ZvGQzAiQthnqKAOoc+k9FVNFn3ieuLoXdxgMUQ5GKkHvEe47eR7mi6kxYbjQo09FTVV7eFm&#10;FRxl+1gW7ZfZyW5/a1+La9mcr0q9PE8faxCBpvAf/mt/agUr+L0Sb4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0Mo7EAAAA2gAAAA8AAAAAAAAAAAAAAAAAmAIAAGRycy9k&#10;b3ducmV2LnhtbFBLBQYAAAAABAAEAPUAAACJAwAAAAA=&#10;" filled="f" stroked="f">
                  <v:textbox inset=",1mm">
                    <w:txbxContent>
                      <w:p w:rsidR="003C6C37" w:rsidRPr="000E692E" w:rsidRDefault="003C6C37" w:rsidP="0029078E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32" type="#_x0000_t202" style="position:absolute;left:21138;top:72730;width:16192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3C6C37" w:rsidRPr="000E692E" w:rsidRDefault="003C6C37" w:rsidP="000E692E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33" type="#_x0000_t202" style="position:absolute;left:21130;top:78135;width:49505;height:9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3C6C37" w:rsidRPr="000E692E" w:rsidRDefault="003C6C37" w:rsidP="0029078E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34" type="#_x0000_t202" style="position:absolute;left:3325;top:35943;width:67310;height:32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rG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sbwgAAANwAAAAPAAAAAAAAAAAAAAAAAJgCAABkcnMvZG93&#10;bnJldi54bWxQSwUGAAAAAAQABAD1AAAAhwMAAAAA&#10;" filled="f" stroked="f">
                  <v:textbox>
                    <w:txbxContent>
                      <w:p w:rsidR="003C6C37" w:rsidRPr="000E692E" w:rsidRDefault="003C6C37" w:rsidP="000E692E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452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4808142" wp14:editId="20EB8CCE">
                <wp:simplePos x="0" y="0"/>
                <wp:positionH relativeFrom="column">
                  <wp:posOffset>4763386</wp:posOffset>
                </wp:positionH>
                <wp:positionV relativeFrom="paragraph">
                  <wp:posOffset>-1229153</wp:posOffset>
                </wp:positionV>
                <wp:extent cx="1450287" cy="323825"/>
                <wp:effectExtent l="0" t="0" r="0" b="63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287" cy="323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C37" w:rsidRPr="000E692E" w:rsidRDefault="003C6C37" w:rsidP="000E692E">
                            <w:pPr>
                              <w:pStyle w:val="NoSpacing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36" type="#_x0000_t202" style="position:absolute;margin-left:375.05pt;margin-top:-96.8pt;width:114.2pt;height:25.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" filled="f" stroked="f">
                <v:textbox>
                  <w:txbxContent>
                    <w:p w:rsidR="003C6C37" w:rsidRPr="000E692E" w:rsidRDefault="003C6C37" w:rsidP="000E692E">
                      <w:pPr>
                        <w:pStyle w:val="NoSpacing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76278" w:rsidRDefault="00AF213F" w:rsidP="00A759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640B4C0" wp14:editId="3B62FDE5">
                <wp:simplePos x="0" y="0"/>
                <wp:positionH relativeFrom="column">
                  <wp:posOffset>-510540</wp:posOffset>
                </wp:positionH>
                <wp:positionV relativeFrom="paragraph">
                  <wp:posOffset>-180975</wp:posOffset>
                </wp:positionV>
                <wp:extent cx="6976745" cy="9877425"/>
                <wp:effectExtent l="0" t="0" r="0" b="0"/>
                <wp:wrapSquare wrapText="bothSides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6745" cy="9877425"/>
                          <a:chOff x="0" y="0"/>
                          <a:chExt cx="7096125" cy="9877425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6125" cy="9877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629" y="390525"/>
                            <a:ext cx="6838950" cy="614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C6C37" w:rsidRPr="0020556C" w:rsidRDefault="003C6C37" w:rsidP="0020556C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0" y="7067550"/>
                            <a:ext cx="6838950" cy="2647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 id="12">
                          <w:txbxContent>
                            <w:p w:rsidR="003C6C37" w:rsidRPr="00164E3F" w:rsidRDefault="003C6C37" w:rsidP="005C7A59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9" o:spid="_x0000_s1038" style="position:absolute;margin-left:-40.2pt;margin-top:-14.25pt;width:549.35pt;height:777.75pt;z-index:251672576;mso-width-relative:margin" coordsize="70961,98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39" type="#_x0000_t75" style="position:absolute;width:70961;height:98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aF9bEAAAA2wAAAA8AAABkcnMvZG93bnJldi54bWxEj09rwkAQxe9Cv8Myhd50Y6ESUlcpgrSU&#10;FjR6qLchOyah2dl0d5s/394VBG8zvPd+82a5HkwjOnK+tqxgPktAEBdW11wqOB620xSED8gaG8uk&#10;YCQP69XDZImZtj3vqctDKSKEfYYKqhDaTEpfVGTQz2xLHLWzdQZDXF0ptcM+wk0jn5NkIQ3WHC9U&#10;2NKmouI3/zeRMn4dd++lbb/5p0/Jyk+3Pf0p9fQ4vL2CCDSEu/mW/tCx/gtcf4kDyN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aF9bEAAAA2wAAAA8AAAAAAAAAAAAAAAAA&#10;nwIAAGRycy9kb3ducmV2LnhtbFBLBQYAAAAABAAEAPcAAACQAw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0" type="#_x0000_t202" style="position:absolute;left:216;top:3905;width:68389;height:61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3C6C37" w:rsidRPr="0020556C" w:rsidRDefault="003C6C37" w:rsidP="0020556C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17" o:spid="_x0000_s1041" type="#_x0000_t202" style="position:absolute;top:70675;width:68389;height:26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1etcMA&#10;AADbAAAADwAAAGRycy9kb3ducmV2LnhtbERP32vCMBB+H/g/hBP2ZtMNplKNMsaEDcZAHdPHs7k1&#10;Zcmla7Ja99cbQdjbfXw/b77snRUdtaH2rOAuy0EQl17XXCn42K5GUxAhImu0nknBiQIsF4ObORba&#10;H3lN3SZWIoVwKFCBibEppAylIYch8w1x4r586zAm2FZSt3hM4c7K+zwfS4c1pwaDDT0ZKr83v07B&#10;2+fu53n1vs93dLD1Q2cn5vXvoNTtsH+cgYjUx3/x1f2i0/wJXH5JB8jFG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1etcMAAADbAAAADwAAAAAAAAAAAAAAAACYAgAAZHJzL2Rv&#10;d25yZXYueG1sUEsFBgAAAAAEAAQA9QAAAIgDAAAAAA==&#10;" filled="f" strokeweight=".5pt">
                  <v:textbox style="mso-next-textbox:#_x0000_s1044">
                    <w:txbxContent>
                      <w:p w:rsidR="003C6C37" w:rsidRPr="00164E3F" w:rsidRDefault="003C6C37" w:rsidP="005C7A59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40D2D">
        <w:br w:type="page"/>
      </w:r>
    </w:p>
    <w:p w:rsidR="00676278" w:rsidRDefault="0091630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202E549" wp14:editId="6422E9D3">
                <wp:simplePos x="0" y="0"/>
                <wp:positionH relativeFrom="column">
                  <wp:posOffset>-553085</wp:posOffset>
                </wp:positionH>
                <wp:positionV relativeFrom="paragraph">
                  <wp:posOffset>-127635</wp:posOffset>
                </wp:positionV>
                <wp:extent cx="7031355" cy="9838690"/>
                <wp:effectExtent l="0" t="0" r="0" b="0"/>
                <wp:wrapSquare wrapText="bothSides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1355" cy="9838690"/>
                          <a:chOff x="-23824" y="409903"/>
                          <a:chExt cx="7091374" cy="9839325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09903"/>
                            <a:ext cx="7067550" cy="983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3824" y="641068"/>
                            <a:ext cx="6819900" cy="387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12" seq="1"/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992832"/>
                            <a:ext cx="6819900" cy="3214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C6C37" w:rsidRPr="00164E3F" w:rsidRDefault="003C6C37" w:rsidP="004869FA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" o:spid="_x0000_s1042" style="position:absolute;margin-left:-43.55pt;margin-top:-10.05pt;width:553.65pt;height:774.7pt;z-index:251677696;mso-width-relative:margin;mso-height-relative:margin" coordorigin="-238,4099" coordsize="70913,98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">
                <v:shape id="Picture 20" o:spid="_x0000_s1043" type="#_x0000_t75" style="position:absolute;top:4099;width:70675;height:98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nT0LAAAAA2wAAAA8AAABkcnMvZG93bnJldi54bWxET91qwjAUvh/sHcIZeDdTe9FtnVFEEHrT&#10;DZ0PcGjOmmpzUpLY1rc3F4Ndfnz/6+1sezGSD51jBatlBoK4cbrjVsH55/D6DiJEZI29Y1JwpwDb&#10;zfPTGkvtJj7SeIqtSCEcSlRgYhxKKUNjyGJYuoE4cb/OW4wJ+lZqj1MKt73Ms6yQFjtODQYH2htq&#10;rqebVeAnfRmPrsrObW2+C/If4e2rVmrxMu8+QUSa47/4z11pBXlan76kHyA3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ydPQsAAAADbAAAADwAAAAAAAAAAAAAAAACfAgAA&#10;ZHJzL2Rvd25yZXYueG1sUEsFBgAAAAAEAAQA9wAAAIwDAAAAAA==&#10;">
                  <v:imagedata r:id="rId12" o:title=""/>
                  <v:path arrowok="t"/>
                </v:shape>
                <v:shape id="_x0000_s1044" type="#_x0000_t202" style="position:absolute;left:-238;top:6410;width:68198;height:38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/>
                  </v:textbox>
                </v:shape>
                <v:shape id="_x0000_s1045" type="#_x0000_t202" style="position:absolute;top:49928;width:68199;height:32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:rsidR="003C6C37" w:rsidRPr="00164E3F" w:rsidRDefault="003C6C37" w:rsidP="004869FA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bookmarkStart w:id="1" w:name="_GoBack"/>
                        <w:bookmarkEnd w:id="1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61B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704789" wp14:editId="45753740">
                <wp:simplePos x="0" y="0"/>
                <wp:positionH relativeFrom="column">
                  <wp:posOffset>5715635</wp:posOffset>
                </wp:positionH>
                <wp:positionV relativeFrom="paragraph">
                  <wp:posOffset>7995285</wp:posOffset>
                </wp:positionV>
                <wp:extent cx="508000" cy="333375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C37" w:rsidRDefault="003C6C37" w:rsidP="00825D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450.05pt;margin-top:629.55pt;width:40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" filled="f" stroked="f">
                <v:textbox>
                  <w:txbxContent>
                    <w:p w:rsidR="003C6C37" w:rsidRDefault="003C6C37" w:rsidP="00825DC2"/>
                  </w:txbxContent>
                </v:textbox>
                <w10:wrap type="square"/>
              </v:shape>
            </w:pict>
          </mc:Fallback>
        </mc:AlternateContent>
      </w:r>
      <w:r w:rsidR="00961B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D55BFB" wp14:editId="60367BD5">
                <wp:simplePos x="0" y="0"/>
                <wp:positionH relativeFrom="column">
                  <wp:posOffset>5721985</wp:posOffset>
                </wp:positionH>
                <wp:positionV relativeFrom="paragraph">
                  <wp:posOffset>8328660</wp:posOffset>
                </wp:positionV>
                <wp:extent cx="508000" cy="333375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C37" w:rsidRDefault="003C6C37" w:rsidP="00825D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450.55pt;margin-top:655.8pt;width:40pt;height:2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" filled="f" stroked="f">
                <v:textbox>
                  <w:txbxContent>
                    <w:p w:rsidR="003C6C37" w:rsidRDefault="003C6C37" w:rsidP="00825DC2"/>
                  </w:txbxContent>
                </v:textbox>
                <w10:wrap type="square"/>
              </v:shape>
            </w:pict>
          </mc:Fallback>
        </mc:AlternateContent>
      </w:r>
      <w:r w:rsidR="00961B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397771" wp14:editId="28A7F475">
                <wp:simplePos x="0" y="0"/>
                <wp:positionH relativeFrom="column">
                  <wp:posOffset>5723255</wp:posOffset>
                </wp:positionH>
                <wp:positionV relativeFrom="paragraph">
                  <wp:posOffset>8667115</wp:posOffset>
                </wp:positionV>
                <wp:extent cx="508000" cy="333375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C37" w:rsidRDefault="003C6C37" w:rsidP="00825D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450.65pt;margin-top:682.45pt;width:40pt;height:2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" filled="f" stroked="f">
                <v:textbox>
                  <w:txbxContent>
                    <w:p w:rsidR="003C6C37" w:rsidRDefault="003C6C37" w:rsidP="00825DC2"/>
                  </w:txbxContent>
                </v:textbox>
                <w10:wrap type="square"/>
              </v:shape>
            </w:pict>
          </mc:Fallback>
        </mc:AlternateContent>
      </w:r>
      <w:r w:rsidR="00961B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59EE24" wp14:editId="6B11B969">
                <wp:simplePos x="0" y="0"/>
                <wp:positionH relativeFrom="column">
                  <wp:posOffset>5720080</wp:posOffset>
                </wp:positionH>
                <wp:positionV relativeFrom="paragraph">
                  <wp:posOffset>9003665</wp:posOffset>
                </wp:positionV>
                <wp:extent cx="508000" cy="38100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C37" w:rsidRDefault="003C6C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450.4pt;margin-top:708.95pt;width:40pt;height:3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" filled="f" stroked="f">
                <v:textbox>
                  <w:txbxContent>
                    <w:p w:rsidR="003C6C37" w:rsidRDefault="003C6C37"/>
                  </w:txbxContent>
                </v:textbox>
                <w10:wrap type="square"/>
              </v:shape>
            </w:pict>
          </mc:Fallback>
        </mc:AlternateContent>
      </w:r>
      <w:r w:rsidR="00676278">
        <w:br w:type="page"/>
      </w:r>
    </w:p>
    <w:p w:rsidR="001F1FD2" w:rsidRDefault="001B2B19" w:rsidP="00A759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35262F4" wp14:editId="4AAB04DB">
                <wp:simplePos x="0" y="0"/>
                <wp:positionH relativeFrom="column">
                  <wp:posOffset>-478790</wp:posOffset>
                </wp:positionH>
                <wp:positionV relativeFrom="paragraph">
                  <wp:posOffset>-95885</wp:posOffset>
                </wp:positionV>
                <wp:extent cx="6946900" cy="9678035"/>
                <wp:effectExtent l="0" t="0" r="0" b="0"/>
                <wp:wrapSquare wrapText="bothSides"/>
                <wp:docPr id="293" name="Group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6900" cy="9678035"/>
                          <a:chOff x="0" y="0"/>
                          <a:chExt cx="6947065" cy="9678390"/>
                        </a:xfrm>
                      </wpg:grpSpPr>
                      <pic:pic xmlns:pic="http://schemas.openxmlformats.org/drawingml/2006/picture">
                        <pic:nvPicPr>
                          <pic:cNvPr id="292" name="Picture 29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7065" cy="9678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05693"/>
                            <a:ext cx="6629400" cy="6723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C6C37" w:rsidRPr="001F1FD2" w:rsidRDefault="003C6C37" w:rsidP="001F1FD2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3" o:spid="_x0000_s1050" style="position:absolute;margin-left:-37.7pt;margin-top:-7.55pt;width:547pt;height:762.05pt;z-index:251689984" coordsize="69470,96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">
                <v:shape id="Picture 292" o:spid="_x0000_s1051" type="#_x0000_t75" style="position:absolute;width:69470;height:96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0ZRvEAAAA3AAAAA8AAABkcnMvZG93bnJldi54bWxEj09rAjEUxO9Cv0N4hV5EE/cguhqliJae&#10;Wv8heHtsnrtLNy9Lkur67ZuC4HGYmd8w82VnG3ElH2rHGkZDBYK4cKbmUsPxsBlMQISIbLBxTBru&#10;FGC5eOnNMTfuxju67mMpEoRDjhqqGNtcylBUZDEMXUucvIvzFmOSvpTG4y3BbSMzpcbSYs1pocKW&#10;VhUVP/tfmyjqPlmNrd/2z6b+2nzs1t/upLR+e+3eZyAidfEZfrQ/jYZsmsH/mXQE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0ZRvEAAAA3AAAAA8AAAAAAAAAAAAAAAAA&#10;nwIAAGRycy9kb3ducmV2LnhtbFBLBQYAAAAABAAEAPcAAACQAwAAAAA=&#10;">
                  <v:imagedata r:id="rId14" o:title=""/>
                  <v:path arrowok="t"/>
                </v:shape>
                <v:shape id="_x0000_s1052" type="#_x0000_t202" style="position:absolute;top:25056;width:66294;height:67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3C6C37" w:rsidRPr="001F1FD2" w:rsidRDefault="003C6C37" w:rsidP="001F1FD2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1F1FD2" w:rsidRDefault="00382A9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DE613B6" wp14:editId="1E8EF1E7">
                <wp:simplePos x="0" y="0"/>
                <wp:positionH relativeFrom="column">
                  <wp:posOffset>-403225</wp:posOffset>
                </wp:positionH>
                <wp:positionV relativeFrom="paragraph">
                  <wp:posOffset>-41275</wp:posOffset>
                </wp:positionV>
                <wp:extent cx="6772275" cy="9429750"/>
                <wp:effectExtent l="0" t="0" r="0" b="0"/>
                <wp:wrapSquare wrapText="bothSides"/>
                <wp:docPr id="11269" name="Group 11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2275" cy="9429750"/>
                          <a:chOff x="0" y="-533400"/>
                          <a:chExt cx="6772275" cy="9429750"/>
                        </a:xfrm>
                      </wpg:grpSpPr>
                      <pic:pic xmlns:pic="http://schemas.openxmlformats.org/drawingml/2006/picture">
                        <pic:nvPicPr>
                          <pic:cNvPr id="11267" name="Picture 1126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533400"/>
                            <a:ext cx="6772275" cy="942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2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30111"/>
                            <a:ext cx="6530975" cy="733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C6C37" w:rsidRPr="00BC3BE9" w:rsidRDefault="003C6C37" w:rsidP="00BC3BE9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269" o:spid="_x0000_s1053" style="position:absolute;margin-left:-31.75pt;margin-top:-3.25pt;width:533.25pt;height:742.5pt;z-index:251693056;mso-height-relative:margin" coordorigin=",-5334" coordsize="67722,94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">
                <v:shape id="Picture 11267" o:spid="_x0000_s1054" type="#_x0000_t75" style="position:absolute;top:-5334;width:67722;height:94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9zxjFAAAA3gAAAA8AAABkcnMvZG93bnJldi54bWxET9tqwkAQfS/4D8sU+qYbU6qSuopYpVIF&#10;8fIBQ3aahGZn0901xr93C0Lf5nCuM513phYtOV9ZVjAcJCCIc6srLhScT+v+BIQPyBpry6TgRh7m&#10;s97TFDNtr3yg9hgKEUPYZ6igDKHJpPR5SQb9wDbEkfu2zmCI0BVSO7zGcFPLNElG0mDFsaHEhpYl&#10;5T/Hi1FgPz/WdvV72e5eV6l8O232X27RKvXy3C3eQQTqwr/44d7oOH+Yjsbw9068Qc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/c8YxQAAAN4AAAAPAAAAAAAAAAAAAAAA&#10;AJ8CAABkcnMvZG93bnJldi54bWxQSwUGAAAAAAQABAD3AAAAkQMAAAAA&#10;">
                  <v:imagedata r:id="rId16" o:title=""/>
                  <v:path arrowok="t"/>
                </v:shape>
                <v:shape id="_x0000_s1055" type="#_x0000_t202" style="position:absolute;top:14301;width:65309;height:73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oNt8YA&#10;AADeAAAADwAAAGRycy9kb3ducmV2LnhtbESPQWvCQBCF7wX/wzJCb3VXsWJTVxGL0FOL0QrehuyY&#10;hGZnQ3Zr0n/fORS8zfDevPfNajP4Rt2oi3VgC9OJAUVcBFdzaeF03D8tQcWE7LAJTBZ+KcJmPXpY&#10;YeZCzwe65alUEsIxQwtVSm2mdSwq8hgnoSUW7Ro6j0nWrtSuw17CfaNnxiy0x5qlocKWdhUV3/mP&#10;t/D1cb2c5+azfPPPbR8Go9m/aGsfx8P2FVSiId3N/9fvTvCns4Xwyjsyg1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oNt8YAAADeAAAADwAAAAAAAAAAAAAAAACYAgAAZHJz&#10;L2Rvd25yZXYueG1sUEsFBgAAAAAEAAQA9QAAAIsDAAAAAA==&#10;" filled="f" stroked="f">
                  <v:textbox>
                    <w:txbxContent>
                      <w:p w:rsidR="003C6C37" w:rsidRPr="00BC3BE9" w:rsidRDefault="003C6C37" w:rsidP="00BC3BE9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F1FD2">
        <w:br w:type="page"/>
      </w:r>
    </w:p>
    <w:p w:rsidR="001F1FD2" w:rsidRDefault="00D3659D" w:rsidP="00A759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CE2FB04" wp14:editId="5AC4A8F6">
                <wp:simplePos x="0" y="0"/>
                <wp:positionH relativeFrom="column">
                  <wp:posOffset>-372745</wp:posOffset>
                </wp:positionH>
                <wp:positionV relativeFrom="paragraph">
                  <wp:posOffset>-42545</wp:posOffset>
                </wp:positionV>
                <wp:extent cx="6720840" cy="9357360"/>
                <wp:effectExtent l="0" t="0" r="0" b="0"/>
                <wp:wrapSquare wrapText="bothSides"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0840" cy="9357360"/>
                          <a:chOff x="0" y="0"/>
                          <a:chExt cx="6721434" cy="9357756"/>
                        </a:xfrm>
                      </wpg:grpSpPr>
                      <pic:pic xmlns:pic="http://schemas.openxmlformats.org/drawingml/2006/picture">
                        <pic:nvPicPr>
                          <pic:cNvPr id="294" name="Picture 29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1434" cy="93577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2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95055"/>
                            <a:ext cx="6431915" cy="7043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C6C37" w:rsidRPr="00382A93" w:rsidRDefault="003C6C37" w:rsidP="00382A93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5" o:spid="_x0000_s1056" style="position:absolute;margin-left:-29.35pt;margin-top:-3.35pt;width:529.2pt;height:736.8pt;z-index:251697152" coordsize="67214,93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">
                <v:shape id="Picture 294" o:spid="_x0000_s1057" type="#_x0000_t75" style="position:absolute;width:67214;height:93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QPqXEAAAA3AAAAA8AAABkcnMvZG93bnJldi54bWxEj0FrwkAUhO8F/8PyhN6ajSEUjVmDlBYK&#10;nhoF6e01+0yC2bdpdtX4711B8DjMzDdMXoymE2caXGtZwSyKQRBXVrdcK9htv97mIJxH1thZJgVX&#10;clCsJi85Ztpe+IfOpa9FgLDLUEHjfZ9J6aqGDLrI9sTBO9jBoA9yqKUe8BLgppNJHL9Lgy2HhQZ7&#10;+mioOpYnoyDdz0f5v/mrSzLp4tRd++P+81ep1+m4XoLwNPpn+NH+1gqSRQr3M+EIy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QPqXEAAAA3AAAAA8AAAAAAAAAAAAAAAAA&#10;nwIAAGRycy9kb3ducmV2LnhtbFBLBQYAAAAABAAEAPcAAACQAwAAAAA=&#10;">
                  <v:imagedata r:id="rId18" o:title=""/>
                  <v:path arrowok="t"/>
                </v:shape>
                <v:shape id="_x0000_s1058" type="#_x0000_t202" style="position:absolute;top:19950;width:64319;height:70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ky98MA&#10;AADeAAAADwAAAGRycy9kb3ducmV2LnhtbERPTWvCQBC9F/wPywjedDdia42uIi1CTxZtK3gbsmMS&#10;zM6G7Griv3cFobd5vM9ZrDpbiSs1vnSsIRkpEMSZMyXnGn5/NsN3ED4gG6wck4YbeVgtey8LTI1r&#10;eUfXfchFDGGfooYihDqV0mcFWfQjVxNH7uQaiyHCJpemwTaG20qOlXqTFkuODQXW9FFQdt5frIa/&#10;7el4mKjv/NO+1q3rlGQ7k1oP+t16DiJQF/7FT/eXifOT8TSBxzvxBr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ky98MAAADeAAAADwAAAAAAAAAAAAAAAACYAgAAZHJzL2Rv&#10;d25yZXYueG1sUEsFBgAAAAAEAAQA9QAAAIgDAAAAAA==&#10;" filled="f" stroked="f">
                  <v:textbox>
                    <w:txbxContent>
                      <w:p w:rsidR="003C6C37" w:rsidRPr="00382A93" w:rsidRDefault="003C6C37" w:rsidP="00382A93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1F1FD2" w:rsidRDefault="00D3659D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7D5C5857" wp14:editId="5AB60E05">
                <wp:simplePos x="0" y="0"/>
                <wp:positionH relativeFrom="column">
                  <wp:posOffset>-415290</wp:posOffset>
                </wp:positionH>
                <wp:positionV relativeFrom="paragraph">
                  <wp:posOffset>-149225</wp:posOffset>
                </wp:positionV>
                <wp:extent cx="6828155" cy="9594850"/>
                <wp:effectExtent l="0" t="0" r="0" b="0"/>
                <wp:wrapSquare wrapText="bothSides"/>
                <wp:docPr id="297" name="Grou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8155" cy="9594850"/>
                          <a:chOff x="0" y="0"/>
                          <a:chExt cx="6828311" cy="9595262"/>
                        </a:xfrm>
                      </wpg:grpSpPr>
                      <pic:pic xmlns:pic="http://schemas.openxmlformats.org/drawingml/2006/picture">
                        <pic:nvPicPr>
                          <pic:cNvPr id="296" name="Picture 29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8311" cy="9595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2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80166" y="0"/>
                            <a:ext cx="5588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C6C37" w:rsidRDefault="003C6C3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568" y="785562"/>
                            <a:ext cx="6515100" cy="3520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C6C37" w:rsidRPr="007B0534" w:rsidRDefault="003C6C37" w:rsidP="007B0534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626" y="6305797"/>
                            <a:ext cx="6515100" cy="314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 id="23">
                          <w:txbxContent>
                            <w:p w:rsidR="003C6C37" w:rsidRPr="007B0534" w:rsidRDefault="003C6C37" w:rsidP="007B0534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7" o:spid="_x0000_s1059" style="position:absolute;margin-left:-32.7pt;margin-top:-11.75pt;width:537.65pt;height:755.5pt;z-index:251707392;mso-height-relative:margin" coordsize="68283,95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">
                <v:shape id="Picture 296" o:spid="_x0000_s1060" type="#_x0000_t75" style="position:absolute;width:68283;height:95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/GEvCAAAA3AAAAA8AAABkcnMvZG93bnJldi54bWxEj81qwzAQhO+FvoPYQm6N3BxC60QJSaFQ&#10;6Ck/l9wWa22ZWCthbWL77atAocdhZr5h1tvRd+pOfWoDG3ibF6CIq2BbbgycT1+v76CSIFvsApOB&#10;iRJsN89PayxtGPhA96M0KkM4lWjAicRS61Q58pjmIRJnrw69R8myb7Ttcchw3+lFUSy1x5bzgsNI&#10;n46q6/HmDRBaFy+DiwdbJ9n/1JPcZDJm9jLuVqCERvkP/7W/rYHFxxIeZ/IR0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/xhLwgAAANwAAAAPAAAAAAAAAAAAAAAAAJ8C&#10;AABkcnMvZG93bnJldi54bWxQSwUGAAAAAAQABAD3AAAAjgMAAAAA&#10;">
                  <v:imagedata r:id="rId20" o:title=""/>
                  <v:path arrowok="t"/>
                </v:shape>
                <v:shape id="_x0000_s1061" type="#_x0000_t202" style="position:absolute;left:60801;width:5588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6Rb8MA&#10;AADeAAAADwAAAGRycy9kb3ducmV2LnhtbERPS2vCQBC+C/6HZYTedFexVaOriKXQU4vxAd6G7JgE&#10;s7MhuzXpv+8WBG/z8T1ntelsJe7U+NKxhvFIgSDOnCk513A8fAznIHxANlg5Jg2/5GGz7vdWmBjX&#10;8p7uachFDGGfoIYihDqR0mcFWfQjVxNH7uoaiyHCJpemwTaG20pOlHqTFkuODQXWtCsou6U/VsPp&#10;63o5T9V3/m5f69Z1SrJdSK1fBt12CSJQF57ih/vTxPnjyWwK/+/EG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6Rb8MAAADeAAAADwAAAAAAAAAAAAAAAACYAgAAZHJzL2Rv&#10;d25yZXYueG1sUEsFBgAAAAAEAAQA9QAAAIgDAAAAAA==&#10;" filled="f" stroked="f">
                  <v:textbox>
                    <w:txbxContent>
                      <w:p w:rsidR="003C6C37" w:rsidRDefault="003C6C37"/>
                    </w:txbxContent>
                  </v:textbox>
                </v:shape>
                <v:shape id="_x0000_s1062" type="#_x0000_t202" style="position:absolute;left:565;top:7855;width:65151;height:35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I09MMA&#10;AADeAAAADwAAAGRycy9kb3ducmV2LnhtbERPS4vCMBC+L/gfwgjeNFF0datRRBE8ufjYhb0NzdgW&#10;m0lpou3++40g7G0+vucsVq0txYNqXzjWMBwoEMSpMwVnGi7nXX8Gwgdkg6Vj0vBLHlbLztsCE+Ma&#10;PtLjFDIRQ9gnqCEPoUqk9GlOFv3AVcSRu7raYoiwzqSpsYnhtpQjpd6lxYJjQ44VbXJKb6e71fB1&#10;uP58j9VntrWTqnGtkmw/pNa9bruegwjUhn/xy703cf5wNJ3A8514g1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I09MMAAADeAAAADwAAAAAAAAAAAAAAAACYAgAAZHJzL2Rv&#10;d25yZXYueG1sUEsFBgAAAAAEAAQA9QAAAIgDAAAAAA==&#10;" filled="f" stroked="f">
                  <v:textbox>
                    <w:txbxContent>
                      <w:p w:rsidR="003C6C37" w:rsidRPr="007B0534" w:rsidRDefault="003C6C37" w:rsidP="007B0534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63" type="#_x0000_t202" style="position:absolute;left:356;top:63057;width:65151;height:3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Cqg8MA&#10;AADeAAAADwAAAGRycy9kb3ducmV2LnhtbERPTWvCQBC9C/6HZYTedFepWlNXKS2FnhRjFbwN2TEJ&#10;zc6G7NbEf+8Kgrd5vM9ZrjtbiQs1vnSsYTxSIIgzZ0rONfzuv4dvIHxANlg5Jg1X8rBe9XtLTIxr&#10;eUeXNOQihrBPUEMRQp1I6bOCLPqRq4kjd3aNxRBhk0vTYBvDbSUnSs2kxZJjQ4E1fRaU/aX/VsNh&#10;cz4dX9U2/7LTunWdkmwXUuuXQffxDiJQF57ih/vHxPnjyXwG93fiD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/Cqg8MAAADeAAAADwAAAAAAAAAAAAAAAACYAgAAZHJzL2Rv&#10;d25yZXYueG1sUEsFBgAAAAAEAAQA9QAAAIgDAAAAAA==&#10;" filled="f" stroked="f">
                  <v:textbox style="mso-next-textbox:#_x0000_s1067">
                    <w:txbxContent>
                      <w:p w:rsidR="003C6C37" w:rsidRPr="007B0534" w:rsidRDefault="003C6C37" w:rsidP="007B0534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F1FD2">
        <w:br w:type="page"/>
      </w:r>
    </w:p>
    <w:p w:rsidR="001F1FD2" w:rsidRDefault="000B4136" w:rsidP="00A759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-376555</wp:posOffset>
                </wp:positionH>
                <wp:positionV relativeFrom="paragraph">
                  <wp:posOffset>-22225</wp:posOffset>
                </wp:positionV>
                <wp:extent cx="6781800" cy="9448800"/>
                <wp:effectExtent l="0" t="0" r="0" b="0"/>
                <wp:wrapSquare wrapText="bothSides"/>
                <wp:docPr id="11282" name="Group 11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9448800"/>
                          <a:chOff x="0" y="0"/>
                          <a:chExt cx="6781800" cy="9448800"/>
                        </a:xfrm>
                      </wpg:grpSpPr>
                      <pic:pic xmlns:pic="http://schemas.openxmlformats.org/drawingml/2006/picture">
                        <pic:nvPicPr>
                          <pic:cNvPr id="11278" name="Picture 11278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0" cy="944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2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5200650"/>
                            <a:ext cx="6477000" cy="405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C6C37" w:rsidRPr="000B4136" w:rsidRDefault="003C6C37" w:rsidP="000B4136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0"/>
                            <a:ext cx="6457950" cy="369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23" seq="1"/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282" o:spid="_x0000_s1064" style="position:absolute;margin-left:-29.65pt;margin-top:-1.75pt;width:534pt;height:744pt;z-index:251713536" coordsize="67818,94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">
                <v:shape id="Picture 11278" o:spid="_x0000_s1065" type="#_x0000_t75" style="position:absolute;width:67818;height:94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wUBDHAAAA3gAAAA8AAABkcnMvZG93bnJldi54bWxEj09rwzAMxe+DfQejwW6rk0K3Nq1bxmBQ&#10;KDusf6BHEauxu1gOsdtm+/TTYbCbxHt676fFagitulKffGQD5agARVxH67kxsN+9P01BpYxssY1M&#10;Br4pwWp5f7fAysYbf9J1mxslIZwqNOBy7iqtU+0oYBrFjli0U+wDZln7RtsebxIeWj0uimcd0LM0&#10;OOzozVH9tb0EA5MypY07+LjJdXf++fDWHS8zYx4fhtc5qExD/jf/Xa+t4JfjF+GVd2QGvfw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WwUBDHAAAA3gAAAA8AAAAAAAAAAAAA&#10;AAAAnwIAAGRycy9kb3ducmV2LnhtbFBLBQYAAAAABAAEAPcAAACTAwAAAAA=&#10;">
                  <v:imagedata r:id="rId22" o:title=""/>
                  <v:path arrowok="t"/>
                </v:shape>
                <v:shape id="_x0000_s1066" type="#_x0000_t202" style="position:absolute;left:190;top:52006;width:64770;height:40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8+8cQA&#10;AADeAAAADwAAAGRycy9kb3ducmV2LnhtbERPS2sCMRC+F/wPYQRvmii26najiFLoqcXVFnobNrMP&#10;3EyWTepu/31TEHqbj+856W6wjbhR52vHGuYzBYI4d6bmUsPl/DJdg/AB2WDjmDT8kIfddvSQYmJc&#10;zye6ZaEUMYR9ghqqENpESp9XZNHPXEscucJ1FkOEXSlNh30Mt41cKPUkLdYcGyps6VBRfs2+rYaP&#10;t+Lrc6ney6N9bHs3KMl2I7WejIf9M4hAQ/gX392vJs6fL1Yb+Hsn3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vPvHEAAAA3gAAAA8AAAAAAAAAAAAAAAAAmAIAAGRycy9k&#10;b3ducmV2LnhtbFBLBQYAAAAABAAEAPUAAACJAwAAAAA=&#10;" filled="f" stroked="f">
                  <v:textbox>
                    <w:txbxContent>
                      <w:p w:rsidR="003C6C37" w:rsidRPr="000B4136" w:rsidRDefault="003C6C37" w:rsidP="000B4136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67" type="#_x0000_t202" style="position:absolute;top:5715;width:64579;height:369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DnS8YA&#10;AADeAAAADwAAAGRycy9kb3ducmV2LnhtbESPQWvCQBCF70L/wzKF3nRXacVGVymK4KnF2Ba8Ddkx&#10;Cc3Ohuxq4r/vHAq9zTBv3nvfajP4Rt2oi3VgC9OJAUVcBFdzaeHztB8vQMWE7LAJTBbuFGGzfhit&#10;MHOh5yPd8lQqMeGYoYUqpTbTOhYVeYyT0BLL7RI6j0nWrtSuw17MfaNnxsy1x5olocKWthUVP/nV&#10;W/h6v5y/n81HufMvbR8Go9m/amufHoe3JahEQ/oX/30fnNSfzhYCIDgyg1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DnS8YAAADeAAAADwAAAAAAAAAAAAAAAACYAgAAZHJz&#10;L2Rvd25yZXYueG1sUEsFBgAAAAAEAAQA9QAAAIsDAAAAAA==&#10;" filled="f" stroked="f">
                  <v:textbox>
                    <w:txbxContent/>
                  </v:textbox>
                </v:shape>
                <w10:wrap type="square"/>
              </v:group>
            </w:pict>
          </mc:Fallback>
        </mc:AlternateContent>
      </w:r>
    </w:p>
    <w:p w:rsidR="001F1FD2" w:rsidRDefault="00213587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-21590</wp:posOffset>
                </wp:positionV>
                <wp:extent cx="6724650" cy="9372600"/>
                <wp:effectExtent l="0" t="0" r="0" b="0"/>
                <wp:wrapSquare wrapText="bothSides"/>
                <wp:docPr id="11286" name="Group 11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650" cy="9372600"/>
                          <a:chOff x="0" y="0"/>
                          <a:chExt cx="6724650" cy="9372600"/>
                        </a:xfrm>
                      </wpg:grpSpPr>
                      <pic:pic xmlns:pic="http://schemas.openxmlformats.org/drawingml/2006/picture">
                        <pic:nvPicPr>
                          <pic:cNvPr id="11283" name="Picture 11283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0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2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05400"/>
                            <a:ext cx="6477000" cy="398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C6C37" w:rsidRPr="000B4136" w:rsidRDefault="003C6C37" w:rsidP="000B4136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514350"/>
                            <a:ext cx="6457950" cy="413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C6C37" w:rsidRPr="000B4136" w:rsidRDefault="003C6C37" w:rsidP="000B4136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286" o:spid="_x0000_s1068" style="position:absolute;margin-left:-27pt;margin-top:-1.7pt;width:529.5pt;height:738pt;z-index:251718656" coordsize="67246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">
                <v:shape id="Picture 11283" o:spid="_x0000_s1069" type="#_x0000_t75" style="position:absolute;width:67246;height:93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6rnjFAAAA3gAAAA8AAABkcnMvZG93bnJldi54bWxET01rwkAQvRf6H5YpeCl1o4KR1E0QQVAQ&#10;0bSH9jZkp9nQ7GzIrhr/vVsoeJvH+5xlMdhWXKj3jWMFk3ECgrhyuuFawefH5m0Bwgdkja1jUnAj&#10;D0X+/LTETLsrn+hShlrEEPYZKjAhdJmUvjJk0Y9dRxy5H9dbDBH2tdQ9XmO4beU0SebSYsOxwWBH&#10;a0PVb3m2Cvam3Xy9Vsfv8tbM0BzSdOdXqVKjl2H1DiLQEB7if/dWx/mT6WIGf+/EG2R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eq54xQAAAN4AAAAPAAAAAAAAAAAAAAAA&#10;AJ8CAABkcnMvZG93bnJldi54bWxQSwUGAAAAAAQABAD3AAAAkQMAAAAA&#10;">
                  <v:imagedata r:id="rId24" o:title=""/>
                  <v:path arrowok="t"/>
                </v:shape>
                <v:shape id="_x0000_s1070" type="#_x0000_t202" style="position:absolute;top:51054;width:64770;height:39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vhSMIA&#10;AADeAAAADwAAAGRycy9kb3ducmV2LnhtbERPS4vCMBC+C/sfwizsTRNFxa1GEWVhT4qPFbwNzdgW&#10;m0lpou3+eyMI3ubje85s0dpS3Kn2hWMN/Z4CQZw6U3Cm4Xj46U5A+IBssHRMGv7Jw2L+0ZlhYlzD&#10;O7rvQyZiCPsENeQhVImUPs3Jou+5ijhyF1dbDBHWmTQ1NjHclnKg1FhaLDg25FjRKqf0ur9ZDX+b&#10;y/k0VNtsbUdV41ol2X5Lrb8+2+UURKA2vMUv96+J8/uDyRCe78Qb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u+FIwgAAAN4AAAAPAAAAAAAAAAAAAAAAAJgCAABkcnMvZG93&#10;bnJldi54bWxQSwUGAAAAAAQABAD1AAAAhwMAAAAA&#10;" filled="f" stroked="f">
                  <v:textbox>
                    <w:txbxContent>
                      <w:p w:rsidR="003C6C37" w:rsidRPr="000B4136" w:rsidRDefault="003C6C37" w:rsidP="000B4136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71" type="#_x0000_t202" style="position:absolute;left:190;top:5143;width:64580;height:4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dE08IA&#10;AADeAAAADwAAAGRycy9kb3ducmV2LnhtbERPS4vCMBC+C/sfwix400RZxa1GEZcFT4qPFbwNzdgW&#10;m0lpsrb+eyMI3ubje85s0dpS3Kj2hWMNg74CQZw6U3Cm4Xj47U1A+IBssHRMGu7kYTH/6MwwMa7h&#10;Hd32IRMxhH2CGvIQqkRKn+Zk0fddRRy5i6sthgjrTJoamxhuSzlUaiwtFhwbcqxolVN63f9bDX+b&#10;y/n0pbbZjx1VjWuVZPstte5+tsspiEBteItf7rWJ8wfDyQie78Qb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90TTwgAAAN4AAAAPAAAAAAAAAAAAAAAAAJgCAABkcnMvZG93&#10;bnJldi54bWxQSwUGAAAAAAQABAD1AAAAhwMAAAAA&#10;" filled="f" stroked="f">
                  <v:textbox>
                    <w:txbxContent>
                      <w:p w:rsidR="003C6C37" w:rsidRPr="000B4136" w:rsidRDefault="003C6C37" w:rsidP="000B4136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F1FD2">
        <w:br w:type="page"/>
      </w:r>
    </w:p>
    <w:p w:rsidR="001F1FD2" w:rsidRDefault="00213587" w:rsidP="00A759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6705600" cy="9315450"/>
                <wp:effectExtent l="0" t="0" r="0" b="0"/>
                <wp:wrapSquare wrapText="bothSides"/>
                <wp:docPr id="11289" name="Group 11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0" cy="9315450"/>
                          <a:chOff x="0" y="0"/>
                          <a:chExt cx="6705600" cy="9315450"/>
                        </a:xfrm>
                      </wpg:grpSpPr>
                      <pic:pic xmlns:pic="http://schemas.openxmlformats.org/drawingml/2006/picture">
                        <pic:nvPicPr>
                          <pic:cNvPr id="11287" name="Picture 11287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0" cy="931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2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66749"/>
                            <a:ext cx="6362700" cy="8307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C6C37" w:rsidRPr="00213587" w:rsidRDefault="003C6C37" w:rsidP="00213587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289" o:spid="_x0000_s1072" style="position:absolute;margin-left:-36pt;margin-top:0;width:528pt;height:733.5pt;z-index:251721728" coordsize="67056,93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">
                <v:shape id="Picture 11287" o:spid="_x0000_s1073" type="#_x0000_t75" style="position:absolute;width:67056;height:93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ORRrEAAAA3gAAAA8AAABkcnMvZG93bnJldi54bWxET01rwkAQvQv+h2UKvZmNKWhIXaUoBaEX&#10;Gz3Y25CdJqHZ2ZhdTfTXuwXB2zze5yxWg2nEhTpXW1YwjWIQxIXVNZcKDvvPSQrCeWSNjWVScCUH&#10;q+V4tMBM256/6ZL7UoQQdhkqqLxvMyldUZFBF9mWOHC/tjPoA+xKqTvsQ7hpZBLHM2mw5tBQYUvr&#10;ioq//GwU7GZfP7k/JUVP8jaX25TejpuzUq8vw8c7CE+Df4of7q0O86dJOof/d8INcn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ORRrEAAAA3gAAAA8AAAAAAAAAAAAAAAAA&#10;nwIAAGRycy9kb3ducmV2LnhtbFBLBQYAAAAABAAEAPcAAACQAwAAAAA=&#10;">
                  <v:imagedata r:id="rId26" o:title=""/>
                  <v:path arrowok="t"/>
                </v:shape>
                <v:shape id="_x0000_s1074" type="#_x0000_t202" style="position:absolute;left:190;top:6667;width:63627;height:83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brTcYA&#10;AADeAAAADwAAAGRycy9kb3ducmV2LnhtbESPQWvCQBCF70L/wzKF3nRXacVGVymK4KnF2Ba8Ddkx&#10;Cc3Ohuxq4r/vHAq9zfDevPfNajP4Rt2oi3VgC9OJAUVcBFdzaeHztB8vQMWE7LAJTBbuFGGzfhit&#10;MHOh5yPd8lQqCeGYoYUqpTbTOhYVeYyT0BKLdgmdxyRrV2rXYS/hvtEzY+baY83SUGFL24qKn/zq&#10;LXy9X87fz+aj3PmXtg+D0exftbVPj8PbElSiIf2b/64PTvCns4Xwyjsyg1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brTcYAAADeAAAADwAAAAAAAAAAAAAAAACYAgAAZHJz&#10;L2Rvd25yZXYueG1sUEsFBgAAAAAEAAQA9QAAAIsDAAAAAA==&#10;" filled="f" stroked="f">
                  <v:textbox>
                    <w:txbxContent>
                      <w:p w:rsidR="003C6C37" w:rsidRPr="00213587" w:rsidRDefault="003C6C37" w:rsidP="00213587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A75905" w:rsidRPr="00A75905" w:rsidRDefault="009F6C57" w:rsidP="00A759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-244549</wp:posOffset>
                </wp:positionH>
                <wp:positionV relativeFrom="paragraph">
                  <wp:posOffset>-95693</wp:posOffset>
                </wp:positionV>
                <wp:extent cx="6610350" cy="9467850"/>
                <wp:effectExtent l="0" t="0" r="0" b="0"/>
                <wp:wrapNone/>
                <wp:docPr id="289" name="Group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0350" cy="9467850"/>
                          <a:chOff x="0" y="0"/>
                          <a:chExt cx="6610350" cy="9467850"/>
                        </a:xfrm>
                      </wpg:grpSpPr>
                      <pic:pic xmlns:pic="http://schemas.openxmlformats.org/drawingml/2006/picture">
                        <pic:nvPicPr>
                          <pic:cNvPr id="11290" name="Picture 11290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0350" cy="946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2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5219700"/>
                            <a:ext cx="64198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C6C37" w:rsidRPr="009F6C57" w:rsidRDefault="003C6C37" w:rsidP="009F6C57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810500"/>
                            <a:ext cx="64389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C6C37" w:rsidRPr="009F6C57" w:rsidRDefault="003C6C37" w:rsidP="009F6C57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4540102"/>
                            <a:ext cx="6419850" cy="404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C6C37" w:rsidRPr="009F6C57" w:rsidRDefault="003C6C37" w:rsidP="009F6C57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200900"/>
                            <a:ext cx="64389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C6C37" w:rsidRPr="009F6C57" w:rsidRDefault="003C6C37" w:rsidP="009F6C57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323849"/>
                            <a:ext cx="6419850" cy="3992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C6C37" w:rsidRPr="009F6C57" w:rsidRDefault="003C6C37" w:rsidP="009F6C57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570920"/>
                            <a:ext cx="6419850" cy="306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C6C37" w:rsidRPr="009F6C57" w:rsidRDefault="003C6C37" w:rsidP="009F6C57">
                              <w:pPr>
                                <w:pStyle w:val="NoSpacing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9" o:spid="_x0000_s1075" style="position:absolute;margin-left:-19.25pt;margin-top:-7.55pt;width:520.5pt;height:745.5pt;z-index:251735040" coordsize="66103,94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">
                <v:shape id="Picture 11290" o:spid="_x0000_s1076" type="#_x0000_t75" style="position:absolute;width:66103;height:94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X5KLIAAAA3gAAAA8AAABkcnMvZG93bnJldi54bWxEj0FPwzAMhe9I/IfISNxYuh3QVpZN06ZJ&#10;gACJlu1sNaYpa5zShK779/iAxM2Wn99733I9+lYN1McmsIHpJANFXAXbcG3go9zfzUHFhGyxDUwG&#10;LhRhvbq+WmJuw5nfaShSrcSEY44GXEpdrnWsHHmMk9ARy+0z9B6TrH2tbY9nMfetnmXZvfbYsCQ4&#10;7GjrqDoVP95AufnSgy/nu8OleH07Ll66Z/f9ZMztzbh5AJVoTP/iv+9HK/Wns4UACI7MoF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11+SiyAAAAN4AAAAPAAAAAAAAAAAA&#10;AAAAAJ8CAABkcnMvZG93bnJldi54bWxQSwUGAAAAAAQABAD3AAAAlAMAAAAA&#10;">
                  <v:imagedata r:id="rId28" o:title=""/>
                  <v:path arrowok="t"/>
                </v:shape>
                <v:shape id="_x0000_s1077" type="#_x0000_t202" style="position:absolute;left:190;top:52197;width:64199;height:10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XUDcMA&#10;AADeAAAADwAAAGRycy9kb3ducmV2LnhtbERPS2sCMRC+F/wPYYTearLSFl3NirQIPVVqVfA2bGYf&#10;uJksm+hu/70RhN7m43vOcjXYRlyp87VjDclEgSDOnam51LD/3bzMQPiAbLBxTBr+yMMqGz0tMTWu&#10;5x+67kIpYgj7FDVUIbSplD6vyKKfuJY4coXrLIYIu1KaDvsYbhs5VepdWqw5NlTY0kdF+Xl3sRoO&#10;38Xp+Kq25ad9a3s3KMl2LrV+Hg/rBYhAQ/gXP9xfJs5PpvME7u/EG2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XUDcMAAADeAAAADwAAAAAAAAAAAAAAAACYAgAAZHJzL2Rv&#10;d25yZXYueG1sUEsFBgAAAAAEAAQA9QAAAIgDAAAAAA==&#10;" filled="f" stroked="f">
                  <v:textbox>
                    <w:txbxContent>
                      <w:p w:rsidR="003C6C37" w:rsidRPr="009F6C57" w:rsidRDefault="003C6C37" w:rsidP="009F6C57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78" type="#_x0000_t202" style="position:absolute;top:78105;width:64389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dKesQA&#10;AADeAAAADwAAAGRycy9kb3ducmV2LnhtbERPS2vCQBC+F/wPywi9NbuGtmjqRqRF6KlStYXehuzk&#10;gdnZkF1N+u9dQfA2H99zlqvRtuJMvW8ca5glCgRx4UzDlYbDfvM0B+EDssHWMWn4Jw+rfPKwxMy4&#10;gb/pvAuViCHsM9RQh9BlUvqiJos+cR1x5ErXWwwR9pU0PQ4x3LYyVepVWmw4NtTY0XtNxXF3shp+&#10;vsq/32e1rT7sSze4UUm2C6n143Rcv4EINIa7+Ob+NHH+LF2kcH0n3i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HSnrEAAAA3gAAAA8AAAAAAAAAAAAAAAAAmAIAAGRycy9k&#10;b3ducmV2LnhtbFBLBQYAAAAABAAEAPUAAACJAwAAAAA=&#10;" filled="f" stroked="f">
                  <v:textbox>
                    <w:txbxContent>
                      <w:p w:rsidR="003C6C37" w:rsidRPr="009F6C57" w:rsidRDefault="003C6C37" w:rsidP="009F6C57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79" type="#_x0000_t202" style="position:absolute;left:190;top:45401;width:64199;height:4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vv4cQA&#10;AADeAAAADwAAAGRycy9kb3ducmV2LnhtbERPS2sCMRC+F/wPYQRvmqit6HajiFLoqcXVFnobNrMP&#10;3EyWTepu/31TEHqbj+856W6wjbhR52vHGuYzBYI4d6bmUsPl/DJdg/AB2WDjmDT8kIfddvSQYmJc&#10;zye6ZaEUMYR9ghqqENpESp9XZNHPXEscucJ1FkOEXSlNh30Mt41cKLWSFmuODRW2dKgov2bfVsPH&#10;W/H1+ajey6N9ans3KMl2I7WejIf9M4hAQ/gX392vJs6fLzZL+Hsn3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L7+HEAAAA3gAAAA8AAAAAAAAAAAAAAAAAmAIAAGRycy9k&#10;b3ducmV2LnhtbFBLBQYAAAAABAAEAPUAAACJAwAAAAA=&#10;" filled="f" stroked="f">
                  <v:textbox>
                    <w:txbxContent>
                      <w:p w:rsidR="003C6C37" w:rsidRPr="009F6C57" w:rsidRDefault="003C6C37" w:rsidP="009F6C57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80" type="#_x0000_t202" style="position:absolute;top:72009;width:64389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J3lcQA&#10;AADeAAAADwAAAGRycy9kb3ducmV2LnhtbERPTWvCQBC9F/wPywje6q6SFo1uglgETy3VttDbkB2T&#10;YHY2ZLdJ/PfdQsHbPN7nbPPRNqKnzteONSzmCgRx4UzNpYaP8+FxBcIHZIONY9JwIw95NnnYYmrc&#10;wO/Un0IpYgj7FDVUIbSplL6oyKKfu5Y4chfXWQwRdqU0HQ4x3DZyqdSztFhzbKiwpX1FxfX0YzV8&#10;vl6+vxL1Vr7Yp3Zwo5Js11Lr2XTcbUAEGsNd/O8+mjh/sVwn8PdOvEF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id5XEAAAA3gAAAA8AAAAAAAAAAAAAAAAAmAIAAGRycy9k&#10;b3ducmV2LnhtbFBLBQYAAAAABAAEAPUAAACJAwAAAAA=&#10;" filled="f" stroked="f">
                  <v:textbox>
                    <w:txbxContent>
                      <w:p w:rsidR="003C6C37" w:rsidRPr="009F6C57" w:rsidRDefault="003C6C37" w:rsidP="009F6C57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81" type="#_x0000_t202" style="position:absolute;left:190;top:3238;width:64199;height:39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7SDsQA&#10;AADeAAAADwAAAGRycy9kb3ducmV2LnhtbERPTWvCQBC9F/wPywi9NbuKFhPdBFGEnlqqbaG3ITsm&#10;wexsyK4m/ffdQsHbPN7nbIrRtuJGvW8ca5glCgRx6UzDlYaP0+FpBcIHZIOtY9LwQx6KfPKwwcy4&#10;gd/pdgyViCHsM9RQh9BlUvqyJos+cR1x5M6utxgi7CtpehxiuG3lXKlnabHh2FBjR7uaysvxajV8&#10;vp6/vxbqrdrbZTe4UUm2qdT6cTpu1yACjeEu/ne/mDh/Nk+X8PdOv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u0g7EAAAA3gAAAA8AAAAAAAAAAAAAAAAAmAIAAGRycy9k&#10;b3ducmV2LnhtbFBLBQYAAAAABAAEAPUAAACJAwAAAAA=&#10;" filled="f" stroked="f">
                  <v:textbox>
                    <w:txbxContent>
                      <w:p w:rsidR="003C6C37" w:rsidRPr="009F6C57" w:rsidRDefault="003C6C37" w:rsidP="009F6C57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82" type="#_x0000_t202" style="position:absolute;left:190;top:65709;width:64199;height:3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xw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W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0HHAvwAAANwAAAAPAAAAAAAAAAAAAAAAAJgCAABkcnMvZG93bnJl&#10;di54bWxQSwUGAAAAAAQABAD1AAAAhAMAAAAA&#10;" filled="f" stroked="f">
                  <v:textbox>
                    <w:txbxContent>
                      <w:p w:rsidR="003C6C37" w:rsidRPr="009F6C57" w:rsidRDefault="003C6C37" w:rsidP="009F6C57">
                        <w:pPr>
                          <w:pStyle w:val="NoSpacing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A75905" w:rsidRPr="00A759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C37" w:rsidRDefault="003C6C37" w:rsidP="007067DE">
      <w:pPr>
        <w:spacing w:after="0" w:line="240" w:lineRule="auto"/>
      </w:pPr>
      <w:r>
        <w:separator/>
      </w:r>
    </w:p>
  </w:endnote>
  <w:endnote w:type="continuationSeparator" w:id="0">
    <w:p w:rsidR="003C6C37" w:rsidRDefault="003C6C37" w:rsidP="007067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C37" w:rsidRDefault="003C6C37" w:rsidP="007067DE">
      <w:pPr>
        <w:spacing w:after="0" w:line="240" w:lineRule="auto"/>
      </w:pPr>
      <w:r>
        <w:separator/>
      </w:r>
    </w:p>
  </w:footnote>
  <w:footnote w:type="continuationSeparator" w:id="0">
    <w:p w:rsidR="003C6C37" w:rsidRDefault="003C6C37" w:rsidP="007067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DF6"/>
    <w:rsid w:val="00004295"/>
    <w:rsid w:val="00084A22"/>
    <w:rsid w:val="000B4136"/>
    <w:rsid w:val="000E692E"/>
    <w:rsid w:val="00164E3F"/>
    <w:rsid w:val="001B2B19"/>
    <w:rsid w:val="001F1FD2"/>
    <w:rsid w:val="0020556C"/>
    <w:rsid w:val="00213587"/>
    <w:rsid w:val="0029078E"/>
    <w:rsid w:val="002B5384"/>
    <w:rsid w:val="00334521"/>
    <w:rsid w:val="00382A93"/>
    <w:rsid w:val="003A1F5E"/>
    <w:rsid w:val="003C6C37"/>
    <w:rsid w:val="004869FA"/>
    <w:rsid w:val="00537B1B"/>
    <w:rsid w:val="00552DF6"/>
    <w:rsid w:val="005C7A59"/>
    <w:rsid w:val="00676278"/>
    <w:rsid w:val="00676836"/>
    <w:rsid w:val="006C560F"/>
    <w:rsid w:val="007067DE"/>
    <w:rsid w:val="007B0534"/>
    <w:rsid w:val="00813A41"/>
    <w:rsid w:val="00825DC2"/>
    <w:rsid w:val="0091630B"/>
    <w:rsid w:val="00940D2D"/>
    <w:rsid w:val="00961BE1"/>
    <w:rsid w:val="009713A5"/>
    <w:rsid w:val="009F6C57"/>
    <w:rsid w:val="00A402AD"/>
    <w:rsid w:val="00A5176A"/>
    <w:rsid w:val="00A75905"/>
    <w:rsid w:val="00AC0E9F"/>
    <w:rsid w:val="00AF213F"/>
    <w:rsid w:val="00B02BFD"/>
    <w:rsid w:val="00BC3BE9"/>
    <w:rsid w:val="00CC507A"/>
    <w:rsid w:val="00CC7B19"/>
    <w:rsid w:val="00CD763C"/>
    <w:rsid w:val="00D3659D"/>
    <w:rsid w:val="00D665AB"/>
    <w:rsid w:val="00DA2C17"/>
    <w:rsid w:val="00DA6BE5"/>
    <w:rsid w:val="00DD02E8"/>
    <w:rsid w:val="00DD739B"/>
    <w:rsid w:val="00E34A6C"/>
    <w:rsid w:val="00E35953"/>
    <w:rsid w:val="00E87D67"/>
    <w:rsid w:val="00F452BE"/>
    <w:rsid w:val="00F67EAE"/>
    <w:rsid w:val="00F71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52DF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552DF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5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90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067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7DE"/>
  </w:style>
  <w:style w:type="paragraph" w:styleId="Footer">
    <w:name w:val="footer"/>
    <w:basedOn w:val="Normal"/>
    <w:link w:val="FooterChar"/>
    <w:uiPriority w:val="99"/>
    <w:unhideWhenUsed/>
    <w:rsid w:val="007067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7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52DF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552DF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5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90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067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7DE"/>
  </w:style>
  <w:style w:type="paragraph" w:styleId="Footer">
    <w:name w:val="footer"/>
    <w:basedOn w:val="Normal"/>
    <w:link w:val="FooterChar"/>
    <w:uiPriority w:val="99"/>
    <w:unhideWhenUsed/>
    <w:rsid w:val="007067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7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8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9969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5876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1270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0411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009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00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918BB0AA</Template>
  <TotalTime>158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Ofgem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White</dc:creator>
  <cp:lastModifiedBy>Andrew White</cp:lastModifiedBy>
  <cp:revision>34</cp:revision>
  <cp:lastPrinted>2014-03-03T16:56:00Z</cp:lastPrinted>
  <dcterms:created xsi:type="dcterms:W3CDTF">2014-02-28T09:29:00Z</dcterms:created>
  <dcterms:modified xsi:type="dcterms:W3CDTF">2014-03-04T14:16:00Z</dcterms:modified>
</cp:coreProperties>
</file>