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509" w:rsidRDefault="007B5A19"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-777922</wp:posOffset>
                </wp:positionV>
                <wp:extent cx="7588155" cy="10181229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8155" cy="10181229"/>
                          <a:chOff x="0" y="0"/>
                          <a:chExt cx="7588155" cy="1018122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155" cy="10181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4" y="2292823"/>
                            <a:ext cx="683704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014375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4" y="2852382"/>
                            <a:ext cx="683704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4" y="3439235"/>
                            <a:ext cx="6837045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4" y="4080680"/>
                            <a:ext cx="6837045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4" y="4995080"/>
                            <a:ext cx="6837045" cy="339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346" y="8775510"/>
                            <a:ext cx="161036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9355" y="8789158"/>
                            <a:ext cx="141859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346" y="9294125"/>
                            <a:ext cx="502158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-1in;margin-top:-61.25pt;width:597.5pt;height:801.65pt;z-index:251684864" coordsize="75881,10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881;height:10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zu3EAAAA2gAAAA8AAABkcnMvZG93bnJldi54bWxEj0FrwkAUhO+C/2F5BW+6qaWtxGyklRZK&#10;QdHUi7dH9rmJZt+G7Krpv+8KBY/DzHzDZIveNuJCna8dK3icJCCIS6drNgp2P5/jGQgfkDU2jknB&#10;L3lY5MNBhql2V97SpQhGRAj7FBVUIbSplL6syKKfuJY4egfXWQxRdkbqDq8Rbhs5TZIXabHmuFBh&#10;S8uKylNxtgo2783q+2N93G+XhZm+Hp9nRMYrNXro3+YgAvXhHv5vf2kFT3C7Em+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Wzu3EAAAA2gAAAA8AAAAAAAAAAAAAAAAA&#10;nwIAAGRycy9kb3ducmV2LnhtbFBLBQYAAAAABAAEAPcAAACQAwAAAAA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411;top:22928;width:68371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2C09C6" w:rsidRPr="00014375" w:rsidRDefault="002C09C6" w:rsidP="00014375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3411;top:28523;width:68371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left:3411;top:34392;width:6837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3411;top:40806;width:6837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2" type="#_x0000_t202" style="position:absolute;left:3411;top:49950;width:68371;height:33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1563;top:87755;width:16104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57593;top:87891;width:1418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5" type="#_x0000_t202" style="position:absolute;left:21563;top:92941;width:50216;height:7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0"/>
    </w:p>
    <w:p w:rsidR="006D6509" w:rsidRDefault="002C09C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-545910</wp:posOffset>
                </wp:positionH>
                <wp:positionV relativeFrom="paragraph">
                  <wp:posOffset>-122830</wp:posOffset>
                </wp:positionV>
                <wp:extent cx="7110483" cy="9894627"/>
                <wp:effectExtent l="0" t="0" r="0" b="0"/>
                <wp:wrapSquare wrapText="bothSides"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483" cy="9894627"/>
                          <a:chOff x="0" y="0"/>
                          <a:chExt cx="7110483" cy="989462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483" cy="9894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3" y="423081"/>
                            <a:ext cx="6796405" cy="611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69540"/>
                            <a:ext cx="6796405" cy="263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0"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" o:spid="_x0000_s1036" style="position:absolute;margin-left:-43pt;margin-top:-9.65pt;width:559.9pt;height:779.1pt;z-index:251688960" coordsize="71104,98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">
                <v:shape id="Picture 2" o:spid="_x0000_s1037" type="#_x0000_t75" style="position:absolute;width:71104;height:98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Nl0i9AAAA2gAAAA8AAABkcnMvZG93bnJldi54bWxEj8EKwjAQRO+C/xBW8KZpPYhUYxGp4sGL&#10;1Q9YmrUtNpvSxFr/3giCx2Fm3jCbdDCN6KlztWUF8TwCQVxYXXOp4HY9zFYgnEfW2FgmBW9ykG7H&#10;ow0m2r74Qn3uSxEg7BJUUHnfJlK6oiKDbm5b4uDdbWfQB9mVUnf4CnDTyEUULaXBmsNChS3tKyoe&#10;+dMoOJsilm10yIYyc8d3Ftf5+Z4rNZ0MuzUIT4P/h3/tk1awgO+VcAPk9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42XSL0AAADaAAAADwAAAAAAAAAAAAAAAACfAgAAZHJz&#10;L2Rvd25yZXYueG1sUEsFBgAAAAAEAAQA9wAAAIkDAAAAAA==&#10;">
                  <v:imagedata r:id="rId8" o:title=""/>
                  <v:path arrowok="t"/>
                </v:shape>
                <v:shape id="Text Box 2" o:spid="_x0000_s1038" type="#_x0000_t202" style="position:absolute;left:409;top:4230;width:67964;height:6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9" type="#_x0000_t202" style="position:absolute;top:70695;width:67964;height:26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 style="mso-next-textbox:#Text Box 2"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D6509">
        <w:br w:type="page"/>
      </w:r>
    </w:p>
    <w:p w:rsidR="006D6509" w:rsidRDefault="002C09C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-559558</wp:posOffset>
                </wp:positionH>
                <wp:positionV relativeFrom="paragraph">
                  <wp:posOffset>-122830</wp:posOffset>
                </wp:positionV>
                <wp:extent cx="7110483" cy="9894627"/>
                <wp:effectExtent l="0" t="0" r="0" b="0"/>
                <wp:wrapSquare wrapText="bothSides"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483" cy="9894627"/>
                          <a:chOff x="0" y="0"/>
                          <a:chExt cx="7110483" cy="989462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483" cy="9894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259308"/>
                            <a:ext cx="6796405" cy="387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0" seq="1"/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4667534"/>
                            <a:ext cx="6796405" cy="311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6A4B5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5265" y="8147714"/>
                            <a:ext cx="50419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5265" y="8516203"/>
                            <a:ext cx="50419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5265" y="8884693"/>
                            <a:ext cx="50419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5265" y="9171296"/>
                            <a:ext cx="50419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3" o:spid="_x0000_s1040" style="position:absolute;margin-left:-44.05pt;margin-top:-9.65pt;width:559.9pt;height:779.1pt;z-index:251701248" coordsize="71104,98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">
                <v:shape id="Picture 4" o:spid="_x0000_s1041" type="#_x0000_t75" style="position:absolute;width:71104;height:98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XZrEAAAA2gAAAA8AAABkcnMvZG93bnJldi54bWxEj0FrAjEUhO9C/0N4hV5Es5UiZWtWtCBY&#10;vKhb6vWxeZss3bysm6jrv28KhR6HmfmGWSwH14or9aHxrOB5moEgrrxu2Cj4LDeTVxAhImtsPZOC&#10;OwVYFg+jBeba3/hA12M0IkE45KjAxtjlUobKksMw9R1x8mrfO4xJ9kbqHm8J7lo5y7K5dNhwWrDY&#10;0bul6vt4cQo+vuwah5kx5bo+73fmvN+cxiulnh6H1RuISEP8D/+1t1rBC/xeST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rXZrEAAAA2gAAAA8AAAAAAAAAAAAAAAAA&#10;nwIAAGRycy9kb3ducmV2LnhtbFBLBQYAAAAABAAEAPcAAACQAwAAAAA=&#10;">
                  <v:imagedata r:id="rId10" o:title=""/>
                  <v:path arrowok="t"/>
                </v:shape>
                <v:shape id="Text Box 2" o:spid="_x0000_s1042" type="#_x0000_t202" style="position:absolute;left:136;top:2593;width:67964;height:38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/>
                  </v:textbox>
                </v:shape>
                <v:shape id="Text Box 2" o:spid="_x0000_s1043" type="#_x0000_t202" style="position:absolute;left:136;top:46675;width:67964;height:3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2C09C6" w:rsidRPr="00014375" w:rsidRDefault="002C09C6" w:rsidP="006A4B5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44" type="#_x0000_t202" style="position:absolute;left:63052;top:81477;width:5042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63052;top:85162;width:5042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46" type="#_x0000_t202" style="position:absolute;left:63052;top:88846;width:5042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63052;top:91712;width:5042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D6509">
        <w:br w:type="page"/>
      </w:r>
    </w:p>
    <w:p w:rsidR="006D6509" w:rsidRDefault="00BE182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-559558</wp:posOffset>
                </wp:positionH>
                <wp:positionV relativeFrom="paragraph">
                  <wp:posOffset>-136478</wp:posOffset>
                </wp:positionV>
                <wp:extent cx="7124131" cy="9921923"/>
                <wp:effectExtent l="0" t="0" r="0" b="0"/>
                <wp:wrapSquare wrapText="bothSides"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131" cy="9921923"/>
                          <a:chOff x="0" y="0"/>
                          <a:chExt cx="7124131" cy="9921923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131" cy="9921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56597"/>
                            <a:ext cx="6851015" cy="721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4" o:spid="_x0000_s1048" style="position:absolute;margin-left:-44.05pt;margin-top:-10.75pt;width:560.95pt;height:781.25pt;z-index:251703296" coordsize="71241,99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">
                <v:shape id="Picture 5" o:spid="_x0000_s1049" type="#_x0000_t75" style="position:absolute;width:71241;height:99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0prBAAAA2gAAAA8AAABkcnMvZG93bnJldi54bWxEj8FqwzAQRO+B/oPYQi+mkWOoKU6UUAqB&#10;HGs3H7BYG8uJtXIlNVH+vioUehxm5g2z2SU7iSv5MDpWsFqWIIh7p0ceFBw/98+vIEJE1jg5JgV3&#10;CrDbPiw22Gh345auXRxEhnBoUIGJcW6kDL0hi2HpZuLsnZy3GLP0g9QebxluJ1mVZS0tjpwXDM70&#10;bqi/dN9WwViF86TZ302qV3VRfOj01Wqlnh7T2xpEpBT/w3/tg1bwAr9X8g2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G0prBAAAA2gAAAA8AAAAAAAAAAAAAAAAAnwIA&#10;AGRycy9kb3ducmV2LnhtbFBLBQYAAAAABAAEAPcAAACNAwAAAAA=&#10;">
                  <v:imagedata r:id="rId12" o:title=""/>
                  <v:path arrowok="t"/>
                </v:shape>
                <v:shape id="Text Box 2" o:spid="_x0000_s1050" type="#_x0000_t202" style="position:absolute;top:24565;width:68510;height:7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D6509" w:rsidRDefault="00BE182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-559558</wp:posOffset>
                </wp:positionH>
                <wp:positionV relativeFrom="paragraph">
                  <wp:posOffset>-81887</wp:posOffset>
                </wp:positionV>
                <wp:extent cx="7124131" cy="9853684"/>
                <wp:effectExtent l="0" t="0" r="0" b="0"/>
                <wp:wrapSquare wrapText="bothSides"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131" cy="9853684"/>
                          <a:chOff x="0" y="0"/>
                          <a:chExt cx="7124131" cy="985368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131" cy="9853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33517"/>
                            <a:ext cx="6851015" cy="768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5" o:spid="_x0000_s1051" style="position:absolute;margin-left:-44.05pt;margin-top:-6.45pt;width:560.95pt;height:775.9pt;z-index:251707392" coordsize="71241,98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">
                <v:shape id="Picture 6" o:spid="_x0000_s1052" type="#_x0000_t75" style="position:absolute;width:71241;height:98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MTvAAAAA2gAAAA8AAABkcnMvZG93bnJldi54bWxEj92KwjAUhO+FfYdwFrzTdMU/ukYRQRBB&#10;odUHODTHtticlCa29e2NIHg5zMw3zGrTm0q01LjSsoK/cQSCOLO65FzB9bIfLUE4j6yxskwKnuRg&#10;s/4ZrDDWtuOE2tTnIkDYxaig8L6OpXRZQQbd2NbEwbvZxqAPssmlbrALcFPJSRTNpcGSw0KBNe0K&#10;yu7pwyhI/b00+6RrZ25qF8nxcDs/T61Sw99++w/CU++/4U/7oBXM4X0l3A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+MxO8AAAADaAAAADwAAAAAAAAAAAAAAAACfAgAA&#10;ZHJzL2Rvd25yZXYueG1sUEsFBgAAAAAEAAQA9wAAAIwDAAAAAA==&#10;">
                  <v:imagedata r:id="rId14" o:title=""/>
                  <v:path arrowok="t"/>
                </v:shape>
                <v:shape id="Text Box 2" o:spid="_x0000_s1053" type="#_x0000_t202" style="position:absolute;top:20335;width:68510;height:76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D6509">
        <w:br w:type="page"/>
      </w:r>
    </w:p>
    <w:p w:rsidR="006D6509" w:rsidRDefault="00BE182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-573206</wp:posOffset>
                </wp:positionH>
                <wp:positionV relativeFrom="paragraph">
                  <wp:posOffset>-68239</wp:posOffset>
                </wp:positionV>
                <wp:extent cx="7069540" cy="9840036"/>
                <wp:effectExtent l="0" t="0" r="0" b="0"/>
                <wp:wrapSquare wrapText="bothSides"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540" cy="9840036"/>
                          <a:chOff x="0" y="0"/>
                          <a:chExt cx="7069540" cy="98400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540" cy="9840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2088108"/>
                            <a:ext cx="6851015" cy="756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6" o:spid="_x0000_s1054" style="position:absolute;margin-left:-45.15pt;margin-top:-5.35pt;width:556.65pt;height:774.8pt;z-index:251705344" coordsize="70695,9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">
                <v:shape id="Picture 7" o:spid="_x0000_s1055" type="#_x0000_t75" style="position:absolute;width:70695;height:98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hl9TDAAAA2gAAAA8AAABkcnMvZG93bnJldi54bWxEj0FrwkAUhO+F/oflFXqrGz1UiW5CWyp4&#10;KEhjD/X2yD43wezbuLvV5N+7QsHjMDPfMKtysJ04kw+tYwXTSQaCuHa6ZaPgZ7d+WYAIEVlj55gU&#10;jBSgLB4fVphrd+FvOlfRiAThkKOCJsY+lzLUDVkME9cTJ+/gvMWYpDdSe7wkuO3kLMtepcWW00KD&#10;PX00VB+rP6tgbwbzvjnJTxl+v0J2mo5bX41KPT8Nb0sQkYZ4D/+3N1rBHG5X0g2Q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GX1MMAAADaAAAADwAAAAAAAAAAAAAAAACf&#10;AgAAZHJzL2Rvd25yZXYueG1sUEsFBgAAAAAEAAQA9wAAAI8DAAAAAA==&#10;">
                  <v:imagedata r:id="rId16" o:title=""/>
                  <v:path arrowok="t"/>
                </v:shape>
                <v:shape id="Text Box 2" o:spid="_x0000_s1056" type="#_x0000_t202" style="position:absolute;left:136;top:20881;width:68510;height:75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D6509" w:rsidRDefault="00BE182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-573206</wp:posOffset>
                </wp:positionH>
                <wp:positionV relativeFrom="paragraph">
                  <wp:posOffset>-150125</wp:posOffset>
                </wp:positionV>
                <wp:extent cx="7069540" cy="9935570"/>
                <wp:effectExtent l="0" t="0" r="0" b="0"/>
                <wp:wrapSquare wrapText="bothSides"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540" cy="9935570"/>
                          <a:chOff x="0" y="0"/>
                          <a:chExt cx="7069540" cy="993557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540" cy="993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6161"/>
                            <a:ext cx="6851015" cy="368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96334"/>
                            <a:ext cx="6851015" cy="326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20"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5266" y="0"/>
                            <a:ext cx="54546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870B78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" o:spid="_x0000_s1057" style="position:absolute;margin-left:-45.15pt;margin-top:-11.8pt;width:556.65pt;height:782.35pt;z-index:251736064" coordsize="70695,99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">
                <v:shape id="Picture 8" o:spid="_x0000_s1058" type="#_x0000_t75" style="position:absolute;width:70695;height:99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aHi/AAAA2gAAAA8AAABkcnMvZG93bnJldi54bWxET82KwjAQvgv7DmEWvGmqiNRqlGWhInqQ&#10;rfsAs83YFJtJaaJWn94chD1+fP+rTW8bcaPO144VTMYJCOLS6ZorBb+nfJSC8AFZY+OYFDzIw2b9&#10;MVhhpt2df+hWhErEEPYZKjAhtJmUvjRk0Y9dSxy5s+sshgi7SuoO7zHcNnKaJHNpsebYYLClb0Pl&#10;pbhaBduTS/9MPkmT9FA8Z+d8sa+PQanhZ/+1BBGoD//it3unFcSt8Uq8A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UWh4vwAAANoAAAAPAAAAAAAAAAAAAAAAAJ8CAABk&#10;cnMvZG93bnJldi54bWxQSwUGAAAAAAQABAD3AAAAiwMAAAAA&#10;">
                  <v:imagedata r:id="rId18" o:title=""/>
                  <v:path arrowok="t"/>
                </v:shape>
                <v:shape id="Text Box 2" o:spid="_x0000_s1059" type="#_x0000_t202" style="position:absolute;top:8461;width:68510;height:36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60" type="#_x0000_t202" style="position:absolute;top:64963;width:68510;height:3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 style="mso-next-textbox:#Text Box 2"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61" type="#_x0000_t202" style="position:absolute;left:63052;width:5455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2C09C6" w:rsidRPr="00014375" w:rsidRDefault="002C09C6" w:rsidP="00870B78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D6509">
        <w:br w:type="page"/>
      </w:r>
    </w:p>
    <w:p w:rsidR="006D6509" w:rsidRDefault="00BE182C">
      <w:r w:rsidRPr="00BE182C">
        <w:rPr>
          <w:noProof/>
          <w:highlight w:val="yellow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13FCB53" wp14:editId="476804CC">
                <wp:simplePos x="0" y="0"/>
                <wp:positionH relativeFrom="column">
                  <wp:posOffset>-573405</wp:posOffset>
                </wp:positionH>
                <wp:positionV relativeFrom="paragraph">
                  <wp:posOffset>-68580</wp:posOffset>
                </wp:positionV>
                <wp:extent cx="7069455" cy="9839960"/>
                <wp:effectExtent l="0" t="0" r="0" b="0"/>
                <wp:wrapSquare wrapText="bothSides"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9839960"/>
                          <a:chOff x="0" y="0"/>
                          <a:chExt cx="7069540" cy="984003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540" cy="9840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9558"/>
                            <a:ext cx="6851015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20" seq="1"/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3945"/>
                            <a:ext cx="6851015" cy="3780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8" o:spid="_x0000_s1062" style="position:absolute;margin-left:-45.15pt;margin-top:-5.4pt;width:556.65pt;height:774.8pt;z-index:251715584" coordsize="70695,98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">
                <v:shape id="Picture 9" o:spid="_x0000_s1063" type="#_x0000_t75" style="position:absolute;width:70695;height:98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XXTCAAAA2gAAAA8AAABkcnMvZG93bnJldi54bWxEj8FqwzAQRO+F/IPYQG6NnEJM7UQJIVCo&#10;TS91S3JdrI1lYq2Mpdru31eFQo/DzLxh9sfZdmKkwbeOFWzWCQji2umWGwWfHy+PzyB8QNbYOSYF&#10;3+TheFg87DHXbuJ3GqvQiAhhn6MCE0KfS+lrQxb92vXE0bu5wWKIcmikHnCKcNvJpyRJpcWW44LB&#10;ns6G6nv1ZRW4Is0yGrdl9maKU3lJrpTOV6VWy/m0AxFoDv/hv/arVpDB75V4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F10wgAAANoAAAAPAAAAAAAAAAAAAAAAAJ8C&#10;AABkcnMvZG93bnJldi54bWxQSwUGAAAAAAQABAD3AAAAjgMAAAAA&#10;">
                  <v:imagedata r:id="rId20" o:title=""/>
                  <v:path arrowok="t"/>
                </v:shape>
                <v:shape id="Text Box 2" o:spid="_x0000_s1064" type="#_x0000_t202" style="position:absolute;top:5595;width:68510;height:4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/>
                  </v:textbox>
                </v:shape>
                <v:shape id="Text Box 2" o:spid="_x0000_s1065" type="#_x0000_t202" style="position:absolute;top:58139;width:68510;height:37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D6509" w:rsidRDefault="00BE182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-573206</wp:posOffset>
                </wp:positionH>
                <wp:positionV relativeFrom="paragraph">
                  <wp:posOffset>-150125</wp:posOffset>
                </wp:positionV>
                <wp:extent cx="7069540" cy="9935570"/>
                <wp:effectExtent l="0" t="0" r="0" b="0"/>
                <wp:wrapSquare wrapText="bothSides"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540" cy="9935570"/>
                          <a:chOff x="0" y="0"/>
                          <a:chExt cx="7069540" cy="993557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540" cy="993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615"/>
                            <a:ext cx="6851015" cy="442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45456"/>
                            <a:ext cx="6851015" cy="421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9" o:spid="_x0000_s1066" style="position:absolute;margin-left:-45.15pt;margin-top:-11.8pt;width:556.65pt;height:782.35pt;z-index:251719680" coordsize="70695,99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">
                <v:shape id="Picture 10" o:spid="_x0000_s1067" type="#_x0000_t75" style="position:absolute;width:70695;height:99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ZbXFAAAA2wAAAA8AAABkcnMvZG93bnJldi54bWxEj0FrwzAMhe+D/QejwS5jdTZoGVndUgaF&#10;Qg/rkhx2FLEah9pyiN02/ffTobCbxHt679NyPQWvLjSmPrKBt1kBiriNtufOQFNvXz9ApYxs0Ucm&#10;AzdKsF49PiyxtPHKP3SpcqckhFOJBlzOQ6l1ah0FTLM4EIt2jGPALOvYaTviVcKD1+9FsdABe5YG&#10;hwN9OWpP1TkY+D5sdn6+uFU0r36bvau3L7H2xjw/TZtPUJmm/G++X++s4Au9/CID6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HGW1xQAAANsAAAAPAAAAAAAAAAAAAAAA&#10;AJ8CAABkcnMvZG93bnJldi54bWxQSwUGAAAAAAQABAD3AAAAkQMAAAAA&#10;">
                  <v:imagedata r:id="rId22" o:title=""/>
                  <v:path arrowok="t"/>
                </v:shape>
                <v:shape id="Text Box 2" o:spid="_x0000_s1068" type="#_x0000_t202" style="position:absolute;top:5186;width:68510;height:44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69" type="#_x0000_t202" style="position:absolute;top:54454;width:68510;height:4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D6509">
        <w:br w:type="page"/>
      </w:r>
    </w:p>
    <w:p w:rsidR="006D6509" w:rsidRDefault="00BE182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-545910</wp:posOffset>
                </wp:positionH>
                <wp:positionV relativeFrom="paragraph">
                  <wp:posOffset>-40943</wp:posOffset>
                </wp:positionV>
                <wp:extent cx="7137779" cy="9730853"/>
                <wp:effectExtent l="0" t="0" r="0" b="0"/>
                <wp:wrapSquare wrapText="bothSides"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779" cy="9730853"/>
                          <a:chOff x="0" y="0"/>
                          <a:chExt cx="7137779" cy="9730853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779" cy="973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6979"/>
                            <a:ext cx="6851015" cy="873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3F5101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0" o:spid="_x0000_s1070" style="position:absolute;margin-left:-43pt;margin-top:-3.2pt;width:562.05pt;height:766.2pt;z-index:251721728" coordsize="71377,97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">
                <v:shape id="Picture 11" o:spid="_x0000_s1071" type="#_x0000_t75" style="position:absolute;width:71377;height:97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LBG+AAAA2wAAAA8AAABkcnMvZG93bnJldi54bWxET02LwjAQvS/4H8II3jRVYZVqWkQo7NXu&#10;stDb0IxttZmUJGr33xtB2Ns83ufs89H04k7Od5YVLBcJCOLa6o4bBT/fxXwLwgdkjb1lUvBHHvJs&#10;8rHHVNsHn+hehkbEEPYpKmhDGFIpfd2SQb+wA3HkztYZDBG6RmqHjxhuerlKkk9psOPY0OJAx5bq&#10;a3kzCq602daVYV9IF8r1pRjsr62Umk3Hww5EoDH8i9/uLx3nL+H1SzxAZk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QILBG+AAAA2wAAAA8AAAAAAAAAAAAAAAAAnwIAAGRy&#10;cy9kb3ducmV2LnhtbFBLBQYAAAAABAAEAPcAAACKAwAAAAA=&#10;">
                  <v:imagedata r:id="rId24" o:title=""/>
                  <v:path arrowok="t"/>
                </v:shape>
                <v:shape id="Text Box 2" o:spid="_x0000_s1072" type="#_x0000_t202" style="position:absolute;top:7369;width:68510;height:87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2C09C6" w:rsidRPr="00014375" w:rsidRDefault="002C09C6" w:rsidP="003F5101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D6509" w:rsidRDefault="00BE182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-545910</wp:posOffset>
                </wp:positionH>
                <wp:positionV relativeFrom="paragraph">
                  <wp:posOffset>-68239</wp:posOffset>
                </wp:positionV>
                <wp:extent cx="6810232" cy="9594376"/>
                <wp:effectExtent l="0" t="0" r="0" b="0"/>
                <wp:wrapSquare wrapText="bothSides"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232" cy="9594376"/>
                          <a:chOff x="0" y="0"/>
                          <a:chExt cx="6810232" cy="959437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232" cy="9594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603"/>
                            <a:ext cx="6632575" cy="496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870B78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95" y="5486400"/>
                            <a:ext cx="663257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870B78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00549"/>
                            <a:ext cx="6632575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870B78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97087"/>
                            <a:ext cx="663257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870B78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79475"/>
                            <a:ext cx="6632575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870B78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66329"/>
                            <a:ext cx="6632575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9C6" w:rsidRPr="00014375" w:rsidRDefault="002C09C6" w:rsidP="00870B78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1" o:spid="_x0000_s1073" style="position:absolute;margin-left:-43pt;margin-top:-5.35pt;width:536.25pt;height:755.45pt;z-index:251734016" coordsize="68102,9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">
                <v:shape id="Picture 12" o:spid="_x0000_s1074" type="#_x0000_t75" style="position:absolute;width:68102;height:95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SYTFAAAA2wAAAA8AAABkcnMvZG93bnJldi54bWxEj92KwjAQhe+FfYcwC97ImvqDlK5RlhV/&#10;QEVW9wHGZmyLzaQ0UevbG0HwboZz5nxnxtPGlOJKtSssK+h1IxDEqdUFZwr+D/OvGITzyBpLy6Tg&#10;Tg6mk4/WGBNtb/xH173PRAhhl6CC3PsqkdKlORl0XVsRB+1ka4M+rHUmdY23EG5K2Y+ikTRYcCDk&#10;WNFvTul5fzGBOzhEZrZexsPeBjvnrTvumsVaqfZn8/MNwlPj3+bX9UqH+n14/hIGk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40mExQAAANsAAAAPAAAAAAAAAAAAAAAA&#10;AJ8CAABkcnMvZG93bnJldi54bWxQSwUGAAAAAAQABAD3AAAAkQMAAAAA&#10;">
                  <v:imagedata r:id="rId26" o:title=""/>
                  <v:path arrowok="t"/>
                </v:shape>
                <v:shape id="Text Box 2" o:spid="_x0000_s1075" type="#_x0000_t202" style="position:absolute;top:2866;width:66325;height:49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2C09C6" w:rsidRPr="00014375" w:rsidRDefault="002C09C6" w:rsidP="00870B78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76" type="#_x0000_t202" style="position:absolute;left:272;top:54864;width:66326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2C09C6" w:rsidRPr="00014375" w:rsidRDefault="002C09C6" w:rsidP="00870B78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77" type="#_x0000_t202" style="position:absolute;top:61005;width:66325;height:10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2C09C6" w:rsidRPr="00014375" w:rsidRDefault="002C09C6" w:rsidP="00870B78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78" type="#_x0000_t202" style="position:absolute;top:73970;width:66325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:rsidR="002C09C6" w:rsidRPr="00014375" w:rsidRDefault="002C09C6" w:rsidP="00870B78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79" type="#_x0000_t202" style="position:absolute;top:80794;width:66325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:rsidR="002C09C6" w:rsidRPr="00014375" w:rsidRDefault="002C09C6" w:rsidP="00870B78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80" type="#_x0000_t202" style="position:absolute;top:86663;width:66325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2C09C6" w:rsidRPr="00014375" w:rsidRDefault="002C09C6" w:rsidP="00870B78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6D65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509"/>
    <w:rsid w:val="00014375"/>
    <w:rsid w:val="0004409F"/>
    <w:rsid w:val="001E1138"/>
    <w:rsid w:val="002C09C6"/>
    <w:rsid w:val="003F5101"/>
    <w:rsid w:val="00557340"/>
    <w:rsid w:val="006A4B5A"/>
    <w:rsid w:val="006D6509"/>
    <w:rsid w:val="007B5A19"/>
    <w:rsid w:val="00870B78"/>
    <w:rsid w:val="00BE182C"/>
    <w:rsid w:val="00C32AF6"/>
    <w:rsid w:val="00D54D1A"/>
    <w:rsid w:val="00E20C5A"/>
    <w:rsid w:val="00E9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50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43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50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43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E496D019</Template>
  <TotalTime>84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Ofgem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White</dc:creator>
  <cp:lastModifiedBy>Andrew White</cp:lastModifiedBy>
  <cp:revision>13</cp:revision>
  <dcterms:created xsi:type="dcterms:W3CDTF">2014-02-28T12:02:00Z</dcterms:created>
  <dcterms:modified xsi:type="dcterms:W3CDTF">2014-03-03T16:54:00Z</dcterms:modified>
</cp:coreProperties>
</file>