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7D2C5" w14:textId="77777777" w:rsidR="00B90F2D" w:rsidRDefault="00B90F2D" w:rsidP="00B90F2D">
      <w:bookmarkStart w:id="0" w:name="_GoBack"/>
      <w:bookmarkEnd w:id="0"/>
    </w:p>
    <w:tbl>
      <w:tblPr>
        <w:tblpPr w:leftFromText="181" w:rightFromText="181" w:vertAnchor="page" w:horzAnchor="page" w:tblpX="2048" w:tblpY="10757"/>
        <w:tblW w:w="0" w:type="auto"/>
        <w:tblLook w:val="0480" w:firstRow="0" w:lastRow="0" w:firstColumn="1" w:lastColumn="0" w:noHBand="0" w:noVBand="1"/>
      </w:tblPr>
      <w:tblGrid>
        <w:gridCol w:w="2977"/>
        <w:gridCol w:w="5107"/>
      </w:tblGrid>
      <w:tr w:rsidR="00B90F2D" w:rsidRPr="00B90F2D" w14:paraId="3CC75B19" w14:textId="77777777" w:rsidTr="00986109">
        <w:trPr>
          <w:trHeight w:val="340"/>
        </w:trPr>
        <w:tc>
          <w:tcPr>
            <w:tcW w:w="2977" w:type="dxa"/>
            <w:vAlign w:val="center"/>
          </w:tcPr>
          <w:p w14:paraId="580D9267" w14:textId="77777777" w:rsidR="00B90F2D" w:rsidRPr="00B90F2D" w:rsidRDefault="384C30E2" w:rsidP="384C30E2">
            <w:pPr>
              <w:tabs>
                <w:tab w:val="center" w:pos="4320"/>
                <w:tab w:val="right" w:pos="8640"/>
              </w:tabs>
              <w:spacing w:after="120"/>
              <w:rPr>
                <w:rFonts w:eastAsia="Times New Roman"/>
                <w:b/>
                <w:bCs/>
                <w:color w:val="5C2071" w:themeColor="accent1"/>
                <w:sz w:val="24"/>
              </w:rPr>
            </w:pPr>
            <w:r w:rsidRPr="384C30E2">
              <w:rPr>
                <w:rFonts w:eastAsia="Times New Roman"/>
                <w:b/>
                <w:bCs/>
                <w:color w:val="5C2071" w:themeColor="accent1"/>
                <w:sz w:val="24"/>
              </w:rPr>
              <w:t>Version:</w:t>
            </w:r>
          </w:p>
        </w:tc>
        <w:tc>
          <w:tcPr>
            <w:tcW w:w="5107" w:type="dxa"/>
            <w:vAlign w:val="center"/>
          </w:tcPr>
          <w:p w14:paraId="1BB65429" w14:textId="6AA27E65" w:rsidR="00B90F2D" w:rsidRPr="00B90F2D" w:rsidRDefault="00CD3E8A" w:rsidP="0055637E">
            <w:pPr>
              <w:tabs>
                <w:tab w:val="center" w:pos="4320"/>
                <w:tab w:val="right" w:pos="8640"/>
              </w:tabs>
              <w:spacing w:after="120"/>
              <w:rPr>
                <w:rFonts w:eastAsia="Times New Roman"/>
                <w:b/>
                <w:bCs/>
                <w:color w:val="5B2070"/>
                <w:sz w:val="24"/>
              </w:rPr>
            </w:pPr>
            <w:r>
              <w:rPr>
                <w:rFonts w:eastAsia="Times New Roman"/>
                <w:b/>
                <w:bCs/>
                <w:color w:val="5B2070"/>
                <w:sz w:val="24"/>
              </w:rPr>
              <w:t>2.</w:t>
            </w:r>
            <w:r w:rsidR="004D3833">
              <w:rPr>
                <w:rFonts w:eastAsia="Times New Roman"/>
                <w:b/>
                <w:bCs/>
                <w:color w:val="5B2070"/>
                <w:sz w:val="24"/>
              </w:rPr>
              <w:t>2</w:t>
            </w:r>
          </w:p>
        </w:tc>
      </w:tr>
      <w:tr w:rsidR="00B90F2D" w:rsidRPr="00B90F2D" w14:paraId="2477EE03" w14:textId="77777777" w:rsidTr="00986109">
        <w:trPr>
          <w:trHeight w:val="340"/>
        </w:trPr>
        <w:tc>
          <w:tcPr>
            <w:tcW w:w="2977" w:type="dxa"/>
            <w:vAlign w:val="center"/>
          </w:tcPr>
          <w:p w14:paraId="46FE9C62" w14:textId="77777777" w:rsidR="00B90F2D" w:rsidRPr="00B90F2D" w:rsidRDefault="384C30E2" w:rsidP="384C30E2">
            <w:pPr>
              <w:tabs>
                <w:tab w:val="center" w:pos="4320"/>
                <w:tab w:val="right" w:pos="8640"/>
              </w:tabs>
              <w:spacing w:after="120"/>
              <w:rPr>
                <w:rFonts w:eastAsia="Times New Roman"/>
                <w:b/>
                <w:bCs/>
                <w:color w:val="5C2071" w:themeColor="accent1"/>
                <w:sz w:val="24"/>
              </w:rPr>
            </w:pPr>
            <w:r w:rsidRPr="384C30E2">
              <w:rPr>
                <w:rFonts w:eastAsia="Times New Roman"/>
                <w:b/>
                <w:bCs/>
                <w:color w:val="5C2071" w:themeColor="accent1"/>
                <w:sz w:val="24"/>
              </w:rPr>
              <w:t>Date:</w:t>
            </w:r>
          </w:p>
        </w:tc>
        <w:tc>
          <w:tcPr>
            <w:tcW w:w="5107" w:type="dxa"/>
            <w:vAlign w:val="center"/>
          </w:tcPr>
          <w:p w14:paraId="30C22E53" w14:textId="0569D4E3" w:rsidR="00B90F2D" w:rsidRPr="00B90F2D" w:rsidRDefault="004D3833" w:rsidP="00784627">
            <w:pPr>
              <w:tabs>
                <w:tab w:val="center" w:pos="4320"/>
                <w:tab w:val="right" w:pos="8640"/>
              </w:tabs>
              <w:spacing w:after="120"/>
              <w:rPr>
                <w:rFonts w:eastAsia="Times New Roman"/>
                <w:b/>
                <w:bCs/>
                <w:color w:val="5C2071" w:themeColor="accent1"/>
                <w:sz w:val="24"/>
              </w:rPr>
            </w:pPr>
            <w:r>
              <w:rPr>
                <w:rFonts w:eastAsia="Times New Roman"/>
                <w:b/>
                <w:bCs/>
                <w:color w:val="5C2071" w:themeColor="accent1"/>
                <w:sz w:val="24"/>
              </w:rPr>
              <w:t>3</w:t>
            </w:r>
            <w:r w:rsidR="00131BAD">
              <w:rPr>
                <w:rFonts w:eastAsia="Times New Roman"/>
                <w:b/>
                <w:bCs/>
                <w:color w:val="5C2071" w:themeColor="accent1"/>
                <w:sz w:val="24"/>
              </w:rPr>
              <w:t>0</w:t>
            </w:r>
            <w:r>
              <w:rPr>
                <w:rFonts w:eastAsia="Times New Roman"/>
                <w:b/>
                <w:bCs/>
                <w:color w:val="5C2071" w:themeColor="accent1"/>
                <w:sz w:val="24"/>
              </w:rPr>
              <w:t xml:space="preserve"> May 2019</w:t>
            </w:r>
          </w:p>
        </w:tc>
      </w:tr>
      <w:tr w:rsidR="00B90F2D" w:rsidRPr="00B90F2D" w14:paraId="1B527AE6" w14:textId="77777777" w:rsidTr="00986109">
        <w:trPr>
          <w:trHeight w:val="340"/>
        </w:trPr>
        <w:tc>
          <w:tcPr>
            <w:tcW w:w="2977" w:type="dxa"/>
            <w:vAlign w:val="center"/>
          </w:tcPr>
          <w:p w14:paraId="27F2A3FC" w14:textId="77777777" w:rsidR="00B90F2D" w:rsidRPr="00B90F2D" w:rsidRDefault="384C30E2" w:rsidP="384C30E2">
            <w:pPr>
              <w:tabs>
                <w:tab w:val="center" w:pos="4320"/>
                <w:tab w:val="right" w:pos="8640"/>
              </w:tabs>
              <w:spacing w:after="120"/>
              <w:rPr>
                <w:rFonts w:eastAsia="Times New Roman"/>
                <w:b/>
                <w:bCs/>
                <w:color w:val="5C2071" w:themeColor="accent1"/>
                <w:sz w:val="24"/>
              </w:rPr>
            </w:pPr>
            <w:r w:rsidRPr="384C30E2">
              <w:rPr>
                <w:rFonts w:eastAsia="Times New Roman"/>
                <w:b/>
                <w:bCs/>
                <w:color w:val="5C2071" w:themeColor="accent1"/>
                <w:sz w:val="24"/>
              </w:rPr>
              <w:t>Authors:</w:t>
            </w:r>
          </w:p>
        </w:tc>
        <w:tc>
          <w:tcPr>
            <w:tcW w:w="5107" w:type="dxa"/>
            <w:vAlign w:val="center"/>
          </w:tcPr>
          <w:p w14:paraId="2289CB8C" w14:textId="01BC5967" w:rsidR="00B90F2D" w:rsidRPr="00B90F2D" w:rsidRDefault="384C30E2" w:rsidP="384C30E2">
            <w:pPr>
              <w:tabs>
                <w:tab w:val="center" w:pos="4320"/>
                <w:tab w:val="right" w:pos="8640"/>
              </w:tabs>
              <w:spacing w:after="120"/>
              <w:rPr>
                <w:rFonts w:eastAsia="Times New Roman"/>
                <w:b/>
                <w:bCs/>
                <w:color w:val="5C2071" w:themeColor="accent1"/>
                <w:sz w:val="24"/>
              </w:rPr>
            </w:pPr>
            <w:r w:rsidRPr="384C30E2">
              <w:rPr>
                <w:rFonts w:eastAsia="Times New Roman"/>
                <w:b/>
                <w:bCs/>
                <w:color w:val="5C2071" w:themeColor="accent1"/>
                <w:sz w:val="24"/>
              </w:rPr>
              <w:t>DCC</w:t>
            </w:r>
            <w:r w:rsidR="00CD3E8A">
              <w:rPr>
                <w:rFonts w:eastAsia="Times New Roman"/>
                <w:b/>
                <w:bCs/>
                <w:color w:val="5C2071" w:themeColor="accent1"/>
                <w:sz w:val="24"/>
              </w:rPr>
              <w:t xml:space="preserve"> Authored</w:t>
            </w:r>
          </w:p>
        </w:tc>
      </w:tr>
      <w:tr w:rsidR="00B90F2D" w:rsidRPr="00B90F2D" w14:paraId="3F0B42FB" w14:textId="77777777" w:rsidTr="00986109">
        <w:trPr>
          <w:trHeight w:val="340"/>
        </w:trPr>
        <w:tc>
          <w:tcPr>
            <w:tcW w:w="2977" w:type="dxa"/>
            <w:vAlign w:val="center"/>
          </w:tcPr>
          <w:p w14:paraId="46419682" w14:textId="77777777" w:rsidR="00B90F2D" w:rsidRPr="00B90F2D" w:rsidRDefault="384C30E2" w:rsidP="384C30E2">
            <w:pPr>
              <w:tabs>
                <w:tab w:val="center" w:pos="4320"/>
                <w:tab w:val="right" w:pos="8640"/>
              </w:tabs>
              <w:spacing w:after="120"/>
              <w:rPr>
                <w:rFonts w:eastAsia="Times New Roman"/>
                <w:b/>
                <w:bCs/>
                <w:color w:val="5C2071" w:themeColor="accent1"/>
                <w:sz w:val="24"/>
              </w:rPr>
            </w:pPr>
            <w:r w:rsidRPr="384C30E2">
              <w:rPr>
                <w:rFonts w:eastAsia="Times New Roman"/>
                <w:b/>
                <w:bCs/>
                <w:color w:val="5C2071" w:themeColor="accent1"/>
                <w:sz w:val="24"/>
              </w:rPr>
              <w:t>Classification:</w:t>
            </w:r>
          </w:p>
        </w:tc>
        <w:tc>
          <w:tcPr>
            <w:tcW w:w="5107" w:type="dxa"/>
            <w:vAlign w:val="center"/>
          </w:tcPr>
          <w:p w14:paraId="5D37C19B" w14:textId="0C5973C6" w:rsidR="00B90F2D" w:rsidRPr="00B90F2D" w:rsidRDefault="0081167E" w:rsidP="384C30E2">
            <w:pPr>
              <w:tabs>
                <w:tab w:val="center" w:pos="4320"/>
                <w:tab w:val="right" w:pos="8640"/>
              </w:tabs>
              <w:spacing w:after="120"/>
              <w:rPr>
                <w:rFonts w:eastAsia="Times New Roman"/>
                <w:b/>
                <w:bCs/>
                <w:color w:val="5C2071" w:themeColor="accent1"/>
                <w:sz w:val="24"/>
              </w:rPr>
            </w:pPr>
            <w:r>
              <w:rPr>
                <w:rFonts w:eastAsia="Times New Roman"/>
                <w:b/>
                <w:bCs/>
                <w:color w:val="5C2071" w:themeColor="accent1"/>
                <w:sz w:val="24"/>
              </w:rPr>
              <w:t>DCC Public</w:t>
            </w:r>
          </w:p>
        </w:tc>
      </w:tr>
    </w:tbl>
    <w:p w14:paraId="2E1571B3" w14:textId="77777777" w:rsidR="00B90F2D" w:rsidRPr="00B90F2D" w:rsidRDefault="00FC35BE" w:rsidP="384C30E2">
      <w:pPr>
        <w:spacing w:before="240" w:after="120"/>
        <w:rPr>
          <w:b/>
          <w:bCs/>
          <w:color w:val="1F144A" w:themeColor="accent4"/>
          <w:sz w:val="56"/>
          <w:szCs w:val="56"/>
        </w:rPr>
      </w:pPr>
      <w:r w:rsidRPr="00FC35BE">
        <w:rPr>
          <w:b/>
          <w:bCs/>
          <w:color w:val="1F144A" w:themeColor="accent4"/>
          <w:sz w:val="56"/>
          <w:szCs w:val="56"/>
        </w:rPr>
        <w:t xml:space="preserve">D-4.2.2 CSS Detailed Non-Functional Requirements </w:t>
      </w:r>
      <w:r w:rsidR="384C30E2" w:rsidRPr="384C30E2">
        <w:rPr>
          <w:b/>
          <w:bCs/>
          <w:color w:val="1F144A" w:themeColor="accent4"/>
          <w:sz w:val="56"/>
          <w:szCs w:val="56"/>
        </w:rPr>
        <w:t>Specification</w:t>
      </w:r>
    </w:p>
    <w:p w14:paraId="07B7A3B1" w14:textId="77777777" w:rsidR="00B90F2D" w:rsidRPr="00B90F2D" w:rsidRDefault="384C30E2" w:rsidP="384C30E2">
      <w:pPr>
        <w:rPr>
          <w:rFonts w:asciiTheme="majorHAnsi" w:hAnsiTheme="majorHAnsi"/>
          <w:b/>
          <w:bCs/>
          <w:color w:val="5C2071" w:themeColor="accent1"/>
          <w:sz w:val="36"/>
          <w:szCs w:val="36"/>
        </w:rPr>
      </w:pPr>
      <w:r w:rsidRPr="384C30E2">
        <w:rPr>
          <w:rFonts w:asciiTheme="majorHAnsi" w:hAnsiTheme="majorHAnsi"/>
          <w:b/>
          <w:bCs/>
          <w:color w:val="5C2071" w:themeColor="accent1"/>
          <w:sz w:val="36"/>
          <w:szCs w:val="36"/>
        </w:rPr>
        <w:t>Design Workstream</w:t>
      </w:r>
    </w:p>
    <w:p w14:paraId="2B0F719A" w14:textId="77777777" w:rsidR="00B90F2D" w:rsidRPr="00B90F2D" w:rsidRDefault="384C30E2" w:rsidP="384C30E2">
      <w:pPr>
        <w:rPr>
          <w:rFonts w:asciiTheme="majorHAnsi" w:hAnsiTheme="majorHAnsi"/>
          <w:b/>
          <w:bCs/>
          <w:color w:val="5C2071" w:themeColor="accent1"/>
          <w:sz w:val="36"/>
          <w:szCs w:val="36"/>
        </w:rPr>
      </w:pPr>
      <w:r w:rsidRPr="384C30E2">
        <w:rPr>
          <w:rFonts w:asciiTheme="majorHAnsi" w:hAnsiTheme="majorHAnsi"/>
          <w:b/>
          <w:bCs/>
          <w:color w:val="5C2071" w:themeColor="accent1"/>
          <w:sz w:val="36"/>
          <w:szCs w:val="36"/>
        </w:rPr>
        <w:t>Ofgem Switching Programme</w:t>
      </w:r>
    </w:p>
    <w:p w14:paraId="0A85F28C" w14:textId="77777777" w:rsidR="00B90F2D" w:rsidRPr="00B90F2D" w:rsidRDefault="00B90F2D" w:rsidP="00B90F2D">
      <w:pPr>
        <w:ind w:left="851"/>
      </w:pPr>
    </w:p>
    <w:p w14:paraId="4FB690EB" w14:textId="77777777" w:rsidR="00B90F2D" w:rsidRPr="00B90F2D" w:rsidRDefault="00B90F2D" w:rsidP="00B90F2D">
      <w:pPr>
        <w:ind w:left="851"/>
      </w:pPr>
    </w:p>
    <w:p w14:paraId="29E259B8" w14:textId="77777777" w:rsidR="00B90F2D" w:rsidRPr="00B90F2D" w:rsidRDefault="00B90F2D" w:rsidP="00B90F2D">
      <w:pPr>
        <w:sectPr w:rsidR="00B90F2D" w:rsidRPr="00B90F2D" w:rsidSect="001C1CFC">
          <w:headerReference w:type="even" r:id="rId12"/>
          <w:headerReference w:type="default" r:id="rId13"/>
          <w:footerReference w:type="even" r:id="rId14"/>
          <w:footerReference w:type="default" r:id="rId15"/>
          <w:headerReference w:type="first" r:id="rId16"/>
          <w:footerReference w:type="first" r:id="rId17"/>
          <w:pgSz w:w="11900" w:h="16840"/>
          <w:pgMar w:top="6237" w:right="1134" w:bottom="1440" w:left="1134" w:header="284" w:footer="709" w:gutter="0"/>
          <w:pgNumType w:start="1"/>
          <w:cols w:space="708"/>
          <w:titlePg/>
        </w:sectPr>
      </w:pPr>
    </w:p>
    <w:p w14:paraId="6B98B338" w14:textId="77777777" w:rsidR="00B90F2D" w:rsidRPr="00B90F2D" w:rsidRDefault="384C30E2" w:rsidP="384C30E2">
      <w:pPr>
        <w:spacing w:before="240" w:after="120"/>
        <w:rPr>
          <w:rFonts w:ascii="Arial Bold" w:hAnsi="Arial Bold"/>
          <w:b/>
          <w:bCs/>
          <w:color w:val="1F144A" w:themeColor="accent4"/>
          <w:sz w:val="36"/>
          <w:szCs w:val="36"/>
        </w:rPr>
      </w:pPr>
      <w:bookmarkStart w:id="1" w:name="_Toc289088748"/>
      <w:r w:rsidRPr="384C30E2">
        <w:rPr>
          <w:rFonts w:ascii="Arial Bold" w:hAnsi="Arial Bold"/>
          <w:b/>
          <w:bCs/>
          <w:color w:val="1F144A" w:themeColor="accent4"/>
          <w:sz w:val="36"/>
          <w:szCs w:val="36"/>
        </w:rPr>
        <w:lastRenderedPageBreak/>
        <w:t>Document Control</w:t>
      </w:r>
    </w:p>
    <w:p w14:paraId="5C206134" w14:textId="77777777" w:rsidR="00B90F2D" w:rsidRPr="00B90F2D" w:rsidRDefault="384C30E2" w:rsidP="384C30E2">
      <w:pPr>
        <w:spacing w:before="240" w:after="120"/>
        <w:rPr>
          <w:b/>
          <w:bCs/>
          <w:color w:val="1F144A" w:themeColor="accent4"/>
        </w:rPr>
      </w:pPr>
      <w:r w:rsidRPr="384C30E2">
        <w:rPr>
          <w:b/>
          <w:bCs/>
          <w:color w:val="1F144A" w:themeColor="accent4"/>
        </w:rPr>
        <w:t>Revision History</w:t>
      </w:r>
    </w:p>
    <w:tbl>
      <w:tblPr>
        <w:tblStyle w:val="TableTemplate21"/>
        <w:tblW w:w="5021" w:type="pct"/>
        <w:tblLook w:val="0420" w:firstRow="1" w:lastRow="0" w:firstColumn="0" w:lastColumn="0" w:noHBand="0" w:noVBand="1"/>
      </w:tblPr>
      <w:tblGrid>
        <w:gridCol w:w="1375"/>
        <w:gridCol w:w="3929"/>
        <w:gridCol w:w="2863"/>
        <w:gridCol w:w="1505"/>
      </w:tblGrid>
      <w:tr w:rsidR="00B90F2D" w:rsidRPr="00B90F2D" w14:paraId="1B031BE6" w14:textId="77777777" w:rsidTr="00986109">
        <w:trPr>
          <w:cnfStyle w:val="100000000000" w:firstRow="1" w:lastRow="0" w:firstColumn="0" w:lastColumn="0" w:oddVBand="0" w:evenVBand="0" w:oddHBand="0" w:evenHBand="0" w:firstRowFirstColumn="0" w:firstRowLastColumn="0" w:lastRowFirstColumn="0" w:lastRowLastColumn="0"/>
        </w:trPr>
        <w:tc>
          <w:tcPr>
            <w:tcW w:w="711" w:type="pct"/>
            <w:hideMark/>
          </w:tcPr>
          <w:p w14:paraId="613DFD74" w14:textId="77777777" w:rsidR="00B90F2D" w:rsidRPr="00B90F2D" w:rsidRDefault="384C30E2" w:rsidP="384C30E2">
            <w:pPr>
              <w:spacing w:after="120"/>
              <w:rPr>
                <w:rFonts w:eastAsia="Times New Roman"/>
              </w:rPr>
            </w:pPr>
            <w:r w:rsidRPr="384C30E2">
              <w:rPr>
                <w:rFonts w:eastAsia="Times New Roman"/>
              </w:rPr>
              <w:t>Revision Date</w:t>
            </w:r>
          </w:p>
        </w:tc>
        <w:tc>
          <w:tcPr>
            <w:tcW w:w="2031" w:type="pct"/>
            <w:hideMark/>
          </w:tcPr>
          <w:p w14:paraId="223124C2" w14:textId="77777777" w:rsidR="00B90F2D" w:rsidRPr="00B90F2D" w:rsidRDefault="384C30E2" w:rsidP="384C30E2">
            <w:pPr>
              <w:spacing w:after="120"/>
              <w:rPr>
                <w:rFonts w:eastAsia="Times New Roman"/>
              </w:rPr>
            </w:pPr>
            <w:r w:rsidRPr="384C30E2">
              <w:rPr>
                <w:rFonts w:eastAsia="Times New Roman"/>
              </w:rPr>
              <w:t>Summary of Changes</w:t>
            </w:r>
          </w:p>
        </w:tc>
        <w:tc>
          <w:tcPr>
            <w:tcW w:w="1480" w:type="pct"/>
            <w:hideMark/>
          </w:tcPr>
          <w:p w14:paraId="525BE33E" w14:textId="77777777" w:rsidR="00B90F2D" w:rsidRPr="00B90F2D" w:rsidRDefault="384C30E2" w:rsidP="384C30E2">
            <w:pPr>
              <w:spacing w:after="120"/>
              <w:rPr>
                <w:rFonts w:eastAsia="Times New Roman"/>
              </w:rPr>
            </w:pPr>
            <w:r w:rsidRPr="384C30E2">
              <w:rPr>
                <w:rFonts w:eastAsia="Times New Roman"/>
              </w:rPr>
              <w:t>Changes</w:t>
            </w:r>
            <w:r w:rsidR="00B90F2D">
              <w:br/>
            </w:r>
            <w:r w:rsidRPr="384C30E2">
              <w:rPr>
                <w:rFonts w:eastAsia="Times New Roman"/>
              </w:rPr>
              <w:t>Marked</w:t>
            </w:r>
          </w:p>
        </w:tc>
        <w:tc>
          <w:tcPr>
            <w:tcW w:w="778" w:type="pct"/>
          </w:tcPr>
          <w:p w14:paraId="2A29A747" w14:textId="77777777" w:rsidR="00B90F2D" w:rsidRPr="00B90F2D" w:rsidRDefault="384C30E2" w:rsidP="384C30E2">
            <w:pPr>
              <w:spacing w:after="120"/>
              <w:rPr>
                <w:rFonts w:eastAsia="Times New Roman"/>
              </w:rPr>
            </w:pPr>
            <w:r w:rsidRPr="384C30E2">
              <w:rPr>
                <w:rFonts w:eastAsia="Times New Roman"/>
              </w:rPr>
              <w:t>Version Number</w:t>
            </w:r>
          </w:p>
        </w:tc>
      </w:tr>
      <w:tr w:rsidR="001C7C8F" w:rsidRPr="00B90F2D" w14:paraId="4A5B4397" w14:textId="77777777" w:rsidTr="00986109">
        <w:trPr>
          <w:cnfStyle w:val="000000100000" w:firstRow="0" w:lastRow="0" w:firstColumn="0" w:lastColumn="0" w:oddVBand="0" w:evenVBand="0" w:oddHBand="1" w:evenHBand="0" w:firstRowFirstColumn="0" w:firstRowLastColumn="0" w:lastRowFirstColumn="0" w:lastRowLastColumn="0"/>
          <w:trHeight w:val="372"/>
        </w:trPr>
        <w:tc>
          <w:tcPr>
            <w:tcW w:w="711" w:type="pct"/>
          </w:tcPr>
          <w:p w14:paraId="6092983C" w14:textId="46CAF314" w:rsidR="001C7C8F" w:rsidRDefault="001C7C8F" w:rsidP="384C30E2">
            <w:pPr>
              <w:spacing w:before="60" w:after="60"/>
              <w:rPr>
                <w:rFonts w:eastAsia="Times New Roman"/>
              </w:rPr>
            </w:pPr>
            <w:r>
              <w:rPr>
                <w:rFonts w:eastAsia="Times New Roman"/>
              </w:rPr>
              <w:t>n/a</w:t>
            </w:r>
          </w:p>
        </w:tc>
        <w:tc>
          <w:tcPr>
            <w:tcW w:w="2031" w:type="pct"/>
          </w:tcPr>
          <w:p w14:paraId="72E71C39" w14:textId="4412CBC0" w:rsidR="001C7C8F" w:rsidRDefault="001C7C8F" w:rsidP="001C7C8F">
            <w:pPr>
              <w:spacing w:before="60" w:after="60"/>
              <w:rPr>
                <w:rFonts w:eastAsia="Times New Roman"/>
              </w:rPr>
            </w:pPr>
            <w:r>
              <w:rPr>
                <w:rFonts w:eastAsia="Times New Roman"/>
              </w:rPr>
              <w:t>For internal programme development only. Not published</w:t>
            </w:r>
            <w:r w:rsidR="00764194">
              <w:rPr>
                <w:rFonts w:eastAsia="Times New Roman"/>
              </w:rPr>
              <w:t>.</w:t>
            </w:r>
          </w:p>
        </w:tc>
        <w:tc>
          <w:tcPr>
            <w:tcW w:w="1480" w:type="pct"/>
          </w:tcPr>
          <w:p w14:paraId="27329C29" w14:textId="52CFC001" w:rsidR="001C7C8F" w:rsidRPr="00B90F2D" w:rsidRDefault="001C7C8F" w:rsidP="384C30E2">
            <w:pPr>
              <w:spacing w:before="60" w:after="60"/>
              <w:rPr>
                <w:rFonts w:eastAsia="Times New Roman"/>
              </w:rPr>
            </w:pPr>
            <w:r>
              <w:rPr>
                <w:rFonts w:eastAsia="Times New Roman"/>
              </w:rPr>
              <w:t>n/a</w:t>
            </w:r>
          </w:p>
        </w:tc>
        <w:tc>
          <w:tcPr>
            <w:tcW w:w="778" w:type="pct"/>
          </w:tcPr>
          <w:p w14:paraId="5B9DA8A2" w14:textId="0BE13ED8" w:rsidR="001C7C8F" w:rsidRDefault="001C7C8F" w:rsidP="4D367372">
            <w:pPr>
              <w:spacing w:before="60" w:after="60"/>
              <w:rPr>
                <w:rFonts w:eastAsia="Times New Roman"/>
              </w:rPr>
            </w:pPr>
            <w:r>
              <w:rPr>
                <w:rFonts w:eastAsia="Times New Roman"/>
              </w:rPr>
              <w:t>V1.0</w:t>
            </w:r>
          </w:p>
        </w:tc>
      </w:tr>
      <w:tr w:rsidR="00B90F2D" w:rsidRPr="00B90F2D" w14:paraId="5D531CE3" w14:textId="77777777" w:rsidTr="00986109">
        <w:trPr>
          <w:cnfStyle w:val="000000010000" w:firstRow="0" w:lastRow="0" w:firstColumn="0" w:lastColumn="0" w:oddVBand="0" w:evenVBand="0" w:oddHBand="0" w:evenHBand="1" w:firstRowFirstColumn="0" w:firstRowLastColumn="0" w:lastRowFirstColumn="0" w:lastRowLastColumn="0"/>
          <w:trHeight w:val="372"/>
        </w:trPr>
        <w:tc>
          <w:tcPr>
            <w:tcW w:w="711" w:type="pct"/>
          </w:tcPr>
          <w:p w14:paraId="6151F682" w14:textId="4A801B2C" w:rsidR="00B90F2D" w:rsidRPr="00B90F2D" w:rsidRDefault="00CD3E8A" w:rsidP="384C30E2">
            <w:pPr>
              <w:spacing w:before="60" w:after="60"/>
              <w:rPr>
                <w:rFonts w:eastAsia="Times New Roman"/>
              </w:rPr>
            </w:pPr>
            <w:r>
              <w:rPr>
                <w:rFonts w:eastAsia="Times New Roman"/>
              </w:rPr>
              <w:t>22/06/2018</w:t>
            </w:r>
          </w:p>
        </w:tc>
        <w:tc>
          <w:tcPr>
            <w:tcW w:w="2031" w:type="pct"/>
          </w:tcPr>
          <w:p w14:paraId="7CC83564" w14:textId="77777777" w:rsidR="008E3016" w:rsidRDefault="00CD3E8A" w:rsidP="384C30E2">
            <w:pPr>
              <w:spacing w:before="60" w:after="60"/>
              <w:rPr>
                <w:rFonts w:eastAsia="Times New Roman"/>
              </w:rPr>
            </w:pPr>
            <w:r>
              <w:rPr>
                <w:rFonts w:eastAsia="Times New Roman"/>
              </w:rPr>
              <w:t>Publication for DB4</w:t>
            </w:r>
            <w:r w:rsidR="008E3016">
              <w:rPr>
                <w:rFonts w:eastAsia="Times New Roman"/>
              </w:rPr>
              <w:t>.</w:t>
            </w:r>
          </w:p>
          <w:p w14:paraId="206ABCA9" w14:textId="4AFDEF6F" w:rsidR="00B90F2D" w:rsidRPr="00B90F2D" w:rsidRDefault="008E3016" w:rsidP="384C30E2">
            <w:pPr>
              <w:spacing w:before="60" w:after="60"/>
              <w:rPr>
                <w:rFonts w:eastAsia="Times New Roman"/>
              </w:rPr>
            </w:pPr>
            <w:r>
              <w:t>Incorporates minor amendments agreed in Change Request CR007, CR008 and CR012</w:t>
            </w:r>
            <w:r w:rsidR="00764194">
              <w:t>.</w:t>
            </w:r>
          </w:p>
        </w:tc>
        <w:tc>
          <w:tcPr>
            <w:tcW w:w="1480" w:type="pct"/>
          </w:tcPr>
          <w:p w14:paraId="39D4544B" w14:textId="1DF83C42" w:rsidR="00B90F2D" w:rsidRPr="00B90F2D" w:rsidRDefault="001C7C8F" w:rsidP="384C30E2">
            <w:pPr>
              <w:spacing w:before="60" w:after="60"/>
              <w:rPr>
                <w:rFonts w:eastAsia="Times New Roman"/>
              </w:rPr>
            </w:pPr>
            <w:r>
              <w:rPr>
                <w:rFonts w:eastAsia="Times New Roman"/>
              </w:rPr>
              <w:t>No</w:t>
            </w:r>
          </w:p>
        </w:tc>
        <w:tc>
          <w:tcPr>
            <w:tcW w:w="778" w:type="pct"/>
          </w:tcPr>
          <w:p w14:paraId="21B2A43B" w14:textId="557EFF07" w:rsidR="00B90F2D" w:rsidRPr="00B90F2D" w:rsidRDefault="00CD3E8A" w:rsidP="4D367372">
            <w:pPr>
              <w:spacing w:before="60" w:after="60"/>
              <w:rPr>
                <w:rFonts w:eastAsia="Times New Roman"/>
              </w:rPr>
            </w:pPr>
            <w:r>
              <w:rPr>
                <w:rFonts w:eastAsia="Times New Roman"/>
              </w:rPr>
              <w:t>V2.0</w:t>
            </w:r>
          </w:p>
        </w:tc>
      </w:tr>
      <w:tr w:rsidR="007970A3" w:rsidRPr="00B90F2D" w14:paraId="569A801B" w14:textId="77777777" w:rsidTr="00986109">
        <w:trPr>
          <w:cnfStyle w:val="000000100000" w:firstRow="0" w:lastRow="0" w:firstColumn="0" w:lastColumn="0" w:oddVBand="0" w:evenVBand="0" w:oddHBand="1" w:evenHBand="0" w:firstRowFirstColumn="0" w:firstRowLastColumn="0" w:lastRowFirstColumn="0" w:lastRowLastColumn="0"/>
          <w:trHeight w:val="372"/>
        </w:trPr>
        <w:tc>
          <w:tcPr>
            <w:tcW w:w="711" w:type="pct"/>
          </w:tcPr>
          <w:p w14:paraId="588805CF" w14:textId="246ACFA1" w:rsidR="007970A3" w:rsidRPr="384C30E2" w:rsidRDefault="00671170" w:rsidP="00F16C48">
            <w:pPr>
              <w:spacing w:before="60" w:after="60"/>
              <w:rPr>
                <w:rFonts w:eastAsia="Times New Roman"/>
              </w:rPr>
            </w:pPr>
            <w:r>
              <w:rPr>
                <w:rFonts w:eastAsia="Times New Roman"/>
              </w:rPr>
              <w:t>30</w:t>
            </w:r>
            <w:r w:rsidR="00A1354C">
              <w:rPr>
                <w:rFonts w:eastAsia="Times New Roman"/>
              </w:rPr>
              <w:t>/</w:t>
            </w:r>
            <w:r>
              <w:rPr>
                <w:rFonts w:eastAsia="Times New Roman"/>
              </w:rPr>
              <w:t>11</w:t>
            </w:r>
            <w:r w:rsidR="00A1354C">
              <w:rPr>
                <w:rFonts w:eastAsia="Times New Roman"/>
              </w:rPr>
              <w:t>/2018</w:t>
            </w:r>
          </w:p>
        </w:tc>
        <w:tc>
          <w:tcPr>
            <w:tcW w:w="2031" w:type="pct"/>
          </w:tcPr>
          <w:p w14:paraId="7553ABC4" w14:textId="3EB7A60E" w:rsidR="007970A3" w:rsidRPr="00006CE8" w:rsidRDefault="00006CE8" w:rsidP="384C30E2">
            <w:pPr>
              <w:spacing w:before="60" w:after="60"/>
              <w:rPr>
                <w:rFonts w:eastAsia="Times New Roman"/>
                <w:lang w:val="en-US"/>
              </w:rPr>
            </w:pPr>
            <w:r>
              <w:rPr>
                <w:rFonts w:eastAsia="Times New Roman"/>
                <w:lang w:val="en-US"/>
              </w:rPr>
              <w:t>Changes for CR-E03, CR-E11, and CR-E13</w:t>
            </w:r>
          </w:p>
        </w:tc>
        <w:tc>
          <w:tcPr>
            <w:tcW w:w="1480" w:type="pct"/>
          </w:tcPr>
          <w:p w14:paraId="25F168AE" w14:textId="49E0EBDC" w:rsidR="007970A3" w:rsidRPr="384C30E2" w:rsidRDefault="00D9576C" w:rsidP="384C30E2">
            <w:pPr>
              <w:spacing w:before="60" w:after="60"/>
              <w:rPr>
                <w:rFonts w:eastAsia="Times New Roman"/>
              </w:rPr>
            </w:pPr>
            <w:r>
              <w:rPr>
                <w:rFonts w:eastAsia="Times New Roman"/>
              </w:rPr>
              <w:t>No</w:t>
            </w:r>
          </w:p>
        </w:tc>
        <w:tc>
          <w:tcPr>
            <w:tcW w:w="778" w:type="pct"/>
          </w:tcPr>
          <w:p w14:paraId="39499309" w14:textId="6680B7EF" w:rsidR="007970A3" w:rsidRPr="4D367372" w:rsidRDefault="00A1354C" w:rsidP="4D367372">
            <w:pPr>
              <w:spacing w:before="60" w:after="60"/>
              <w:rPr>
                <w:rFonts w:eastAsia="Times New Roman"/>
              </w:rPr>
            </w:pPr>
            <w:r>
              <w:rPr>
                <w:rFonts w:eastAsia="Times New Roman"/>
              </w:rPr>
              <w:t>V2.1</w:t>
            </w:r>
          </w:p>
        </w:tc>
      </w:tr>
      <w:tr w:rsidR="004D3833" w:rsidRPr="00B90F2D" w14:paraId="456F17B7" w14:textId="77777777" w:rsidTr="00986109">
        <w:trPr>
          <w:cnfStyle w:val="000000010000" w:firstRow="0" w:lastRow="0" w:firstColumn="0" w:lastColumn="0" w:oddVBand="0" w:evenVBand="0" w:oddHBand="0" w:evenHBand="1" w:firstRowFirstColumn="0" w:firstRowLastColumn="0" w:lastRowFirstColumn="0" w:lastRowLastColumn="0"/>
          <w:trHeight w:val="372"/>
        </w:trPr>
        <w:tc>
          <w:tcPr>
            <w:tcW w:w="711" w:type="pct"/>
          </w:tcPr>
          <w:p w14:paraId="5600C9C7" w14:textId="6F2CC7A9" w:rsidR="004D3833" w:rsidRDefault="00710324" w:rsidP="00F16C48">
            <w:pPr>
              <w:spacing w:before="60" w:after="60"/>
              <w:rPr>
                <w:rFonts w:eastAsia="Times New Roman"/>
              </w:rPr>
            </w:pPr>
            <w:r>
              <w:rPr>
                <w:rFonts w:eastAsia="Times New Roman"/>
              </w:rPr>
              <w:t>3</w:t>
            </w:r>
            <w:r w:rsidR="00C939C7">
              <w:rPr>
                <w:rFonts w:eastAsia="Times New Roman"/>
              </w:rPr>
              <w:t>0</w:t>
            </w:r>
            <w:r w:rsidR="004D3833">
              <w:rPr>
                <w:rFonts w:eastAsia="Times New Roman"/>
              </w:rPr>
              <w:t>/05/2019</w:t>
            </w:r>
          </w:p>
        </w:tc>
        <w:tc>
          <w:tcPr>
            <w:tcW w:w="2031" w:type="pct"/>
          </w:tcPr>
          <w:p w14:paraId="7749B985" w14:textId="4A7CB412" w:rsidR="004D3833" w:rsidRDefault="004D3833" w:rsidP="384C30E2">
            <w:pPr>
              <w:spacing w:before="60" w:after="60"/>
              <w:rPr>
                <w:rFonts w:eastAsia="Times New Roman"/>
                <w:lang w:val="en-US"/>
              </w:rPr>
            </w:pPr>
            <w:r>
              <w:rPr>
                <w:rFonts w:eastAsia="Times New Roman"/>
                <w:lang w:val="en-US"/>
              </w:rPr>
              <w:t>Change request CR-</w:t>
            </w:r>
            <w:r w:rsidR="00710324">
              <w:rPr>
                <w:rFonts w:eastAsia="Times New Roman"/>
                <w:lang w:val="en-US"/>
              </w:rPr>
              <w:t>E3</w:t>
            </w:r>
            <w:r w:rsidR="00A20DCE">
              <w:rPr>
                <w:rFonts w:eastAsia="Times New Roman"/>
                <w:lang w:val="en-US"/>
              </w:rPr>
              <w:t>4</w:t>
            </w:r>
          </w:p>
        </w:tc>
        <w:tc>
          <w:tcPr>
            <w:tcW w:w="1480" w:type="pct"/>
          </w:tcPr>
          <w:p w14:paraId="625F288A" w14:textId="21D52DC0" w:rsidR="004D3833" w:rsidRDefault="004D3833" w:rsidP="384C30E2">
            <w:pPr>
              <w:spacing w:before="60" w:after="60"/>
              <w:rPr>
                <w:rFonts w:eastAsia="Times New Roman"/>
              </w:rPr>
            </w:pPr>
            <w:r>
              <w:rPr>
                <w:rFonts w:eastAsia="Times New Roman"/>
              </w:rPr>
              <w:t>Yes</w:t>
            </w:r>
          </w:p>
        </w:tc>
        <w:tc>
          <w:tcPr>
            <w:tcW w:w="778" w:type="pct"/>
          </w:tcPr>
          <w:p w14:paraId="77A30E78" w14:textId="165980B5" w:rsidR="004D3833" w:rsidRDefault="004D3833" w:rsidP="4D367372">
            <w:pPr>
              <w:spacing w:before="60" w:after="60"/>
              <w:rPr>
                <w:rFonts w:eastAsia="Times New Roman"/>
              </w:rPr>
            </w:pPr>
            <w:r>
              <w:rPr>
                <w:rFonts w:eastAsia="Times New Roman"/>
              </w:rPr>
              <w:t>V2.2</w:t>
            </w:r>
          </w:p>
        </w:tc>
      </w:tr>
    </w:tbl>
    <w:p w14:paraId="69B06894" w14:textId="77777777" w:rsidR="00B90F2D" w:rsidRPr="00B90F2D" w:rsidRDefault="384C30E2" w:rsidP="384C30E2">
      <w:pPr>
        <w:spacing w:before="240" w:after="120"/>
        <w:rPr>
          <w:b/>
          <w:bCs/>
          <w:color w:val="1F144A" w:themeColor="accent4"/>
        </w:rPr>
      </w:pPr>
      <w:r w:rsidRPr="384C30E2">
        <w:rPr>
          <w:b/>
          <w:bCs/>
          <w:color w:val="1F144A" w:themeColor="accent4"/>
        </w:rPr>
        <w:t>Reviewers</w:t>
      </w:r>
    </w:p>
    <w:tbl>
      <w:tblPr>
        <w:tblStyle w:val="TableTemplate21"/>
        <w:tblW w:w="5021" w:type="pct"/>
        <w:tblLook w:val="0420" w:firstRow="1" w:lastRow="0" w:firstColumn="0" w:lastColumn="0" w:noHBand="0" w:noVBand="1"/>
      </w:tblPr>
      <w:tblGrid>
        <w:gridCol w:w="2186"/>
        <w:gridCol w:w="4519"/>
        <w:gridCol w:w="1460"/>
        <w:gridCol w:w="1507"/>
      </w:tblGrid>
      <w:tr w:rsidR="00B90F2D" w:rsidRPr="00B90F2D" w14:paraId="54F60AA3" w14:textId="77777777" w:rsidTr="00986109">
        <w:trPr>
          <w:cnfStyle w:val="100000000000" w:firstRow="1" w:lastRow="0" w:firstColumn="0" w:lastColumn="0" w:oddVBand="0" w:evenVBand="0" w:oddHBand="0" w:evenHBand="0" w:firstRowFirstColumn="0" w:firstRowLastColumn="0" w:lastRowFirstColumn="0" w:lastRowLastColumn="0"/>
        </w:trPr>
        <w:tc>
          <w:tcPr>
            <w:tcW w:w="1130" w:type="pct"/>
          </w:tcPr>
          <w:p w14:paraId="2FA8F299" w14:textId="77777777" w:rsidR="00B90F2D" w:rsidRPr="00B90F2D" w:rsidRDefault="384C30E2" w:rsidP="384C30E2">
            <w:pPr>
              <w:spacing w:after="120"/>
              <w:rPr>
                <w:rFonts w:eastAsia="Times New Roman"/>
              </w:rPr>
            </w:pPr>
            <w:r w:rsidRPr="384C30E2">
              <w:rPr>
                <w:rFonts w:eastAsia="Times New Roman"/>
              </w:rPr>
              <w:t>Name</w:t>
            </w:r>
          </w:p>
        </w:tc>
        <w:tc>
          <w:tcPr>
            <w:tcW w:w="2336" w:type="pct"/>
            <w:hideMark/>
          </w:tcPr>
          <w:p w14:paraId="7F6FA295" w14:textId="77777777" w:rsidR="00B90F2D" w:rsidRPr="00B90F2D" w:rsidRDefault="384C30E2" w:rsidP="384C30E2">
            <w:pPr>
              <w:spacing w:after="120"/>
              <w:rPr>
                <w:rFonts w:eastAsia="Times New Roman"/>
              </w:rPr>
            </w:pPr>
            <w:r w:rsidRPr="384C30E2">
              <w:rPr>
                <w:rFonts w:eastAsia="Times New Roman"/>
              </w:rPr>
              <w:t>Title / Responsibility</w:t>
            </w:r>
          </w:p>
        </w:tc>
        <w:tc>
          <w:tcPr>
            <w:tcW w:w="755" w:type="pct"/>
            <w:hideMark/>
          </w:tcPr>
          <w:p w14:paraId="78BD2782" w14:textId="77777777" w:rsidR="00B90F2D" w:rsidRPr="00B90F2D" w:rsidRDefault="384C30E2" w:rsidP="384C30E2">
            <w:pPr>
              <w:spacing w:after="120"/>
              <w:rPr>
                <w:rFonts w:eastAsia="Times New Roman"/>
              </w:rPr>
            </w:pPr>
            <w:r w:rsidRPr="384C30E2">
              <w:rPr>
                <w:rFonts w:eastAsia="Times New Roman"/>
              </w:rPr>
              <w:t>Release Date</w:t>
            </w:r>
          </w:p>
        </w:tc>
        <w:tc>
          <w:tcPr>
            <w:tcW w:w="779" w:type="pct"/>
            <w:hideMark/>
          </w:tcPr>
          <w:p w14:paraId="0BA1B053" w14:textId="77777777" w:rsidR="00B90F2D" w:rsidRPr="00B90F2D" w:rsidRDefault="384C30E2" w:rsidP="384C30E2">
            <w:pPr>
              <w:spacing w:after="120"/>
              <w:rPr>
                <w:rFonts w:eastAsia="Times New Roman"/>
              </w:rPr>
            </w:pPr>
            <w:r w:rsidRPr="384C30E2">
              <w:rPr>
                <w:rFonts w:eastAsia="Times New Roman"/>
              </w:rPr>
              <w:t>Version Number</w:t>
            </w:r>
          </w:p>
        </w:tc>
      </w:tr>
      <w:tr w:rsidR="00B90F2D" w:rsidRPr="00B90F2D" w14:paraId="725B6A2C" w14:textId="77777777" w:rsidTr="00986109">
        <w:trPr>
          <w:cnfStyle w:val="000000100000" w:firstRow="0" w:lastRow="0" w:firstColumn="0" w:lastColumn="0" w:oddVBand="0" w:evenVBand="0" w:oddHBand="1" w:evenHBand="0" w:firstRowFirstColumn="0" w:firstRowLastColumn="0" w:lastRowFirstColumn="0" w:lastRowLastColumn="0"/>
          <w:trHeight w:val="372"/>
        </w:trPr>
        <w:tc>
          <w:tcPr>
            <w:tcW w:w="1130" w:type="pct"/>
          </w:tcPr>
          <w:p w14:paraId="7E02E8AD" w14:textId="35A3AA9F" w:rsidR="00B90F2D" w:rsidRPr="00B90F2D" w:rsidRDefault="00B90F2D" w:rsidP="384C30E2">
            <w:pPr>
              <w:spacing w:before="60" w:after="60"/>
              <w:rPr>
                <w:rFonts w:eastAsia="Times New Roman"/>
              </w:rPr>
            </w:pPr>
          </w:p>
        </w:tc>
        <w:tc>
          <w:tcPr>
            <w:tcW w:w="2336" w:type="pct"/>
          </w:tcPr>
          <w:p w14:paraId="50A53067" w14:textId="116F946F" w:rsidR="00B90F2D" w:rsidRPr="00B90F2D" w:rsidRDefault="00AB65D6" w:rsidP="384C30E2">
            <w:pPr>
              <w:spacing w:before="60" w:after="60"/>
              <w:rPr>
                <w:rFonts w:eastAsia="Times New Roman"/>
              </w:rPr>
            </w:pPr>
            <w:r>
              <w:rPr>
                <w:rFonts w:eastAsia="Times New Roman"/>
              </w:rPr>
              <w:t>DCC Quality Assurance</w:t>
            </w:r>
          </w:p>
        </w:tc>
        <w:tc>
          <w:tcPr>
            <w:tcW w:w="755" w:type="pct"/>
          </w:tcPr>
          <w:p w14:paraId="6C3ECD7C" w14:textId="4D349690" w:rsidR="00B90F2D" w:rsidRPr="00B90F2D" w:rsidRDefault="00AB65D6" w:rsidP="384C30E2">
            <w:pPr>
              <w:spacing w:before="60" w:after="60"/>
              <w:rPr>
                <w:rFonts w:eastAsia="Times New Roman"/>
              </w:rPr>
            </w:pPr>
            <w:r>
              <w:rPr>
                <w:rFonts w:eastAsia="Times New Roman"/>
              </w:rPr>
              <w:t>29/11/2018</w:t>
            </w:r>
          </w:p>
        </w:tc>
        <w:tc>
          <w:tcPr>
            <w:tcW w:w="779" w:type="pct"/>
          </w:tcPr>
          <w:p w14:paraId="405E07BB" w14:textId="73824DD3" w:rsidR="00B90F2D" w:rsidRPr="00B90F2D" w:rsidRDefault="00AB65D6" w:rsidP="4D367372">
            <w:pPr>
              <w:spacing w:before="60" w:after="60"/>
              <w:rPr>
                <w:rFonts w:eastAsia="Times New Roman"/>
              </w:rPr>
            </w:pPr>
            <w:r>
              <w:rPr>
                <w:rFonts w:eastAsia="Times New Roman"/>
              </w:rPr>
              <w:t>V2.1</w:t>
            </w:r>
          </w:p>
        </w:tc>
      </w:tr>
      <w:tr w:rsidR="00B90F2D" w:rsidRPr="00B90F2D" w14:paraId="7A61BF76" w14:textId="77777777" w:rsidTr="00986109">
        <w:trPr>
          <w:cnfStyle w:val="000000010000" w:firstRow="0" w:lastRow="0" w:firstColumn="0" w:lastColumn="0" w:oddVBand="0" w:evenVBand="0" w:oddHBand="0" w:evenHBand="1" w:firstRowFirstColumn="0" w:firstRowLastColumn="0" w:lastRowFirstColumn="0" w:lastRowLastColumn="0"/>
          <w:trHeight w:val="372"/>
        </w:trPr>
        <w:tc>
          <w:tcPr>
            <w:tcW w:w="1130" w:type="pct"/>
          </w:tcPr>
          <w:p w14:paraId="380500A3" w14:textId="6BC58C38" w:rsidR="00B90F2D" w:rsidRPr="00B90F2D" w:rsidRDefault="00B90F2D" w:rsidP="384C30E2">
            <w:pPr>
              <w:spacing w:before="60" w:after="60"/>
              <w:rPr>
                <w:rFonts w:eastAsia="Times New Roman"/>
              </w:rPr>
            </w:pPr>
          </w:p>
        </w:tc>
        <w:tc>
          <w:tcPr>
            <w:tcW w:w="2336" w:type="pct"/>
          </w:tcPr>
          <w:p w14:paraId="32F6415C" w14:textId="564575BD" w:rsidR="00B90F2D" w:rsidRPr="00B90F2D" w:rsidRDefault="004D3833" w:rsidP="384C30E2">
            <w:pPr>
              <w:spacing w:before="60" w:after="60"/>
              <w:rPr>
                <w:rFonts w:eastAsia="Times New Roman"/>
              </w:rPr>
            </w:pPr>
            <w:r>
              <w:rPr>
                <w:rFonts w:eastAsia="Times New Roman"/>
              </w:rPr>
              <w:t>DCC Quality Assurance</w:t>
            </w:r>
          </w:p>
        </w:tc>
        <w:tc>
          <w:tcPr>
            <w:tcW w:w="755" w:type="pct"/>
          </w:tcPr>
          <w:p w14:paraId="2C363F97" w14:textId="2637887B" w:rsidR="00B90F2D" w:rsidRPr="00B90F2D" w:rsidRDefault="00710324" w:rsidP="384C30E2">
            <w:pPr>
              <w:spacing w:before="60" w:after="60"/>
              <w:rPr>
                <w:rFonts w:eastAsia="Times New Roman"/>
              </w:rPr>
            </w:pPr>
            <w:r>
              <w:rPr>
                <w:rFonts w:eastAsia="Times New Roman"/>
              </w:rPr>
              <w:t>3</w:t>
            </w:r>
            <w:r w:rsidR="00131BAD">
              <w:rPr>
                <w:rFonts w:eastAsia="Times New Roman"/>
              </w:rPr>
              <w:t>0</w:t>
            </w:r>
            <w:r w:rsidR="004D3833">
              <w:rPr>
                <w:rFonts w:eastAsia="Times New Roman"/>
              </w:rPr>
              <w:t>/05/</w:t>
            </w:r>
            <w:r w:rsidR="008C56AD">
              <w:rPr>
                <w:rFonts w:eastAsia="Times New Roman"/>
              </w:rPr>
              <w:t>2019</w:t>
            </w:r>
          </w:p>
        </w:tc>
        <w:tc>
          <w:tcPr>
            <w:tcW w:w="779" w:type="pct"/>
          </w:tcPr>
          <w:p w14:paraId="38323D2D" w14:textId="54217017" w:rsidR="00B90F2D" w:rsidRPr="00B90F2D" w:rsidRDefault="004020AA" w:rsidP="4D367372">
            <w:pPr>
              <w:spacing w:before="60" w:after="60"/>
              <w:rPr>
                <w:rFonts w:eastAsia="Times New Roman"/>
              </w:rPr>
            </w:pPr>
            <w:r>
              <w:rPr>
                <w:rFonts w:eastAsia="Times New Roman"/>
              </w:rPr>
              <w:t>V2.2</w:t>
            </w:r>
          </w:p>
        </w:tc>
      </w:tr>
    </w:tbl>
    <w:p w14:paraId="58E22A4A" w14:textId="77777777" w:rsidR="00B90F2D" w:rsidRPr="00B90F2D" w:rsidRDefault="384C30E2" w:rsidP="384C30E2">
      <w:pPr>
        <w:spacing w:before="240" w:after="120"/>
        <w:rPr>
          <w:b/>
          <w:bCs/>
          <w:color w:val="1F144A" w:themeColor="accent4"/>
        </w:rPr>
      </w:pPr>
      <w:r w:rsidRPr="384C30E2">
        <w:rPr>
          <w:b/>
          <w:bCs/>
          <w:color w:val="1F144A" w:themeColor="accent4"/>
        </w:rPr>
        <w:t>Approvals</w:t>
      </w:r>
    </w:p>
    <w:tbl>
      <w:tblPr>
        <w:tblStyle w:val="TableTemplate21"/>
        <w:tblW w:w="5000" w:type="pct"/>
        <w:tblLook w:val="0420" w:firstRow="1" w:lastRow="0" w:firstColumn="0" w:lastColumn="0" w:noHBand="0" w:noVBand="1"/>
      </w:tblPr>
      <w:tblGrid>
        <w:gridCol w:w="1632"/>
        <w:gridCol w:w="1250"/>
        <w:gridCol w:w="3625"/>
        <w:gridCol w:w="1541"/>
        <w:gridCol w:w="1584"/>
      </w:tblGrid>
      <w:tr w:rsidR="00986109" w:rsidRPr="00B90F2D" w14:paraId="2F8057F3" w14:textId="77777777" w:rsidTr="00986109">
        <w:trPr>
          <w:cnfStyle w:val="100000000000" w:firstRow="1" w:lastRow="0" w:firstColumn="0" w:lastColumn="0" w:oddVBand="0" w:evenVBand="0" w:oddHBand="0" w:evenHBand="0" w:firstRowFirstColumn="0" w:firstRowLastColumn="0" w:lastRowFirstColumn="0" w:lastRowLastColumn="0"/>
        </w:trPr>
        <w:tc>
          <w:tcPr>
            <w:tcW w:w="847" w:type="pct"/>
          </w:tcPr>
          <w:p w14:paraId="777D2C93" w14:textId="77777777" w:rsidR="00B90F2D" w:rsidRPr="00B90F2D" w:rsidRDefault="384C30E2" w:rsidP="384C30E2">
            <w:pPr>
              <w:spacing w:after="120"/>
              <w:rPr>
                <w:rFonts w:eastAsia="Times New Roman"/>
              </w:rPr>
            </w:pPr>
            <w:r w:rsidRPr="384C30E2">
              <w:rPr>
                <w:rFonts w:eastAsia="Times New Roman"/>
              </w:rPr>
              <w:t>Name</w:t>
            </w:r>
          </w:p>
        </w:tc>
        <w:tc>
          <w:tcPr>
            <w:tcW w:w="649" w:type="pct"/>
            <w:hideMark/>
          </w:tcPr>
          <w:p w14:paraId="1823FF7D" w14:textId="77777777" w:rsidR="00B90F2D" w:rsidRPr="00B90F2D" w:rsidRDefault="384C30E2" w:rsidP="384C30E2">
            <w:pPr>
              <w:spacing w:after="120"/>
              <w:rPr>
                <w:rFonts w:eastAsia="Times New Roman"/>
              </w:rPr>
            </w:pPr>
            <w:r w:rsidRPr="384C30E2">
              <w:rPr>
                <w:rFonts w:eastAsia="Times New Roman"/>
              </w:rPr>
              <w:t>Signature</w:t>
            </w:r>
          </w:p>
        </w:tc>
        <w:tc>
          <w:tcPr>
            <w:tcW w:w="1882" w:type="pct"/>
            <w:hideMark/>
          </w:tcPr>
          <w:p w14:paraId="380D0A18" w14:textId="77777777" w:rsidR="00B90F2D" w:rsidRPr="00B90F2D" w:rsidRDefault="384C30E2" w:rsidP="384C30E2">
            <w:pPr>
              <w:spacing w:after="120"/>
              <w:rPr>
                <w:rFonts w:eastAsia="Times New Roman"/>
              </w:rPr>
            </w:pPr>
            <w:r w:rsidRPr="384C30E2">
              <w:rPr>
                <w:rFonts w:eastAsia="Times New Roman"/>
              </w:rPr>
              <w:t>Title / Responsibility</w:t>
            </w:r>
          </w:p>
        </w:tc>
        <w:tc>
          <w:tcPr>
            <w:tcW w:w="800" w:type="pct"/>
            <w:hideMark/>
          </w:tcPr>
          <w:p w14:paraId="67491096" w14:textId="77777777" w:rsidR="00B90F2D" w:rsidRPr="00B90F2D" w:rsidRDefault="384C30E2" w:rsidP="384C30E2">
            <w:pPr>
              <w:spacing w:after="120"/>
              <w:rPr>
                <w:rFonts w:eastAsia="Times New Roman"/>
              </w:rPr>
            </w:pPr>
            <w:r w:rsidRPr="384C30E2">
              <w:rPr>
                <w:rFonts w:eastAsia="Times New Roman"/>
              </w:rPr>
              <w:t>Release Date</w:t>
            </w:r>
          </w:p>
        </w:tc>
        <w:tc>
          <w:tcPr>
            <w:tcW w:w="822" w:type="pct"/>
          </w:tcPr>
          <w:p w14:paraId="790E2A79" w14:textId="77777777" w:rsidR="00B90F2D" w:rsidRPr="00B90F2D" w:rsidRDefault="384C30E2" w:rsidP="384C30E2">
            <w:pPr>
              <w:spacing w:after="120"/>
              <w:rPr>
                <w:rFonts w:eastAsia="Times New Roman"/>
              </w:rPr>
            </w:pPr>
            <w:r w:rsidRPr="384C30E2">
              <w:rPr>
                <w:rFonts w:eastAsia="Times New Roman"/>
              </w:rPr>
              <w:t>Version Number</w:t>
            </w:r>
          </w:p>
        </w:tc>
      </w:tr>
      <w:tr w:rsidR="00986109" w:rsidRPr="00B90F2D" w14:paraId="77D4C712" w14:textId="77777777" w:rsidTr="00986109">
        <w:trPr>
          <w:cnfStyle w:val="000000100000" w:firstRow="0" w:lastRow="0" w:firstColumn="0" w:lastColumn="0" w:oddVBand="0" w:evenVBand="0" w:oddHBand="1" w:evenHBand="0" w:firstRowFirstColumn="0" w:firstRowLastColumn="0" w:lastRowFirstColumn="0" w:lastRowLastColumn="0"/>
        </w:trPr>
        <w:tc>
          <w:tcPr>
            <w:tcW w:w="847" w:type="pct"/>
          </w:tcPr>
          <w:p w14:paraId="69BABFA5" w14:textId="53C0DB51" w:rsidR="00B90F2D" w:rsidRPr="00B90F2D" w:rsidRDefault="00B90F2D" w:rsidP="384C30E2">
            <w:pPr>
              <w:spacing w:before="60" w:after="60"/>
              <w:rPr>
                <w:rFonts w:eastAsia="Times New Roman"/>
              </w:rPr>
            </w:pPr>
          </w:p>
        </w:tc>
        <w:tc>
          <w:tcPr>
            <w:tcW w:w="649" w:type="pct"/>
          </w:tcPr>
          <w:p w14:paraId="3C5709E3" w14:textId="77777777" w:rsidR="00B90F2D" w:rsidRPr="00B90F2D" w:rsidRDefault="00B90F2D" w:rsidP="00B90F2D">
            <w:pPr>
              <w:spacing w:before="60" w:after="60"/>
              <w:rPr>
                <w:rFonts w:eastAsia="Times New Roman"/>
              </w:rPr>
            </w:pPr>
          </w:p>
        </w:tc>
        <w:tc>
          <w:tcPr>
            <w:tcW w:w="1882" w:type="pct"/>
          </w:tcPr>
          <w:p w14:paraId="72232759" w14:textId="316560E5" w:rsidR="00B90F2D" w:rsidRPr="00B90F2D" w:rsidRDefault="00CD3E8A" w:rsidP="384C30E2">
            <w:pPr>
              <w:spacing w:before="60" w:after="60"/>
              <w:rPr>
                <w:rFonts w:eastAsia="Times New Roman"/>
              </w:rPr>
            </w:pPr>
            <w:r>
              <w:rPr>
                <w:rFonts w:eastAsia="Times New Roman"/>
              </w:rPr>
              <w:t>TDA Chair</w:t>
            </w:r>
            <w:r w:rsidR="001E7360">
              <w:rPr>
                <w:rFonts w:eastAsia="Times New Roman"/>
              </w:rPr>
              <w:t xml:space="preserve"> (Ofgem)</w:t>
            </w:r>
          </w:p>
        </w:tc>
        <w:tc>
          <w:tcPr>
            <w:tcW w:w="800" w:type="pct"/>
          </w:tcPr>
          <w:p w14:paraId="49A97206" w14:textId="09838F01" w:rsidR="00B90F2D" w:rsidRPr="00B90F2D" w:rsidRDefault="001C7C8F" w:rsidP="00B90F2D">
            <w:pPr>
              <w:spacing w:before="60" w:after="60"/>
              <w:rPr>
                <w:rFonts w:eastAsia="Times New Roman"/>
              </w:rPr>
            </w:pPr>
            <w:r>
              <w:rPr>
                <w:rFonts w:eastAsia="Times New Roman"/>
              </w:rPr>
              <w:t>22/06/2018</w:t>
            </w:r>
          </w:p>
        </w:tc>
        <w:tc>
          <w:tcPr>
            <w:tcW w:w="822" w:type="pct"/>
          </w:tcPr>
          <w:p w14:paraId="04883137" w14:textId="06280116" w:rsidR="00B90F2D" w:rsidRPr="00B90F2D" w:rsidRDefault="001C7C8F" w:rsidP="00B90F2D">
            <w:pPr>
              <w:spacing w:before="60" w:after="60"/>
              <w:rPr>
                <w:rFonts w:eastAsia="Times New Roman"/>
              </w:rPr>
            </w:pPr>
            <w:r>
              <w:rPr>
                <w:rFonts w:eastAsia="Times New Roman"/>
              </w:rPr>
              <w:t>V2.0</w:t>
            </w:r>
          </w:p>
        </w:tc>
      </w:tr>
      <w:tr w:rsidR="00986109" w:rsidRPr="00B90F2D" w14:paraId="3A14DAF4" w14:textId="77777777" w:rsidTr="00986109">
        <w:trPr>
          <w:cnfStyle w:val="000000010000" w:firstRow="0" w:lastRow="0" w:firstColumn="0" w:lastColumn="0" w:oddVBand="0" w:evenVBand="0" w:oddHBand="0" w:evenHBand="1" w:firstRowFirstColumn="0" w:firstRowLastColumn="0" w:lastRowFirstColumn="0" w:lastRowLastColumn="0"/>
        </w:trPr>
        <w:tc>
          <w:tcPr>
            <w:tcW w:w="847" w:type="pct"/>
          </w:tcPr>
          <w:p w14:paraId="38E5F14E" w14:textId="62D55F1D" w:rsidR="00B90F2D" w:rsidRPr="00B90F2D" w:rsidRDefault="00B90F2D" w:rsidP="384C30E2">
            <w:pPr>
              <w:spacing w:before="60" w:after="60"/>
              <w:rPr>
                <w:rFonts w:eastAsia="Times New Roman"/>
              </w:rPr>
            </w:pPr>
          </w:p>
        </w:tc>
        <w:tc>
          <w:tcPr>
            <w:tcW w:w="649" w:type="pct"/>
          </w:tcPr>
          <w:p w14:paraId="6867093C" w14:textId="77777777" w:rsidR="00B90F2D" w:rsidRPr="00B90F2D" w:rsidRDefault="00B90F2D" w:rsidP="00B90F2D">
            <w:pPr>
              <w:spacing w:before="60" w:after="60"/>
              <w:rPr>
                <w:rFonts w:eastAsia="Times New Roman"/>
              </w:rPr>
            </w:pPr>
          </w:p>
        </w:tc>
        <w:tc>
          <w:tcPr>
            <w:tcW w:w="1882" w:type="pct"/>
          </w:tcPr>
          <w:p w14:paraId="53DA4313" w14:textId="2F2468C1" w:rsidR="00B90F2D" w:rsidRPr="00B90F2D" w:rsidRDefault="00770083" w:rsidP="384C30E2">
            <w:pPr>
              <w:spacing w:before="60" w:after="60"/>
              <w:rPr>
                <w:rFonts w:eastAsia="Times New Roman"/>
              </w:rPr>
            </w:pPr>
            <w:r>
              <w:rPr>
                <w:rFonts w:eastAsia="Times New Roman"/>
              </w:rPr>
              <w:t xml:space="preserve">Design Authority </w:t>
            </w:r>
            <w:r w:rsidR="00BD5638">
              <w:rPr>
                <w:rFonts w:eastAsia="Times New Roman"/>
              </w:rPr>
              <w:t>C</w:t>
            </w:r>
            <w:r>
              <w:rPr>
                <w:rFonts w:eastAsia="Times New Roman"/>
              </w:rPr>
              <w:t>hair</w:t>
            </w:r>
            <w:r w:rsidR="001E7360">
              <w:rPr>
                <w:rFonts w:eastAsia="Times New Roman"/>
              </w:rPr>
              <w:t xml:space="preserve"> (Ofgem)</w:t>
            </w:r>
          </w:p>
        </w:tc>
        <w:tc>
          <w:tcPr>
            <w:tcW w:w="800" w:type="pct"/>
          </w:tcPr>
          <w:p w14:paraId="774C088A" w14:textId="4CD04BC6" w:rsidR="00B90F2D" w:rsidRPr="00B90F2D" w:rsidRDefault="00AB65D6" w:rsidP="00B90F2D">
            <w:pPr>
              <w:spacing w:before="60" w:after="60"/>
              <w:rPr>
                <w:rFonts w:eastAsia="Times New Roman"/>
              </w:rPr>
            </w:pPr>
            <w:r>
              <w:rPr>
                <w:rFonts w:eastAsia="Times New Roman"/>
              </w:rPr>
              <w:t>30/11/2018</w:t>
            </w:r>
          </w:p>
        </w:tc>
        <w:tc>
          <w:tcPr>
            <w:tcW w:w="822" w:type="pct"/>
          </w:tcPr>
          <w:p w14:paraId="3AF091C4" w14:textId="2F772578" w:rsidR="00B90F2D" w:rsidRPr="00B90F2D" w:rsidRDefault="00AB65D6" w:rsidP="00B90F2D">
            <w:pPr>
              <w:spacing w:before="60" w:after="60"/>
              <w:rPr>
                <w:rFonts w:eastAsia="Times New Roman"/>
              </w:rPr>
            </w:pPr>
            <w:r>
              <w:rPr>
                <w:rFonts w:eastAsia="Times New Roman"/>
              </w:rPr>
              <w:t>V2.1</w:t>
            </w:r>
          </w:p>
        </w:tc>
      </w:tr>
      <w:tr w:rsidR="00A248CD" w:rsidRPr="00B90F2D" w14:paraId="64A0921E" w14:textId="77777777" w:rsidTr="00986109">
        <w:trPr>
          <w:cnfStyle w:val="000000100000" w:firstRow="0" w:lastRow="0" w:firstColumn="0" w:lastColumn="0" w:oddVBand="0" w:evenVBand="0" w:oddHBand="1" w:evenHBand="0" w:firstRowFirstColumn="0" w:firstRowLastColumn="0" w:lastRowFirstColumn="0" w:lastRowLastColumn="0"/>
        </w:trPr>
        <w:tc>
          <w:tcPr>
            <w:tcW w:w="847" w:type="pct"/>
          </w:tcPr>
          <w:p w14:paraId="4152A0F5" w14:textId="77777777" w:rsidR="00A248CD" w:rsidRPr="00B90F2D" w:rsidRDefault="00A248CD" w:rsidP="384C30E2">
            <w:pPr>
              <w:spacing w:before="60" w:after="60"/>
              <w:rPr>
                <w:rFonts w:eastAsia="Times New Roman"/>
              </w:rPr>
            </w:pPr>
          </w:p>
        </w:tc>
        <w:tc>
          <w:tcPr>
            <w:tcW w:w="649" w:type="pct"/>
          </w:tcPr>
          <w:p w14:paraId="19F5BAD0" w14:textId="77777777" w:rsidR="00A248CD" w:rsidRPr="00B90F2D" w:rsidRDefault="00A248CD" w:rsidP="00B90F2D">
            <w:pPr>
              <w:spacing w:before="60" w:after="60"/>
              <w:rPr>
                <w:rFonts w:eastAsia="Times New Roman"/>
              </w:rPr>
            </w:pPr>
          </w:p>
        </w:tc>
        <w:tc>
          <w:tcPr>
            <w:tcW w:w="1882" w:type="pct"/>
          </w:tcPr>
          <w:p w14:paraId="030C6EF2" w14:textId="012B5E15" w:rsidR="00A248CD" w:rsidRDefault="00A248CD" w:rsidP="384C30E2">
            <w:pPr>
              <w:spacing w:before="60" w:after="60"/>
              <w:rPr>
                <w:rFonts w:eastAsia="Times New Roman"/>
              </w:rPr>
            </w:pPr>
            <w:r>
              <w:rPr>
                <w:rFonts w:eastAsia="Times New Roman"/>
              </w:rPr>
              <w:t>Design Authority Chair (Ofgem)</w:t>
            </w:r>
          </w:p>
        </w:tc>
        <w:tc>
          <w:tcPr>
            <w:tcW w:w="800" w:type="pct"/>
          </w:tcPr>
          <w:p w14:paraId="0F08E1EE" w14:textId="0DEBB302" w:rsidR="00A248CD" w:rsidRDefault="00710324" w:rsidP="00B90F2D">
            <w:pPr>
              <w:spacing w:before="60" w:after="60"/>
              <w:rPr>
                <w:rFonts w:eastAsia="Times New Roman"/>
              </w:rPr>
            </w:pPr>
            <w:r>
              <w:rPr>
                <w:rFonts w:eastAsia="Times New Roman"/>
              </w:rPr>
              <w:t>3</w:t>
            </w:r>
            <w:r w:rsidR="00131BAD">
              <w:rPr>
                <w:rFonts w:eastAsia="Times New Roman"/>
              </w:rPr>
              <w:t>0</w:t>
            </w:r>
            <w:r w:rsidR="00A248CD">
              <w:rPr>
                <w:rFonts w:eastAsia="Times New Roman"/>
              </w:rPr>
              <w:t>/05/2019</w:t>
            </w:r>
          </w:p>
        </w:tc>
        <w:tc>
          <w:tcPr>
            <w:tcW w:w="822" w:type="pct"/>
          </w:tcPr>
          <w:p w14:paraId="62D01ACA" w14:textId="5F341DE8" w:rsidR="00A248CD" w:rsidRDefault="00A248CD" w:rsidP="00B90F2D">
            <w:pPr>
              <w:spacing w:before="60" w:after="60"/>
              <w:rPr>
                <w:rFonts w:eastAsia="Times New Roman"/>
              </w:rPr>
            </w:pPr>
            <w:r>
              <w:rPr>
                <w:rFonts w:eastAsia="Times New Roman"/>
              </w:rPr>
              <w:t>V2.2</w:t>
            </w:r>
          </w:p>
        </w:tc>
      </w:tr>
    </w:tbl>
    <w:p w14:paraId="4D2098CF" w14:textId="475A59D7" w:rsidR="00B90F2D" w:rsidRPr="00B90F2D" w:rsidRDefault="384C30E2" w:rsidP="00CD3E8A">
      <w:pPr>
        <w:spacing w:before="240" w:after="120"/>
        <w:rPr>
          <w:b/>
          <w:bCs/>
          <w:sz w:val="23"/>
          <w:szCs w:val="23"/>
        </w:rPr>
      </w:pPr>
      <w:r w:rsidRPr="00CD3E8A">
        <w:rPr>
          <w:b/>
          <w:bCs/>
          <w:color w:val="1F144A" w:themeColor="accent4"/>
        </w:rPr>
        <w:t>References</w:t>
      </w:r>
      <w:r w:rsidR="00906510">
        <w:rPr>
          <w:b/>
          <w:bCs/>
          <w:sz w:val="23"/>
          <w:szCs w:val="23"/>
        </w:rPr>
        <w:tab/>
      </w:r>
    </w:p>
    <w:p w14:paraId="769312B0" w14:textId="77777777" w:rsidR="00B90F2D" w:rsidRPr="00B90F2D" w:rsidRDefault="384C30E2" w:rsidP="00B90F2D">
      <w:pPr>
        <w:rPr>
          <w:lang w:eastAsia="ja-JP"/>
        </w:rPr>
      </w:pPr>
      <w:r w:rsidRPr="007207AF">
        <w:rPr>
          <w:lang w:eastAsia="ja-JP"/>
        </w:rPr>
        <w:t>This document is associated with the following other documents:</w:t>
      </w:r>
    </w:p>
    <w:tbl>
      <w:tblPr>
        <w:tblStyle w:val="TableTemplate21"/>
        <w:tblW w:w="4996" w:type="pct"/>
        <w:tblLayout w:type="fixed"/>
        <w:tblLook w:val="0420" w:firstRow="1" w:lastRow="0" w:firstColumn="0" w:lastColumn="0" w:noHBand="0" w:noVBand="1"/>
      </w:tblPr>
      <w:tblGrid>
        <w:gridCol w:w="766"/>
        <w:gridCol w:w="5160"/>
        <w:gridCol w:w="1109"/>
        <w:gridCol w:w="1386"/>
        <w:gridCol w:w="1203"/>
      </w:tblGrid>
      <w:tr w:rsidR="00986109" w:rsidRPr="00B90F2D" w14:paraId="7D1E4596" w14:textId="77777777" w:rsidTr="00986109">
        <w:trPr>
          <w:cnfStyle w:val="100000000000" w:firstRow="1" w:lastRow="0" w:firstColumn="0" w:lastColumn="0" w:oddVBand="0" w:evenVBand="0" w:oddHBand="0" w:evenHBand="0" w:firstRowFirstColumn="0" w:firstRowLastColumn="0" w:lastRowFirstColumn="0" w:lastRowLastColumn="0"/>
        </w:trPr>
        <w:tc>
          <w:tcPr>
            <w:tcW w:w="398" w:type="pct"/>
          </w:tcPr>
          <w:p w14:paraId="0340F3CF" w14:textId="77777777" w:rsidR="00B90F2D" w:rsidRPr="00B90F2D" w:rsidRDefault="384C30E2" w:rsidP="384C30E2">
            <w:pPr>
              <w:spacing w:after="120"/>
              <w:rPr>
                <w:rFonts w:eastAsia="Times New Roman"/>
              </w:rPr>
            </w:pPr>
            <w:r w:rsidRPr="384C30E2">
              <w:rPr>
                <w:rFonts w:eastAsia="Times New Roman"/>
              </w:rPr>
              <w:t>Ref</w:t>
            </w:r>
          </w:p>
        </w:tc>
        <w:tc>
          <w:tcPr>
            <w:tcW w:w="2681" w:type="pct"/>
            <w:hideMark/>
          </w:tcPr>
          <w:p w14:paraId="3A687E05" w14:textId="77777777" w:rsidR="00A10AD6" w:rsidRDefault="00A10AD6" w:rsidP="00A10AD6">
            <w:pPr>
              <w:spacing w:after="120"/>
              <w:rPr>
                <w:rFonts w:eastAsia="Times New Roman"/>
              </w:rPr>
            </w:pPr>
          </w:p>
          <w:p w14:paraId="3B924AF8" w14:textId="43B2B8CE" w:rsidR="007B119C" w:rsidRPr="00A10AD6" w:rsidRDefault="384C30E2" w:rsidP="00A10AD6">
            <w:pPr>
              <w:spacing w:after="120"/>
              <w:rPr>
                <w:rFonts w:eastAsia="Times New Roman"/>
                <w:b w:val="0"/>
              </w:rPr>
            </w:pPr>
            <w:r w:rsidRPr="384C30E2">
              <w:rPr>
                <w:rFonts w:eastAsia="Times New Roman"/>
              </w:rPr>
              <w:t>Title</w:t>
            </w:r>
          </w:p>
          <w:p w14:paraId="59C0947D" w14:textId="4C0D76C5" w:rsidR="00B90F2D" w:rsidRPr="007B119C" w:rsidRDefault="00B90F2D" w:rsidP="00A10AD6">
            <w:pPr>
              <w:spacing w:after="120"/>
              <w:rPr>
                <w:rFonts w:eastAsia="Times New Roman"/>
              </w:rPr>
            </w:pPr>
          </w:p>
        </w:tc>
        <w:tc>
          <w:tcPr>
            <w:tcW w:w="576" w:type="pct"/>
            <w:hideMark/>
          </w:tcPr>
          <w:p w14:paraId="4700530A" w14:textId="77777777" w:rsidR="00B90F2D" w:rsidRPr="00B90F2D" w:rsidRDefault="384C30E2" w:rsidP="384C30E2">
            <w:pPr>
              <w:spacing w:after="120"/>
              <w:jc w:val="center"/>
              <w:rPr>
                <w:rFonts w:eastAsia="Times New Roman"/>
              </w:rPr>
            </w:pPr>
            <w:r w:rsidRPr="384C30E2">
              <w:rPr>
                <w:rFonts w:eastAsia="Times New Roman"/>
              </w:rPr>
              <w:t>Source</w:t>
            </w:r>
          </w:p>
        </w:tc>
        <w:tc>
          <w:tcPr>
            <w:tcW w:w="720" w:type="pct"/>
            <w:hideMark/>
          </w:tcPr>
          <w:p w14:paraId="727E6F89" w14:textId="77777777" w:rsidR="00B90F2D" w:rsidRPr="00B90F2D" w:rsidRDefault="384C30E2" w:rsidP="384C30E2">
            <w:pPr>
              <w:spacing w:after="120"/>
              <w:jc w:val="center"/>
              <w:rPr>
                <w:rFonts w:eastAsia="Times New Roman"/>
              </w:rPr>
            </w:pPr>
            <w:r w:rsidRPr="384C30E2">
              <w:rPr>
                <w:rFonts w:eastAsia="Times New Roman"/>
              </w:rPr>
              <w:t>Release Date</w:t>
            </w:r>
          </w:p>
        </w:tc>
        <w:tc>
          <w:tcPr>
            <w:tcW w:w="625" w:type="pct"/>
          </w:tcPr>
          <w:p w14:paraId="7789D0DA" w14:textId="77777777" w:rsidR="00B90F2D" w:rsidRPr="00B90F2D" w:rsidRDefault="384C30E2" w:rsidP="384C30E2">
            <w:pPr>
              <w:spacing w:after="120"/>
              <w:jc w:val="center"/>
              <w:rPr>
                <w:rFonts w:eastAsia="Times New Roman"/>
              </w:rPr>
            </w:pPr>
            <w:r w:rsidRPr="384C30E2">
              <w:rPr>
                <w:rFonts w:eastAsia="Times New Roman"/>
              </w:rPr>
              <w:t>Version Number</w:t>
            </w:r>
          </w:p>
        </w:tc>
      </w:tr>
      <w:tr w:rsidR="00986109" w:rsidRPr="00B90F2D" w14:paraId="4A14E47D" w14:textId="77777777" w:rsidTr="00986109">
        <w:trPr>
          <w:cnfStyle w:val="000000100000" w:firstRow="0" w:lastRow="0" w:firstColumn="0" w:lastColumn="0" w:oddVBand="0" w:evenVBand="0" w:oddHBand="1" w:evenHBand="0" w:firstRowFirstColumn="0" w:firstRowLastColumn="0" w:lastRowFirstColumn="0" w:lastRowLastColumn="0"/>
        </w:trPr>
        <w:tc>
          <w:tcPr>
            <w:tcW w:w="398" w:type="pct"/>
            <w:vAlign w:val="top"/>
          </w:tcPr>
          <w:p w14:paraId="0D607837" w14:textId="0BC573F1" w:rsidR="00362481" w:rsidRPr="00B90F2D" w:rsidRDefault="008C7EDF" w:rsidP="00362481">
            <w:pPr>
              <w:spacing w:before="60" w:after="60"/>
              <w:rPr>
                <w:rFonts w:eastAsia="Times New Roman"/>
              </w:rPr>
            </w:pPr>
            <w:bookmarkStart w:id="2" w:name="D4_2_1"/>
            <w:r>
              <w:t>[</w:t>
            </w:r>
            <w:r w:rsidR="00362481">
              <w:t>1</w:t>
            </w:r>
            <w:r>
              <w:t>]</w:t>
            </w:r>
            <w:bookmarkEnd w:id="2"/>
          </w:p>
        </w:tc>
        <w:tc>
          <w:tcPr>
            <w:tcW w:w="2681" w:type="pct"/>
            <w:vAlign w:val="top"/>
          </w:tcPr>
          <w:p w14:paraId="48F09F09" w14:textId="77777777" w:rsidR="00362481" w:rsidRPr="00B90F2D" w:rsidRDefault="00362481" w:rsidP="00362481">
            <w:pPr>
              <w:spacing w:before="60" w:after="60"/>
              <w:rPr>
                <w:rFonts w:eastAsia="Times New Roman"/>
              </w:rPr>
            </w:pPr>
            <w:r>
              <w:rPr>
                <w:lang w:eastAsia="ja-JP"/>
              </w:rPr>
              <w:t>D-4.2.1 CSS User Requirements Specification</w:t>
            </w:r>
          </w:p>
        </w:tc>
        <w:tc>
          <w:tcPr>
            <w:tcW w:w="576" w:type="pct"/>
            <w:vAlign w:val="top"/>
          </w:tcPr>
          <w:p w14:paraId="5211F9EE" w14:textId="77777777" w:rsidR="00362481" w:rsidRPr="00B90F2D" w:rsidRDefault="00A93453" w:rsidP="00362481">
            <w:pPr>
              <w:spacing w:before="60" w:after="60"/>
              <w:jc w:val="center"/>
              <w:rPr>
                <w:rFonts w:eastAsia="Times New Roman"/>
              </w:rPr>
            </w:pPr>
            <w:r>
              <w:rPr>
                <w:rFonts w:eastAsia="Times New Roman"/>
              </w:rPr>
              <w:t>DCC</w:t>
            </w:r>
          </w:p>
        </w:tc>
        <w:tc>
          <w:tcPr>
            <w:tcW w:w="720" w:type="pct"/>
          </w:tcPr>
          <w:p w14:paraId="16ADFB40" w14:textId="69624285" w:rsidR="00362481" w:rsidRPr="00B90F2D" w:rsidRDefault="00BD5638" w:rsidP="00362481">
            <w:pPr>
              <w:spacing w:before="60" w:after="60"/>
              <w:jc w:val="center"/>
              <w:rPr>
                <w:rFonts w:eastAsia="Times New Roman"/>
              </w:rPr>
            </w:pPr>
            <w:r>
              <w:rPr>
                <w:rFonts w:eastAsia="Times New Roman"/>
              </w:rPr>
              <w:t>30</w:t>
            </w:r>
            <w:r w:rsidR="00CD3E8A">
              <w:rPr>
                <w:rFonts w:eastAsia="Times New Roman"/>
              </w:rPr>
              <w:t>/</w:t>
            </w:r>
            <w:r>
              <w:rPr>
                <w:rFonts w:eastAsia="Times New Roman"/>
              </w:rPr>
              <w:t>11</w:t>
            </w:r>
            <w:r w:rsidR="00CD3E8A">
              <w:rPr>
                <w:rFonts w:eastAsia="Times New Roman"/>
              </w:rPr>
              <w:t>/</w:t>
            </w:r>
            <w:r w:rsidR="008961F1">
              <w:rPr>
                <w:rFonts w:eastAsia="Times New Roman"/>
              </w:rPr>
              <w:t>2018</w:t>
            </w:r>
          </w:p>
        </w:tc>
        <w:tc>
          <w:tcPr>
            <w:tcW w:w="625" w:type="pct"/>
          </w:tcPr>
          <w:p w14:paraId="2B8C8D49" w14:textId="799ED423" w:rsidR="00362481" w:rsidRPr="00B90F2D" w:rsidRDefault="00CD3E8A" w:rsidP="00362481">
            <w:pPr>
              <w:spacing w:before="60" w:after="60"/>
              <w:jc w:val="center"/>
              <w:rPr>
                <w:rFonts w:eastAsia="Times New Roman"/>
              </w:rPr>
            </w:pPr>
            <w:r>
              <w:rPr>
                <w:rFonts w:eastAsia="Times New Roman"/>
              </w:rPr>
              <w:t>V2.</w:t>
            </w:r>
            <w:r w:rsidR="00BD5638">
              <w:rPr>
                <w:rFonts w:eastAsia="Times New Roman"/>
              </w:rPr>
              <w:t>1</w:t>
            </w:r>
          </w:p>
        </w:tc>
      </w:tr>
      <w:tr w:rsidR="00986109" w:rsidRPr="00B90F2D" w14:paraId="74BEF586" w14:textId="77777777" w:rsidTr="00986109">
        <w:trPr>
          <w:cnfStyle w:val="000000010000" w:firstRow="0" w:lastRow="0" w:firstColumn="0" w:lastColumn="0" w:oddVBand="0" w:evenVBand="0" w:oddHBand="0" w:evenHBand="1" w:firstRowFirstColumn="0" w:firstRowLastColumn="0" w:lastRowFirstColumn="0" w:lastRowLastColumn="0"/>
        </w:trPr>
        <w:tc>
          <w:tcPr>
            <w:tcW w:w="398" w:type="pct"/>
            <w:vAlign w:val="top"/>
          </w:tcPr>
          <w:p w14:paraId="1E8E6761" w14:textId="30FDA211" w:rsidR="00362481" w:rsidRPr="00B90F2D" w:rsidRDefault="008C7EDF" w:rsidP="00362481">
            <w:pPr>
              <w:spacing w:before="60" w:after="60"/>
              <w:rPr>
                <w:rFonts w:eastAsia="Times New Roman"/>
              </w:rPr>
            </w:pPr>
            <w:bookmarkStart w:id="3" w:name="ISO"/>
            <w:r>
              <w:t>[</w:t>
            </w:r>
            <w:r w:rsidR="00362481">
              <w:t>2</w:t>
            </w:r>
            <w:r>
              <w:t>]</w:t>
            </w:r>
            <w:bookmarkEnd w:id="3"/>
          </w:p>
        </w:tc>
        <w:tc>
          <w:tcPr>
            <w:tcW w:w="2681" w:type="pct"/>
            <w:vAlign w:val="top"/>
          </w:tcPr>
          <w:p w14:paraId="5820B127" w14:textId="77777777" w:rsidR="00362481" w:rsidRPr="00890C3A" w:rsidRDefault="00362481" w:rsidP="00362481">
            <w:pPr>
              <w:spacing w:before="60" w:after="60"/>
              <w:rPr>
                <w:lang w:eastAsia="ja-JP"/>
              </w:rPr>
            </w:pPr>
            <w:r w:rsidRPr="00890C3A">
              <w:rPr>
                <w:lang w:eastAsia="ja-JP"/>
              </w:rPr>
              <w:t>ISO/IEC 25010:2011 (Systems and Software Engineering - SQuaRE - System and Software Quality Models)</w:t>
            </w:r>
          </w:p>
          <w:p w14:paraId="793918DB" w14:textId="77777777" w:rsidR="00362481" w:rsidRPr="00B90F2D" w:rsidRDefault="004F3C1F" w:rsidP="00362481">
            <w:pPr>
              <w:spacing w:before="60" w:after="60"/>
              <w:rPr>
                <w:rFonts w:eastAsia="Times New Roman"/>
              </w:rPr>
            </w:pPr>
            <w:r>
              <w:rPr>
                <w:lang w:eastAsia="ja-JP"/>
              </w:rPr>
              <w:t xml:space="preserve">Hyperlink: </w:t>
            </w:r>
            <w:hyperlink r:id="rId18" w:history="1">
              <w:r w:rsidRPr="004F3C1F">
                <w:rPr>
                  <w:rStyle w:val="Hyperlink"/>
                  <w:lang w:eastAsia="ja-JP"/>
                </w:rPr>
                <w:t>ISO/IEC 25010:2011</w:t>
              </w:r>
            </w:hyperlink>
          </w:p>
        </w:tc>
        <w:tc>
          <w:tcPr>
            <w:tcW w:w="576" w:type="pct"/>
            <w:vAlign w:val="top"/>
          </w:tcPr>
          <w:p w14:paraId="1E7B74C9" w14:textId="77777777" w:rsidR="00362481" w:rsidRPr="00B90F2D" w:rsidRDefault="00362481" w:rsidP="00362481">
            <w:pPr>
              <w:spacing w:before="60" w:after="60"/>
              <w:jc w:val="center"/>
              <w:rPr>
                <w:rFonts w:eastAsia="Times New Roman"/>
              </w:rPr>
            </w:pPr>
            <w:r>
              <w:rPr>
                <w:rFonts w:eastAsia="Times New Roman"/>
              </w:rPr>
              <w:t>ISO</w:t>
            </w:r>
          </w:p>
        </w:tc>
        <w:tc>
          <w:tcPr>
            <w:tcW w:w="720" w:type="pct"/>
            <w:vAlign w:val="top"/>
          </w:tcPr>
          <w:p w14:paraId="013BF3CD" w14:textId="77777777" w:rsidR="00362481" w:rsidRPr="00B90F2D" w:rsidRDefault="00362481" w:rsidP="00362481">
            <w:pPr>
              <w:spacing w:before="60" w:after="60"/>
              <w:jc w:val="center"/>
              <w:rPr>
                <w:rFonts w:eastAsia="Times New Roman"/>
              </w:rPr>
            </w:pPr>
            <w:r>
              <w:rPr>
                <w:lang w:eastAsia="ja-JP"/>
              </w:rPr>
              <w:t>2011</w:t>
            </w:r>
          </w:p>
        </w:tc>
        <w:tc>
          <w:tcPr>
            <w:tcW w:w="625" w:type="pct"/>
            <w:vAlign w:val="top"/>
          </w:tcPr>
          <w:p w14:paraId="7404BC76" w14:textId="77777777" w:rsidR="00362481" w:rsidRPr="00B90F2D" w:rsidRDefault="00362481" w:rsidP="00362481">
            <w:pPr>
              <w:spacing w:before="60" w:after="60"/>
              <w:jc w:val="center"/>
              <w:rPr>
                <w:rFonts w:eastAsia="Times New Roman"/>
              </w:rPr>
            </w:pPr>
          </w:p>
        </w:tc>
      </w:tr>
      <w:tr w:rsidR="00986109" w:rsidRPr="00B90F2D" w14:paraId="6383F26B" w14:textId="77777777" w:rsidTr="00986109">
        <w:trPr>
          <w:cnfStyle w:val="000000100000" w:firstRow="0" w:lastRow="0" w:firstColumn="0" w:lastColumn="0" w:oddVBand="0" w:evenVBand="0" w:oddHBand="1" w:evenHBand="0" w:firstRowFirstColumn="0" w:firstRowLastColumn="0" w:lastRowFirstColumn="0" w:lastRowLastColumn="0"/>
        </w:trPr>
        <w:tc>
          <w:tcPr>
            <w:tcW w:w="398" w:type="pct"/>
            <w:vAlign w:val="top"/>
          </w:tcPr>
          <w:p w14:paraId="5CDE0865" w14:textId="0D3F44E3" w:rsidR="00362481" w:rsidRPr="00B90F2D" w:rsidRDefault="008C7EDF">
            <w:pPr>
              <w:spacing w:before="60" w:after="60"/>
              <w:rPr>
                <w:rFonts w:eastAsia="Times New Roman"/>
              </w:rPr>
            </w:pPr>
            <w:bookmarkStart w:id="4" w:name="ISO25030"/>
            <w:r>
              <w:t>[</w:t>
            </w:r>
            <w:r w:rsidR="00362481">
              <w:t>3</w:t>
            </w:r>
            <w:r>
              <w:t>]</w:t>
            </w:r>
            <w:bookmarkEnd w:id="4"/>
          </w:p>
        </w:tc>
        <w:tc>
          <w:tcPr>
            <w:tcW w:w="2681" w:type="pct"/>
            <w:vAlign w:val="top"/>
          </w:tcPr>
          <w:p w14:paraId="4CF4E820" w14:textId="77777777" w:rsidR="00362481" w:rsidRPr="00890C3A" w:rsidRDefault="00362481" w:rsidP="00362481">
            <w:pPr>
              <w:spacing w:before="60" w:after="60"/>
              <w:rPr>
                <w:lang w:eastAsia="ja-JP"/>
              </w:rPr>
            </w:pPr>
            <w:r w:rsidRPr="00890C3A">
              <w:rPr>
                <w:lang w:eastAsia="ja-JP"/>
              </w:rPr>
              <w:t>ISO/IEC ISO/IEC 25030:2007 (Systems and Software Engineering - SQuaRE - Quality Requirements)</w:t>
            </w:r>
          </w:p>
          <w:p w14:paraId="6A7A00DE" w14:textId="7BC90265" w:rsidR="00362481" w:rsidRPr="00B90F2D" w:rsidRDefault="00872CD0" w:rsidP="00362481">
            <w:pPr>
              <w:spacing w:before="60" w:after="60"/>
              <w:rPr>
                <w:rFonts w:eastAsia="Times New Roman"/>
              </w:rPr>
            </w:pPr>
            <w:r>
              <w:rPr>
                <w:lang w:eastAsia="ja-JP"/>
              </w:rPr>
              <w:t xml:space="preserve">Hyperlink: </w:t>
            </w:r>
            <w:hyperlink r:id="rId19" w:anchor="iso:std:iso-iec:25030:ed-1:v1:en" w:history="1">
              <w:r w:rsidR="00F22BA1">
                <w:rPr>
                  <w:rStyle w:val="Hyperlink"/>
                  <w:lang w:eastAsia="ja-JP"/>
                </w:rPr>
                <w:t>ISO/IEC 25030:2007</w:t>
              </w:r>
            </w:hyperlink>
          </w:p>
        </w:tc>
        <w:tc>
          <w:tcPr>
            <w:tcW w:w="576" w:type="pct"/>
            <w:vAlign w:val="top"/>
          </w:tcPr>
          <w:p w14:paraId="65803E68" w14:textId="77777777" w:rsidR="00362481" w:rsidRPr="00B90F2D" w:rsidRDefault="00362481" w:rsidP="00362481">
            <w:pPr>
              <w:spacing w:before="60" w:after="60"/>
              <w:jc w:val="center"/>
              <w:rPr>
                <w:rFonts w:eastAsia="Times New Roman"/>
              </w:rPr>
            </w:pPr>
            <w:r>
              <w:rPr>
                <w:rFonts w:eastAsia="Times New Roman"/>
              </w:rPr>
              <w:t>ISO</w:t>
            </w:r>
          </w:p>
        </w:tc>
        <w:tc>
          <w:tcPr>
            <w:tcW w:w="720" w:type="pct"/>
            <w:vAlign w:val="top"/>
          </w:tcPr>
          <w:p w14:paraId="03E6FBFE" w14:textId="77777777" w:rsidR="00362481" w:rsidRPr="00B90F2D" w:rsidRDefault="00362481" w:rsidP="00362481">
            <w:pPr>
              <w:spacing w:before="60" w:after="60"/>
              <w:jc w:val="center"/>
              <w:rPr>
                <w:rFonts w:eastAsia="Times New Roman"/>
              </w:rPr>
            </w:pPr>
            <w:r>
              <w:t>2007</w:t>
            </w:r>
          </w:p>
        </w:tc>
        <w:tc>
          <w:tcPr>
            <w:tcW w:w="625" w:type="pct"/>
            <w:vAlign w:val="top"/>
          </w:tcPr>
          <w:p w14:paraId="4F5DFB71" w14:textId="77777777" w:rsidR="00362481" w:rsidRPr="00B90F2D" w:rsidRDefault="00362481" w:rsidP="00362481">
            <w:pPr>
              <w:spacing w:before="60" w:after="60"/>
              <w:jc w:val="center"/>
              <w:rPr>
                <w:rFonts w:eastAsia="Times New Roman"/>
              </w:rPr>
            </w:pPr>
          </w:p>
        </w:tc>
      </w:tr>
      <w:tr w:rsidR="00986109" w:rsidRPr="00B90F2D" w14:paraId="06AD00B0" w14:textId="77777777" w:rsidTr="00986109">
        <w:trPr>
          <w:cnfStyle w:val="000000010000" w:firstRow="0" w:lastRow="0" w:firstColumn="0" w:lastColumn="0" w:oddVBand="0" w:evenVBand="0" w:oddHBand="0" w:evenHBand="1" w:firstRowFirstColumn="0" w:firstRowLastColumn="0" w:lastRowFirstColumn="0" w:lastRowLastColumn="0"/>
        </w:trPr>
        <w:tc>
          <w:tcPr>
            <w:tcW w:w="398" w:type="pct"/>
            <w:vAlign w:val="top"/>
          </w:tcPr>
          <w:p w14:paraId="28576381" w14:textId="6EF9BCD6" w:rsidR="00362481" w:rsidRPr="384C30E2" w:rsidRDefault="008C7EDF">
            <w:pPr>
              <w:spacing w:before="60" w:after="60"/>
              <w:rPr>
                <w:rFonts w:eastAsia="Times New Roman"/>
              </w:rPr>
            </w:pPr>
            <w:bookmarkStart w:id="5" w:name="D4_1_5"/>
            <w:r>
              <w:t>[</w:t>
            </w:r>
            <w:r w:rsidR="006C3021">
              <w:t>4</w:t>
            </w:r>
            <w:r>
              <w:t>]</w:t>
            </w:r>
            <w:bookmarkEnd w:id="5"/>
          </w:p>
        </w:tc>
        <w:tc>
          <w:tcPr>
            <w:tcW w:w="2681" w:type="pct"/>
            <w:vAlign w:val="top"/>
          </w:tcPr>
          <w:p w14:paraId="3B91240E" w14:textId="77777777" w:rsidR="00362481" w:rsidRPr="384C30E2" w:rsidRDefault="00362481" w:rsidP="00362481">
            <w:pPr>
              <w:spacing w:before="60" w:after="60"/>
              <w:rPr>
                <w:rFonts w:eastAsia="MS PGothic"/>
              </w:rPr>
            </w:pPr>
            <w:r>
              <w:t>D-4.1.5 Solution Architecture (referred to in requirements spreadsheet)</w:t>
            </w:r>
          </w:p>
        </w:tc>
        <w:tc>
          <w:tcPr>
            <w:tcW w:w="576" w:type="pct"/>
            <w:vAlign w:val="top"/>
          </w:tcPr>
          <w:p w14:paraId="4A20FEE8" w14:textId="77777777" w:rsidR="00362481" w:rsidRPr="384C30E2" w:rsidRDefault="00362481" w:rsidP="007207AF">
            <w:pPr>
              <w:spacing w:before="60" w:after="60"/>
              <w:jc w:val="center"/>
              <w:rPr>
                <w:rFonts w:eastAsia="Times New Roman"/>
              </w:rPr>
            </w:pPr>
            <w:r>
              <w:rPr>
                <w:rFonts w:eastAsia="Times New Roman"/>
              </w:rPr>
              <w:t>Ofgem</w:t>
            </w:r>
          </w:p>
        </w:tc>
        <w:tc>
          <w:tcPr>
            <w:tcW w:w="720" w:type="pct"/>
          </w:tcPr>
          <w:p w14:paraId="6EDFF19B" w14:textId="0EADCC31" w:rsidR="00362481" w:rsidRPr="384C30E2" w:rsidRDefault="00BD5638" w:rsidP="00362481">
            <w:pPr>
              <w:spacing w:before="60" w:after="60"/>
              <w:jc w:val="center"/>
              <w:rPr>
                <w:rFonts w:eastAsia="Times New Roman"/>
              </w:rPr>
            </w:pPr>
            <w:r>
              <w:rPr>
                <w:rFonts w:eastAsia="Times New Roman"/>
              </w:rPr>
              <w:t>30</w:t>
            </w:r>
            <w:r w:rsidR="00CD3E8A">
              <w:rPr>
                <w:rFonts w:eastAsia="Times New Roman"/>
              </w:rPr>
              <w:t>/</w:t>
            </w:r>
            <w:r>
              <w:rPr>
                <w:rFonts w:eastAsia="Times New Roman"/>
              </w:rPr>
              <w:t>11</w:t>
            </w:r>
            <w:r w:rsidR="00CD3E8A">
              <w:rPr>
                <w:rFonts w:eastAsia="Times New Roman"/>
              </w:rPr>
              <w:t>/</w:t>
            </w:r>
            <w:r w:rsidR="008961F1">
              <w:rPr>
                <w:rFonts w:eastAsia="Times New Roman"/>
              </w:rPr>
              <w:t>2018</w:t>
            </w:r>
          </w:p>
        </w:tc>
        <w:tc>
          <w:tcPr>
            <w:tcW w:w="625" w:type="pct"/>
          </w:tcPr>
          <w:p w14:paraId="2044B3A8" w14:textId="49DAF619" w:rsidR="00362481" w:rsidRPr="4D367372" w:rsidRDefault="00BD5638" w:rsidP="00362481">
            <w:pPr>
              <w:spacing w:before="60" w:after="60"/>
              <w:jc w:val="center"/>
              <w:rPr>
                <w:rFonts w:eastAsia="Times New Roman"/>
              </w:rPr>
            </w:pPr>
            <w:r>
              <w:rPr>
                <w:rFonts w:eastAsia="Times New Roman"/>
              </w:rPr>
              <w:t>V2</w:t>
            </w:r>
            <w:r w:rsidR="00CD3E8A">
              <w:rPr>
                <w:rFonts w:eastAsia="Times New Roman"/>
              </w:rPr>
              <w:t>.</w:t>
            </w:r>
            <w:r w:rsidR="008A1DD3">
              <w:rPr>
                <w:rFonts w:eastAsia="Times New Roman"/>
              </w:rPr>
              <w:t>2</w:t>
            </w:r>
          </w:p>
        </w:tc>
      </w:tr>
      <w:tr w:rsidR="00986109" w:rsidRPr="00B90F2D" w14:paraId="389577D7" w14:textId="77777777" w:rsidTr="00986109">
        <w:trPr>
          <w:cnfStyle w:val="000000100000" w:firstRow="0" w:lastRow="0" w:firstColumn="0" w:lastColumn="0" w:oddVBand="0" w:evenVBand="0" w:oddHBand="1" w:evenHBand="0" w:firstRowFirstColumn="0" w:firstRowLastColumn="0" w:lastRowFirstColumn="0" w:lastRowLastColumn="0"/>
        </w:trPr>
        <w:tc>
          <w:tcPr>
            <w:tcW w:w="398" w:type="pct"/>
            <w:vAlign w:val="top"/>
          </w:tcPr>
          <w:p w14:paraId="36000C72" w14:textId="7DCE4776" w:rsidR="009072BF" w:rsidRDefault="008C7EDF">
            <w:pPr>
              <w:spacing w:before="60" w:after="60"/>
            </w:pPr>
            <w:bookmarkStart w:id="6" w:name="D4_1_4"/>
            <w:r>
              <w:t>[</w:t>
            </w:r>
            <w:r w:rsidR="006C3021">
              <w:t>5</w:t>
            </w:r>
            <w:r>
              <w:t>]</w:t>
            </w:r>
            <w:bookmarkEnd w:id="6"/>
          </w:p>
        </w:tc>
        <w:tc>
          <w:tcPr>
            <w:tcW w:w="2681" w:type="pct"/>
            <w:vAlign w:val="top"/>
          </w:tcPr>
          <w:p w14:paraId="3AEA4735" w14:textId="77777777" w:rsidR="009072BF" w:rsidRDefault="009072BF" w:rsidP="00362481">
            <w:pPr>
              <w:spacing w:before="60" w:after="60"/>
            </w:pPr>
            <w:r w:rsidRPr="009072BF">
              <w:t>D-4.1.4 End-to-End Switching Arrangements Non-Functional Requirements</w:t>
            </w:r>
          </w:p>
        </w:tc>
        <w:tc>
          <w:tcPr>
            <w:tcW w:w="576" w:type="pct"/>
            <w:vAlign w:val="top"/>
          </w:tcPr>
          <w:p w14:paraId="48BA9545" w14:textId="77777777" w:rsidR="009072BF" w:rsidRDefault="009072BF" w:rsidP="007207AF">
            <w:pPr>
              <w:spacing w:before="60" w:after="60"/>
              <w:jc w:val="center"/>
              <w:rPr>
                <w:rFonts w:eastAsia="Times New Roman"/>
              </w:rPr>
            </w:pPr>
            <w:r>
              <w:rPr>
                <w:rFonts w:eastAsia="Times New Roman"/>
              </w:rPr>
              <w:t>Ofgem</w:t>
            </w:r>
          </w:p>
        </w:tc>
        <w:tc>
          <w:tcPr>
            <w:tcW w:w="720" w:type="pct"/>
          </w:tcPr>
          <w:p w14:paraId="38FD49D0" w14:textId="399251F6" w:rsidR="009072BF" w:rsidRPr="384C30E2" w:rsidRDefault="00BD5638" w:rsidP="00362481">
            <w:pPr>
              <w:spacing w:before="60" w:after="60"/>
              <w:jc w:val="center"/>
              <w:rPr>
                <w:rFonts w:eastAsia="Times New Roman"/>
              </w:rPr>
            </w:pPr>
            <w:r>
              <w:rPr>
                <w:rFonts w:eastAsia="Times New Roman"/>
              </w:rPr>
              <w:t>30</w:t>
            </w:r>
            <w:r w:rsidR="00CD3E8A">
              <w:rPr>
                <w:rFonts w:eastAsia="Times New Roman"/>
              </w:rPr>
              <w:t>/</w:t>
            </w:r>
            <w:r>
              <w:rPr>
                <w:rFonts w:eastAsia="Times New Roman"/>
              </w:rPr>
              <w:t>11</w:t>
            </w:r>
            <w:r w:rsidR="00CD3E8A">
              <w:rPr>
                <w:rFonts w:eastAsia="Times New Roman"/>
              </w:rPr>
              <w:t>/</w:t>
            </w:r>
            <w:r w:rsidR="008961F1">
              <w:rPr>
                <w:rFonts w:eastAsia="Times New Roman"/>
              </w:rPr>
              <w:t>2018</w:t>
            </w:r>
          </w:p>
        </w:tc>
        <w:tc>
          <w:tcPr>
            <w:tcW w:w="625" w:type="pct"/>
          </w:tcPr>
          <w:p w14:paraId="680590EB" w14:textId="3D5F160C" w:rsidR="009072BF" w:rsidRDefault="00CD3E8A" w:rsidP="00362481">
            <w:pPr>
              <w:spacing w:before="60" w:after="60"/>
              <w:jc w:val="center"/>
              <w:rPr>
                <w:rFonts w:eastAsia="Times New Roman"/>
              </w:rPr>
            </w:pPr>
            <w:r>
              <w:rPr>
                <w:rFonts w:eastAsia="Times New Roman"/>
              </w:rPr>
              <w:t>V</w:t>
            </w:r>
            <w:r w:rsidR="00764194">
              <w:rPr>
                <w:rFonts w:eastAsia="Times New Roman"/>
              </w:rPr>
              <w:t>2</w:t>
            </w:r>
            <w:r>
              <w:rPr>
                <w:rFonts w:eastAsia="Times New Roman"/>
              </w:rPr>
              <w:t>.</w:t>
            </w:r>
            <w:r w:rsidR="00BD5638">
              <w:rPr>
                <w:rFonts w:eastAsia="Times New Roman"/>
              </w:rPr>
              <w:t>1</w:t>
            </w:r>
          </w:p>
        </w:tc>
      </w:tr>
      <w:tr w:rsidR="00986109" w:rsidRPr="00B90F2D" w14:paraId="4CEE152A" w14:textId="77777777" w:rsidTr="00986109">
        <w:trPr>
          <w:cnfStyle w:val="000000010000" w:firstRow="0" w:lastRow="0" w:firstColumn="0" w:lastColumn="0" w:oddVBand="0" w:evenVBand="0" w:oddHBand="0" w:evenHBand="1" w:firstRowFirstColumn="0" w:firstRowLastColumn="0" w:lastRowFirstColumn="0" w:lastRowLastColumn="0"/>
        </w:trPr>
        <w:tc>
          <w:tcPr>
            <w:tcW w:w="398" w:type="pct"/>
            <w:vAlign w:val="top"/>
          </w:tcPr>
          <w:p w14:paraId="59233F3B" w14:textId="6D988575" w:rsidR="001453A9" w:rsidRDefault="008C7EDF" w:rsidP="00362481">
            <w:pPr>
              <w:spacing w:before="60" w:after="60"/>
            </w:pPr>
            <w:bookmarkStart w:id="7" w:name="D4_1_10"/>
            <w:r>
              <w:t>[</w:t>
            </w:r>
            <w:r w:rsidR="006C3021">
              <w:t>6</w:t>
            </w:r>
            <w:r>
              <w:t>]</w:t>
            </w:r>
            <w:bookmarkEnd w:id="7"/>
          </w:p>
        </w:tc>
        <w:tc>
          <w:tcPr>
            <w:tcW w:w="2681" w:type="pct"/>
            <w:vAlign w:val="top"/>
          </w:tcPr>
          <w:p w14:paraId="383DA941" w14:textId="77777777" w:rsidR="001453A9" w:rsidRPr="009072BF" w:rsidRDefault="001453A9" w:rsidP="00362481">
            <w:pPr>
              <w:spacing w:before="60" w:after="60"/>
            </w:pPr>
            <w:r w:rsidRPr="00AC3B73">
              <w:t>D-4.1.10 E2E Security Requirements</w:t>
            </w:r>
          </w:p>
        </w:tc>
        <w:tc>
          <w:tcPr>
            <w:tcW w:w="576" w:type="pct"/>
            <w:vAlign w:val="top"/>
          </w:tcPr>
          <w:p w14:paraId="3092EEE4" w14:textId="77777777" w:rsidR="001453A9" w:rsidRDefault="001453A9" w:rsidP="007207AF">
            <w:pPr>
              <w:spacing w:before="60" w:after="60"/>
              <w:jc w:val="center"/>
              <w:rPr>
                <w:rFonts w:eastAsia="Times New Roman"/>
              </w:rPr>
            </w:pPr>
            <w:r>
              <w:rPr>
                <w:rFonts w:eastAsia="Times New Roman"/>
              </w:rPr>
              <w:t>Ofgem</w:t>
            </w:r>
          </w:p>
        </w:tc>
        <w:tc>
          <w:tcPr>
            <w:tcW w:w="720" w:type="pct"/>
          </w:tcPr>
          <w:p w14:paraId="0FE37739" w14:textId="077BE7F8" w:rsidR="001453A9" w:rsidRPr="384C30E2" w:rsidRDefault="00764194" w:rsidP="00362481">
            <w:pPr>
              <w:spacing w:before="60" w:after="60"/>
              <w:jc w:val="center"/>
              <w:rPr>
                <w:rFonts w:eastAsia="Times New Roman"/>
              </w:rPr>
            </w:pPr>
            <w:r>
              <w:rPr>
                <w:rFonts w:eastAsia="Times New Roman"/>
              </w:rPr>
              <w:t>tba</w:t>
            </w:r>
          </w:p>
        </w:tc>
        <w:tc>
          <w:tcPr>
            <w:tcW w:w="625" w:type="pct"/>
          </w:tcPr>
          <w:p w14:paraId="246189BE" w14:textId="77777777" w:rsidR="001453A9" w:rsidRDefault="001453A9" w:rsidP="00362481">
            <w:pPr>
              <w:spacing w:before="60" w:after="60"/>
              <w:jc w:val="center"/>
              <w:rPr>
                <w:rFonts w:eastAsia="Times New Roman"/>
              </w:rPr>
            </w:pPr>
          </w:p>
        </w:tc>
      </w:tr>
      <w:tr w:rsidR="00986109" w:rsidRPr="00B90F2D" w14:paraId="555CE76B" w14:textId="77777777" w:rsidTr="00986109">
        <w:trPr>
          <w:cnfStyle w:val="000000100000" w:firstRow="0" w:lastRow="0" w:firstColumn="0" w:lastColumn="0" w:oddVBand="0" w:evenVBand="0" w:oddHBand="1" w:evenHBand="0" w:firstRowFirstColumn="0" w:firstRowLastColumn="0" w:lastRowFirstColumn="0" w:lastRowLastColumn="0"/>
        </w:trPr>
        <w:tc>
          <w:tcPr>
            <w:tcW w:w="398" w:type="pct"/>
            <w:vAlign w:val="top"/>
          </w:tcPr>
          <w:p w14:paraId="64AECF9C" w14:textId="0F44C2A2" w:rsidR="008C7EDF" w:rsidRDefault="008C7EDF" w:rsidP="00362481">
            <w:pPr>
              <w:spacing w:before="60" w:after="60"/>
            </w:pPr>
            <w:bookmarkStart w:id="8" w:name="D7_2"/>
            <w:r>
              <w:t>[</w:t>
            </w:r>
            <w:r w:rsidR="006C3021">
              <w:t>7</w:t>
            </w:r>
            <w:r>
              <w:t>]</w:t>
            </w:r>
            <w:bookmarkEnd w:id="8"/>
          </w:p>
        </w:tc>
        <w:tc>
          <w:tcPr>
            <w:tcW w:w="2681" w:type="pct"/>
            <w:vAlign w:val="top"/>
          </w:tcPr>
          <w:p w14:paraId="215F8E55" w14:textId="249781A1" w:rsidR="008C7EDF" w:rsidRPr="00AC3B73" w:rsidRDefault="008C7EDF" w:rsidP="00362481">
            <w:pPr>
              <w:spacing w:before="60" w:after="60"/>
            </w:pPr>
            <w:r>
              <w:rPr>
                <w:lang w:eastAsia="ja-JP"/>
              </w:rPr>
              <w:t>D-7.2 Procurement Design</w:t>
            </w:r>
            <w:r w:rsidR="00472EAA">
              <w:rPr>
                <w:lang w:eastAsia="ja-JP"/>
              </w:rPr>
              <w:t xml:space="preserve"> Document</w:t>
            </w:r>
          </w:p>
        </w:tc>
        <w:tc>
          <w:tcPr>
            <w:tcW w:w="576" w:type="pct"/>
            <w:vAlign w:val="top"/>
          </w:tcPr>
          <w:p w14:paraId="69E4139D" w14:textId="1CE2986D" w:rsidR="008C7EDF" w:rsidRDefault="00472EAA" w:rsidP="007207AF">
            <w:pPr>
              <w:spacing w:before="60" w:after="60"/>
              <w:jc w:val="center"/>
              <w:rPr>
                <w:rFonts w:eastAsia="Times New Roman"/>
              </w:rPr>
            </w:pPr>
            <w:r>
              <w:rPr>
                <w:rFonts w:eastAsia="Times New Roman"/>
              </w:rPr>
              <w:t>Ofgem</w:t>
            </w:r>
          </w:p>
        </w:tc>
        <w:tc>
          <w:tcPr>
            <w:tcW w:w="720" w:type="pct"/>
          </w:tcPr>
          <w:p w14:paraId="6DD16BD6" w14:textId="6FF6583C" w:rsidR="008C7EDF" w:rsidRPr="384C30E2" w:rsidRDefault="00764194" w:rsidP="00362481">
            <w:pPr>
              <w:spacing w:before="60" w:after="60"/>
              <w:jc w:val="center"/>
              <w:rPr>
                <w:rFonts w:eastAsia="Times New Roman"/>
              </w:rPr>
            </w:pPr>
            <w:r>
              <w:rPr>
                <w:rFonts w:eastAsia="Times New Roman"/>
              </w:rPr>
              <w:t>tba</w:t>
            </w:r>
          </w:p>
        </w:tc>
        <w:tc>
          <w:tcPr>
            <w:tcW w:w="625" w:type="pct"/>
          </w:tcPr>
          <w:p w14:paraId="1622EFF9" w14:textId="41B030A8" w:rsidR="008C7EDF" w:rsidRDefault="00CD3E8A" w:rsidP="00362481">
            <w:pPr>
              <w:spacing w:before="60" w:after="60"/>
              <w:jc w:val="center"/>
              <w:rPr>
                <w:rFonts w:eastAsia="Times New Roman"/>
              </w:rPr>
            </w:pPr>
            <w:r>
              <w:rPr>
                <w:rFonts w:eastAsia="Times New Roman"/>
              </w:rPr>
              <w:t>V2.0</w:t>
            </w:r>
          </w:p>
        </w:tc>
      </w:tr>
    </w:tbl>
    <w:p w14:paraId="1B330600" w14:textId="77777777" w:rsidR="005F326D" w:rsidRPr="005F326D" w:rsidRDefault="005F326D" w:rsidP="005F326D">
      <w:pPr>
        <w:spacing w:before="0" w:after="0"/>
      </w:pPr>
      <w:bookmarkStart w:id="9" w:name="_Toc500482502"/>
      <w:bookmarkStart w:id="10" w:name="_Toc500503556"/>
      <w:bookmarkStart w:id="11" w:name="_Toc500503665"/>
      <w:bookmarkEnd w:id="1"/>
    </w:p>
    <w:p w14:paraId="0F79F3B0" w14:textId="77777777" w:rsidR="005F326D" w:rsidRPr="005F326D" w:rsidRDefault="005F326D" w:rsidP="005F326D">
      <w:pPr>
        <w:ind w:left="851"/>
        <w:sectPr w:rsidR="005F326D" w:rsidRPr="005F326D" w:rsidSect="00F04C5E">
          <w:headerReference w:type="even" r:id="rId20"/>
          <w:headerReference w:type="default" r:id="rId21"/>
          <w:footerReference w:type="default" r:id="rId22"/>
          <w:headerReference w:type="first" r:id="rId23"/>
          <w:pgSz w:w="11900" w:h="16840"/>
          <w:pgMar w:top="1922" w:right="1134" w:bottom="1440" w:left="1134" w:header="340" w:footer="301" w:gutter="0"/>
          <w:cols w:space="708"/>
          <w:docGrid w:linePitch="299"/>
        </w:sectPr>
      </w:pPr>
    </w:p>
    <w:sdt>
      <w:sdtPr>
        <w:rPr>
          <w:rFonts w:eastAsiaTheme="minorEastAsia" w:cs="Times New Roman"/>
          <w:b w:val="0"/>
          <w:bCs w:val="0"/>
          <w:color w:val="auto"/>
          <w:sz w:val="22"/>
          <w:szCs w:val="24"/>
        </w:rPr>
        <w:id w:val="-1018618878"/>
        <w:docPartObj>
          <w:docPartGallery w:val="Table of Contents"/>
          <w:docPartUnique/>
        </w:docPartObj>
      </w:sdtPr>
      <w:sdtEndPr>
        <w:rPr>
          <w:noProof/>
        </w:rPr>
      </w:sdtEndPr>
      <w:sdtContent>
        <w:p w14:paraId="54865791" w14:textId="77777777" w:rsidR="005F326D" w:rsidRDefault="384C30E2" w:rsidP="384C30E2">
          <w:pPr>
            <w:pStyle w:val="TOCHeading"/>
          </w:pPr>
          <w:r>
            <w:t>Table of Contents</w:t>
          </w:r>
        </w:p>
        <w:p w14:paraId="487077DE" w14:textId="77777777" w:rsidR="00CD3E8A" w:rsidRDefault="005F326D">
          <w:pPr>
            <w:pStyle w:val="TOC1"/>
            <w:tabs>
              <w:tab w:val="left" w:pos="440"/>
              <w:tab w:val="right" w:leader="dot" w:pos="9010"/>
            </w:tabs>
            <w:rPr>
              <w:rFonts w:cstheme="minorBidi"/>
              <w:b w:val="0"/>
              <w:bCs w:val="0"/>
              <w:caps w:val="0"/>
              <w:noProof/>
              <w:sz w:val="22"/>
              <w:szCs w:val="22"/>
              <w:lang w:eastAsia="en-GB"/>
            </w:rPr>
          </w:pPr>
          <w:r>
            <w:rPr>
              <w:b w:val="0"/>
              <w:bCs w:val="0"/>
              <w:smallCaps/>
            </w:rPr>
            <w:fldChar w:fldCharType="begin"/>
          </w:r>
          <w:r>
            <w:instrText xml:space="preserve"> TOC \o "1-3" \h \z \u </w:instrText>
          </w:r>
          <w:r>
            <w:rPr>
              <w:b w:val="0"/>
              <w:bCs w:val="0"/>
              <w:smallCaps/>
            </w:rPr>
            <w:fldChar w:fldCharType="separate"/>
          </w:r>
          <w:hyperlink w:anchor="_Toc517248095" w:history="1">
            <w:r w:rsidR="00CD3E8A" w:rsidRPr="00C72D0F">
              <w:rPr>
                <w:rStyle w:val="Hyperlink"/>
                <w:noProof/>
                <w:lang w:eastAsia="ja-JP"/>
              </w:rPr>
              <w:t>1</w:t>
            </w:r>
            <w:r w:rsidR="00CD3E8A">
              <w:rPr>
                <w:rFonts w:cstheme="minorBidi"/>
                <w:b w:val="0"/>
                <w:bCs w:val="0"/>
                <w:caps w:val="0"/>
                <w:noProof/>
                <w:sz w:val="22"/>
                <w:szCs w:val="22"/>
                <w:lang w:eastAsia="en-GB"/>
              </w:rPr>
              <w:tab/>
            </w:r>
            <w:r w:rsidR="00CD3E8A" w:rsidRPr="00C72D0F">
              <w:rPr>
                <w:rStyle w:val="Hyperlink"/>
                <w:noProof/>
                <w:lang w:eastAsia="ja-JP"/>
              </w:rPr>
              <w:t>Introduction</w:t>
            </w:r>
            <w:r w:rsidR="00CD3E8A">
              <w:rPr>
                <w:noProof/>
                <w:webHidden/>
              </w:rPr>
              <w:tab/>
            </w:r>
            <w:r w:rsidR="00CD3E8A">
              <w:rPr>
                <w:noProof/>
                <w:webHidden/>
              </w:rPr>
              <w:fldChar w:fldCharType="begin"/>
            </w:r>
            <w:r w:rsidR="00CD3E8A">
              <w:rPr>
                <w:noProof/>
                <w:webHidden/>
              </w:rPr>
              <w:instrText xml:space="preserve"> PAGEREF _Toc517248095 \h </w:instrText>
            </w:r>
            <w:r w:rsidR="00CD3E8A">
              <w:rPr>
                <w:noProof/>
                <w:webHidden/>
              </w:rPr>
            </w:r>
            <w:r w:rsidR="00CD3E8A">
              <w:rPr>
                <w:noProof/>
                <w:webHidden/>
              </w:rPr>
              <w:fldChar w:fldCharType="separate"/>
            </w:r>
            <w:r w:rsidR="00CD3E8A">
              <w:rPr>
                <w:noProof/>
                <w:webHidden/>
              </w:rPr>
              <w:t>5</w:t>
            </w:r>
            <w:r w:rsidR="00CD3E8A">
              <w:rPr>
                <w:noProof/>
                <w:webHidden/>
              </w:rPr>
              <w:fldChar w:fldCharType="end"/>
            </w:r>
          </w:hyperlink>
        </w:p>
        <w:p w14:paraId="1DB34EA0" w14:textId="77777777" w:rsidR="00CD3E8A" w:rsidRDefault="00C02FD8">
          <w:pPr>
            <w:pStyle w:val="TOC1"/>
            <w:tabs>
              <w:tab w:val="left" w:pos="440"/>
              <w:tab w:val="right" w:leader="dot" w:pos="9010"/>
            </w:tabs>
            <w:rPr>
              <w:rFonts w:cstheme="minorBidi"/>
              <w:b w:val="0"/>
              <w:bCs w:val="0"/>
              <w:caps w:val="0"/>
              <w:noProof/>
              <w:sz w:val="22"/>
              <w:szCs w:val="22"/>
              <w:lang w:eastAsia="en-GB"/>
            </w:rPr>
          </w:pPr>
          <w:hyperlink w:anchor="_Toc517248096" w:history="1">
            <w:r w:rsidR="00CD3E8A" w:rsidRPr="00C72D0F">
              <w:rPr>
                <w:rStyle w:val="Hyperlink"/>
                <w:noProof/>
                <w:lang w:eastAsia="ja-JP"/>
              </w:rPr>
              <w:t>2</w:t>
            </w:r>
            <w:r w:rsidR="00CD3E8A">
              <w:rPr>
                <w:rFonts w:cstheme="minorBidi"/>
                <w:b w:val="0"/>
                <w:bCs w:val="0"/>
                <w:caps w:val="0"/>
                <w:noProof/>
                <w:sz w:val="22"/>
                <w:szCs w:val="22"/>
                <w:lang w:eastAsia="en-GB"/>
              </w:rPr>
              <w:tab/>
            </w:r>
            <w:r w:rsidR="00CD3E8A" w:rsidRPr="00C72D0F">
              <w:rPr>
                <w:rStyle w:val="Hyperlink"/>
                <w:noProof/>
                <w:lang w:eastAsia="ja-JP"/>
              </w:rPr>
              <w:t>Purpose and Characteristics of Non-Functional Requirements</w:t>
            </w:r>
            <w:r w:rsidR="00CD3E8A">
              <w:rPr>
                <w:noProof/>
                <w:webHidden/>
              </w:rPr>
              <w:tab/>
            </w:r>
            <w:r w:rsidR="00CD3E8A">
              <w:rPr>
                <w:noProof/>
                <w:webHidden/>
              </w:rPr>
              <w:fldChar w:fldCharType="begin"/>
            </w:r>
            <w:r w:rsidR="00CD3E8A">
              <w:rPr>
                <w:noProof/>
                <w:webHidden/>
              </w:rPr>
              <w:instrText xml:space="preserve"> PAGEREF _Toc517248096 \h </w:instrText>
            </w:r>
            <w:r w:rsidR="00CD3E8A">
              <w:rPr>
                <w:noProof/>
                <w:webHidden/>
              </w:rPr>
            </w:r>
            <w:r w:rsidR="00CD3E8A">
              <w:rPr>
                <w:noProof/>
                <w:webHidden/>
              </w:rPr>
              <w:fldChar w:fldCharType="separate"/>
            </w:r>
            <w:r w:rsidR="00CD3E8A">
              <w:rPr>
                <w:noProof/>
                <w:webHidden/>
              </w:rPr>
              <w:t>6</w:t>
            </w:r>
            <w:r w:rsidR="00CD3E8A">
              <w:rPr>
                <w:noProof/>
                <w:webHidden/>
              </w:rPr>
              <w:fldChar w:fldCharType="end"/>
            </w:r>
          </w:hyperlink>
        </w:p>
        <w:p w14:paraId="02DC14D7" w14:textId="77777777" w:rsidR="00CD3E8A" w:rsidRDefault="00C02FD8">
          <w:pPr>
            <w:pStyle w:val="TOC2"/>
            <w:tabs>
              <w:tab w:val="left" w:pos="880"/>
              <w:tab w:val="right" w:leader="dot" w:pos="9010"/>
            </w:tabs>
            <w:rPr>
              <w:rFonts w:cstheme="minorBidi"/>
              <w:smallCaps w:val="0"/>
              <w:noProof/>
              <w:sz w:val="22"/>
              <w:szCs w:val="22"/>
              <w:lang w:eastAsia="en-GB"/>
            </w:rPr>
          </w:pPr>
          <w:hyperlink w:anchor="_Toc517248097" w:history="1">
            <w:r w:rsidR="00CD3E8A" w:rsidRPr="00C72D0F">
              <w:rPr>
                <w:rStyle w:val="Hyperlink"/>
                <w:noProof/>
                <w:lang w:eastAsia="ja-JP"/>
              </w:rPr>
              <w:t>2.1</w:t>
            </w:r>
            <w:r w:rsidR="00CD3E8A">
              <w:rPr>
                <w:rFonts w:cstheme="minorBidi"/>
                <w:smallCaps w:val="0"/>
                <w:noProof/>
                <w:sz w:val="22"/>
                <w:szCs w:val="22"/>
                <w:lang w:eastAsia="en-GB"/>
              </w:rPr>
              <w:tab/>
            </w:r>
            <w:r w:rsidR="00CD3E8A" w:rsidRPr="00C72D0F">
              <w:rPr>
                <w:rStyle w:val="Hyperlink"/>
                <w:noProof/>
                <w:lang w:eastAsia="ja-JP"/>
              </w:rPr>
              <w:t>Non-Functional Requirement Categories</w:t>
            </w:r>
            <w:r w:rsidR="00CD3E8A">
              <w:rPr>
                <w:noProof/>
                <w:webHidden/>
              </w:rPr>
              <w:tab/>
            </w:r>
            <w:r w:rsidR="00CD3E8A">
              <w:rPr>
                <w:noProof/>
                <w:webHidden/>
              </w:rPr>
              <w:fldChar w:fldCharType="begin"/>
            </w:r>
            <w:r w:rsidR="00CD3E8A">
              <w:rPr>
                <w:noProof/>
                <w:webHidden/>
              </w:rPr>
              <w:instrText xml:space="preserve"> PAGEREF _Toc517248097 \h </w:instrText>
            </w:r>
            <w:r w:rsidR="00CD3E8A">
              <w:rPr>
                <w:noProof/>
                <w:webHidden/>
              </w:rPr>
            </w:r>
            <w:r w:rsidR="00CD3E8A">
              <w:rPr>
                <w:noProof/>
                <w:webHidden/>
              </w:rPr>
              <w:fldChar w:fldCharType="separate"/>
            </w:r>
            <w:r w:rsidR="00CD3E8A">
              <w:rPr>
                <w:noProof/>
                <w:webHidden/>
              </w:rPr>
              <w:t>7</w:t>
            </w:r>
            <w:r w:rsidR="00CD3E8A">
              <w:rPr>
                <w:noProof/>
                <w:webHidden/>
              </w:rPr>
              <w:fldChar w:fldCharType="end"/>
            </w:r>
          </w:hyperlink>
        </w:p>
        <w:p w14:paraId="50181EDF" w14:textId="77777777" w:rsidR="00CD3E8A" w:rsidRDefault="00C02FD8">
          <w:pPr>
            <w:pStyle w:val="TOC3"/>
            <w:tabs>
              <w:tab w:val="left" w:pos="1100"/>
              <w:tab w:val="right" w:leader="dot" w:pos="9010"/>
            </w:tabs>
            <w:rPr>
              <w:rFonts w:cstheme="minorBidi"/>
              <w:i w:val="0"/>
              <w:iCs w:val="0"/>
              <w:noProof/>
              <w:sz w:val="22"/>
              <w:szCs w:val="22"/>
              <w:lang w:eastAsia="en-GB"/>
            </w:rPr>
          </w:pPr>
          <w:hyperlink w:anchor="_Toc517248098" w:history="1">
            <w:r w:rsidR="00CD3E8A" w:rsidRPr="00C72D0F">
              <w:rPr>
                <w:rStyle w:val="Hyperlink"/>
                <w:noProof/>
                <w:lang w:eastAsia="ja-JP"/>
              </w:rPr>
              <w:t>2.1.1</w:t>
            </w:r>
            <w:r w:rsidR="00CD3E8A">
              <w:rPr>
                <w:rFonts w:cstheme="minorBidi"/>
                <w:i w:val="0"/>
                <w:iCs w:val="0"/>
                <w:noProof/>
                <w:sz w:val="22"/>
                <w:szCs w:val="22"/>
                <w:lang w:eastAsia="en-GB"/>
              </w:rPr>
              <w:tab/>
            </w:r>
            <w:r w:rsidR="00CD3E8A" w:rsidRPr="00C72D0F">
              <w:rPr>
                <w:rStyle w:val="Hyperlink"/>
                <w:noProof/>
                <w:lang w:eastAsia="ja-JP"/>
              </w:rPr>
              <w:t>Performance Efficiency</w:t>
            </w:r>
            <w:r w:rsidR="00CD3E8A">
              <w:rPr>
                <w:noProof/>
                <w:webHidden/>
              </w:rPr>
              <w:tab/>
            </w:r>
            <w:r w:rsidR="00CD3E8A">
              <w:rPr>
                <w:noProof/>
                <w:webHidden/>
              </w:rPr>
              <w:fldChar w:fldCharType="begin"/>
            </w:r>
            <w:r w:rsidR="00CD3E8A">
              <w:rPr>
                <w:noProof/>
                <w:webHidden/>
              </w:rPr>
              <w:instrText xml:space="preserve"> PAGEREF _Toc517248098 \h </w:instrText>
            </w:r>
            <w:r w:rsidR="00CD3E8A">
              <w:rPr>
                <w:noProof/>
                <w:webHidden/>
              </w:rPr>
            </w:r>
            <w:r w:rsidR="00CD3E8A">
              <w:rPr>
                <w:noProof/>
                <w:webHidden/>
              </w:rPr>
              <w:fldChar w:fldCharType="separate"/>
            </w:r>
            <w:r w:rsidR="00CD3E8A">
              <w:rPr>
                <w:noProof/>
                <w:webHidden/>
              </w:rPr>
              <w:t>7</w:t>
            </w:r>
            <w:r w:rsidR="00CD3E8A">
              <w:rPr>
                <w:noProof/>
                <w:webHidden/>
              </w:rPr>
              <w:fldChar w:fldCharType="end"/>
            </w:r>
          </w:hyperlink>
        </w:p>
        <w:p w14:paraId="486535A4" w14:textId="77777777" w:rsidR="00CD3E8A" w:rsidRDefault="00C02FD8">
          <w:pPr>
            <w:pStyle w:val="TOC3"/>
            <w:tabs>
              <w:tab w:val="left" w:pos="1100"/>
              <w:tab w:val="right" w:leader="dot" w:pos="9010"/>
            </w:tabs>
            <w:rPr>
              <w:rFonts w:cstheme="minorBidi"/>
              <w:i w:val="0"/>
              <w:iCs w:val="0"/>
              <w:noProof/>
              <w:sz w:val="22"/>
              <w:szCs w:val="22"/>
              <w:lang w:eastAsia="en-GB"/>
            </w:rPr>
          </w:pPr>
          <w:hyperlink w:anchor="_Toc517248099" w:history="1">
            <w:r w:rsidR="00CD3E8A" w:rsidRPr="00C72D0F">
              <w:rPr>
                <w:rStyle w:val="Hyperlink"/>
                <w:noProof/>
                <w:lang w:eastAsia="ja-JP"/>
              </w:rPr>
              <w:t>2.1.2</w:t>
            </w:r>
            <w:r w:rsidR="00CD3E8A">
              <w:rPr>
                <w:rFonts w:cstheme="minorBidi"/>
                <w:i w:val="0"/>
                <w:iCs w:val="0"/>
                <w:noProof/>
                <w:sz w:val="22"/>
                <w:szCs w:val="22"/>
                <w:lang w:eastAsia="en-GB"/>
              </w:rPr>
              <w:tab/>
            </w:r>
            <w:r w:rsidR="00CD3E8A" w:rsidRPr="00C72D0F">
              <w:rPr>
                <w:rStyle w:val="Hyperlink"/>
                <w:noProof/>
                <w:lang w:eastAsia="ja-JP"/>
              </w:rPr>
              <w:t>Compatibility</w:t>
            </w:r>
            <w:r w:rsidR="00CD3E8A">
              <w:rPr>
                <w:noProof/>
                <w:webHidden/>
              </w:rPr>
              <w:tab/>
            </w:r>
            <w:r w:rsidR="00CD3E8A">
              <w:rPr>
                <w:noProof/>
                <w:webHidden/>
              </w:rPr>
              <w:fldChar w:fldCharType="begin"/>
            </w:r>
            <w:r w:rsidR="00CD3E8A">
              <w:rPr>
                <w:noProof/>
                <w:webHidden/>
              </w:rPr>
              <w:instrText xml:space="preserve"> PAGEREF _Toc517248099 \h </w:instrText>
            </w:r>
            <w:r w:rsidR="00CD3E8A">
              <w:rPr>
                <w:noProof/>
                <w:webHidden/>
              </w:rPr>
            </w:r>
            <w:r w:rsidR="00CD3E8A">
              <w:rPr>
                <w:noProof/>
                <w:webHidden/>
              </w:rPr>
              <w:fldChar w:fldCharType="separate"/>
            </w:r>
            <w:r w:rsidR="00CD3E8A">
              <w:rPr>
                <w:noProof/>
                <w:webHidden/>
              </w:rPr>
              <w:t>8</w:t>
            </w:r>
            <w:r w:rsidR="00CD3E8A">
              <w:rPr>
                <w:noProof/>
                <w:webHidden/>
              </w:rPr>
              <w:fldChar w:fldCharType="end"/>
            </w:r>
          </w:hyperlink>
        </w:p>
        <w:p w14:paraId="6DC7C33F" w14:textId="77777777" w:rsidR="00CD3E8A" w:rsidRDefault="00C02FD8">
          <w:pPr>
            <w:pStyle w:val="TOC3"/>
            <w:tabs>
              <w:tab w:val="left" w:pos="1100"/>
              <w:tab w:val="right" w:leader="dot" w:pos="9010"/>
            </w:tabs>
            <w:rPr>
              <w:rFonts w:cstheme="minorBidi"/>
              <w:i w:val="0"/>
              <w:iCs w:val="0"/>
              <w:noProof/>
              <w:sz w:val="22"/>
              <w:szCs w:val="22"/>
              <w:lang w:eastAsia="en-GB"/>
            </w:rPr>
          </w:pPr>
          <w:hyperlink w:anchor="_Toc517248100" w:history="1">
            <w:r w:rsidR="00CD3E8A" w:rsidRPr="00C72D0F">
              <w:rPr>
                <w:rStyle w:val="Hyperlink"/>
                <w:noProof/>
                <w:lang w:eastAsia="ja-JP"/>
              </w:rPr>
              <w:t>2.1.3</w:t>
            </w:r>
            <w:r w:rsidR="00CD3E8A">
              <w:rPr>
                <w:rFonts w:cstheme="minorBidi"/>
                <w:i w:val="0"/>
                <w:iCs w:val="0"/>
                <w:noProof/>
                <w:sz w:val="22"/>
                <w:szCs w:val="22"/>
                <w:lang w:eastAsia="en-GB"/>
              </w:rPr>
              <w:tab/>
            </w:r>
            <w:r w:rsidR="00CD3E8A" w:rsidRPr="00C72D0F">
              <w:rPr>
                <w:rStyle w:val="Hyperlink"/>
                <w:noProof/>
                <w:lang w:eastAsia="ja-JP"/>
              </w:rPr>
              <w:t>Usability</w:t>
            </w:r>
            <w:r w:rsidR="00CD3E8A">
              <w:rPr>
                <w:noProof/>
                <w:webHidden/>
              </w:rPr>
              <w:tab/>
            </w:r>
            <w:r w:rsidR="00CD3E8A">
              <w:rPr>
                <w:noProof/>
                <w:webHidden/>
              </w:rPr>
              <w:fldChar w:fldCharType="begin"/>
            </w:r>
            <w:r w:rsidR="00CD3E8A">
              <w:rPr>
                <w:noProof/>
                <w:webHidden/>
              </w:rPr>
              <w:instrText xml:space="preserve"> PAGEREF _Toc517248100 \h </w:instrText>
            </w:r>
            <w:r w:rsidR="00CD3E8A">
              <w:rPr>
                <w:noProof/>
                <w:webHidden/>
              </w:rPr>
            </w:r>
            <w:r w:rsidR="00CD3E8A">
              <w:rPr>
                <w:noProof/>
                <w:webHidden/>
              </w:rPr>
              <w:fldChar w:fldCharType="separate"/>
            </w:r>
            <w:r w:rsidR="00CD3E8A">
              <w:rPr>
                <w:noProof/>
                <w:webHidden/>
              </w:rPr>
              <w:t>8</w:t>
            </w:r>
            <w:r w:rsidR="00CD3E8A">
              <w:rPr>
                <w:noProof/>
                <w:webHidden/>
              </w:rPr>
              <w:fldChar w:fldCharType="end"/>
            </w:r>
          </w:hyperlink>
        </w:p>
        <w:p w14:paraId="239A2C98" w14:textId="77777777" w:rsidR="00CD3E8A" w:rsidRDefault="00C02FD8">
          <w:pPr>
            <w:pStyle w:val="TOC3"/>
            <w:tabs>
              <w:tab w:val="left" w:pos="1100"/>
              <w:tab w:val="right" w:leader="dot" w:pos="9010"/>
            </w:tabs>
            <w:rPr>
              <w:rFonts w:cstheme="minorBidi"/>
              <w:i w:val="0"/>
              <w:iCs w:val="0"/>
              <w:noProof/>
              <w:sz w:val="22"/>
              <w:szCs w:val="22"/>
              <w:lang w:eastAsia="en-GB"/>
            </w:rPr>
          </w:pPr>
          <w:hyperlink w:anchor="_Toc517248101" w:history="1">
            <w:r w:rsidR="00CD3E8A" w:rsidRPr="00C72D0F">
              <w:rPr>
                <w:rStyle w:val="Hyperlink"/>
                <w:noProof/>
                <w:lang w:eastAsia="ja-JP"/>
              </w:rPr>
              <w:t>2.1.4</w:t>
            </w:r>
            <w:r w:rsidR="00CD3E8A">
              <w:rPr>
                <w:rFonts w:cstheme="minorBidi"/>
                <w:i w:val="0"/>
                <w:iCs w:val="0"/>
                <w:noProof/>
                <w:sz w:val="22"/>
                <w:szCs w:val="22"/>
                <w:lang w:eastAsia="en-GB"/>
              </w:rPr>
              <w:tab/>
            </w:r>
            <w:r w:rsidR="00CD3E8A" w:rsidRPr="00C72D0F">
              <w:rPr>
                <w:rStyle w:val="Hyperlink"/>
                <w:noProof/>
                <w:lang w:eastAsia="ja-JP"/>
              </w:rPr>
              <w:t>Reliability</w:t>
            </w:r>
            <w:r w:rsidR="00CD3E8A">
              <w:rPr>
                <w:noProof/>
                <w:webHidden/>
              </w:rPr>
              <w:tab/>
            </w:r>
            <w:r w:rsidR="00CD3E8A">
              <w:rPr>
                <w:noProof/>
                <w:webHidden/>
              </w:rPr>
              <w:fldChar w:fldCharType="begin"/>
            </w:r>
            <w:r w:rsidR="00CD3E8A">
              <w:rPr>
                <w:noProof/>
                <w:webHidden/>
              </w:rPr>
              <w:instrText xml:space="preserve"> PAGEREF _Toc517248101 \h </w:instrText>
            </w:r>
            <w:r w:rsidR="00CD3E8A">
              <w:rPr>
                <w:noProof/>
                <w:webHidden/>
              </w:rPr>
            </w:r>
            <w:r w:rsidR="00CD3E8A">
              <w:rPr>
                <w:noProof/>
                <w:webHidden/>
              </w:rPr>
              <w:fldChar w:fldCharType="separate"/>
            </w:r>
            <w:r w:rsidR="00CD3E8A">
              <w:rPr>
                <w:noProof/>
                <w:webHidden/>
              </w:rPr>
              <w:t>9</w:t>
            </w:r>
            <w:r w:rsidR="00CD3E8A">
              <w:rPr>
                <w:noProof/>
                <w:webHidden/>
              </w:rPr>
              <w:fldChar w:fldCharType="end"/>
            </w:r>
          </w:hyperlink>
        </w:p>
        <w:p w14:paraId="6CAD7B7D" w14:textId="77777777" w:rsidR="00CD3E8A" w:rsidRDefault="00C02FD8">
          <w:pPr>
            <w:pStyle w:val="TOC3"/>
            <w:tabs>
              <w:tab w:val="left" w:pos="1100"/>
              <w:tab w:val="right" w:leader="dot" w:pos="9010"/>
            </w:tabs>
            <w:rPr>
              <w:rFonts w:cstheme="minorBidi"/>
              <w:i w:val="0"/>
              <w:iCs w:val="0"/>
              <w:noProof/>
              <w:sz w:val="22"/>
              <w:szCs w:val="22"/>
              <w:lang w:eastAsia="en-GB"/>
            </w:rPr>
          </w:pPr>
          <w:hyperlink w:anchor="_Toc517248102" w:history="1">
            <w:r w:rsidR="00CD3E8A" w:rsidRPr="00C72D0F">
              <w:rPr>
                <w:rStyle w:val="Hyperlink"/>
                <w:noProof/>
                <w:lang w:eastAsia="ja-JP"/>
              </w:rPr>
              <w:t>2.1.5</w:t>
            </w:r>
            <w:r w:rsidR="00CD3E8A">
              <w:rPr>
                <w:rFonts w:cstheme="minorBidi"/>
                <w:i w:val="0"/>
                <w:iCs w:val="0"/>
                <w:noProof/>
                <w:sz w:val="22"/>
                <w:szCs w:val="22"/>
                <w:lang w:eastAsia="en-GB"/>
              </w:rPr>
              <w:tab/>
            </w:r>
            <w:r w:rsidR="00CD3E8A" w:rsidRPr="00C72D0F">
              <w:rPr>
                <w:rStyle w:val="Hyperlink"/>
                <w:noProof/>
                <w:lang w:eastAsia="ja-JP"/>
              </w:rPr>
              <w:t>Maintainability</w:t>
            </w:r>
            <w:r w:rsidR="00CD3E8A">
              <w:rPr>
                <w:noProof/>
                <w:webHidden/>
              </w:rPr>
              <w:tab/>
            </w:r>
            <w:r w:rsidR="00CD3E8A">
              <w:rPr>
                <w:noProof/>
                <w:webHidden/>
              </w:rPr>
              <w:fldChar w:fldCharType="begin"/>
            </w:r>
            <w:r w:rsidR="00CD3E8A">
              <w:rPr>
                <w:noProof/>
                <w:webHidden/>
              </w:rPr>
              <w:instrText xml:space="preserve"> PAGEREF _Toc517248102 \h </w:instrText>
            </w:r>
            <w:r w:rsidR="00CD3E8A">
              <w:rPr>
                <w:noProof/>
                <w:webHidden/>
              </w:rPr>
            </w:r>
            <w:r w:rsidR="00CD3E8A">
              <w:rPr>
                <w:noProof/>
                <w:webHidden/>
              </w:rPr>
              <w:fldChar w:fldCharType="separate"/>
            </w:r>
            <w:r w:rsidR="00CD3E8A">
              <w:rPr>
                <w:noProof/>
                <w:webHidden/>
              </w:rPr>
              <w:t>9</w:t>
            </w:r>
            <w:r w:rsidR="00CD3E8A">
              <w:rPr>
                <w:noProof/>
                <w:webHidden/>
              </w:rPr>
              <w:fldChar w:fldCharType="end"/>
            </w:r>
          </w:hyperlink>
        </w:p>
        <w:p w14:paraId="5667540F" w14:textId="77777777" w:rsidR="00CD3E8A" w:rsidRDefault="00C02FD8">
          <w:pPr>
            <w:pStyle w:val="TOC3"/>
            <w:tabs>
              <w:tab w:val="left" w:pos="1100"/>
              <w:tab w:val="right" w:leader="dot" w:pos="9010"/>
            </w:tabs>
            <w:rPr>
              <w:rFonts w:cstheme="minorBidi"/>
              <w:i w:val="0"/>
              <w:iCs w:val="0"/>
              <w:noProof/>
              <w:sz w:val="22"/>
              <w:szCs w:val="22"/>
              <w:lang w:eastAsia="en-GB"/>
            </w:rPr>
          </w:pPr>
          <w:hyperlink w:anchor="_Toc517248103" w:history="1">
            <w:r w:rsidR="00CD3E8A" w:rsidRPr="00C72D0F">
              <w:rPr>
                <w:rStyle w:val="Hyperlink"/>
                <w:noProof/>
                <w:lang w:eastAsia="ja-JP"/>
              </w:rPr>
              <w:t>2.1.6</w:t>
            </w:r>
            <w:r w:rsidR="00CD3E8A">
              <w:rPr>
                <w:rFonts w:cstheme="minorBidi"/>
                <w:i w:val="0"/>
                <w:iCs w:val="0"/>
                <w:noProof/>
                <w:sz w:val="22"/>
                <w:szCs w:val="22"/>
                <w:lang w:eastAsia="en-GB"/>
              </w:rPr>
              <w:tab/>
            </w:r>
            <w:r w:rsidR="00CD3E8A" w:rsidRPr="00C72D0F">
              <w:rPr>
                <w:rStyle w:val="Hyperlink"/>
                <w:noProof/>
                <w:lang w:eastAsia="ja-JP"/>
              </w:rPr>
              <w:t>Portability</w:t>
            </w:r>
            <w:r w:rsidR="00CD3E8A">
              <w:rPr>
                <w:noProof/>
                <w:webHidden/>
              </w:rPr>
              <w:tab/>
            </w:r>
            <w:r w:rsidR="00CD3E8A">
              <w:rPr>
                <w:noProof/>
                <w:webHidden/>
              </w:rPr>
              <w:fldChar w:fldCharType="begin"/>
            </w:r>
            <w:r w:rsidR="00CD3E8A">
              <w:rPr>
                <w:noProof/>
                <w:webHidden/>
              </w:rPr>
              <w:instrText xml:space="preserve"> PAGEREF _Toc517248103 \h </w:instrText>
            </w:r>
            <w:r w:rsidR="00CD3E8A">
              <w:rPr>
                <w:noProof/>
                <w:webHidden/>
              </w:rPr>
            </w:r>
            <w:r w:rsidR="00CD3E8A">
              <w:rPr>
                <w:noProof/>
                <w:webHidden/>
              </w:rPr>
              <w:fldChar w:fldCharType="separate"/>
            </w:r>
            <w:r w:rsidR="00CD3E8A">
              <w:rPr>
                <w:noProof/>
                <w:webHidden/>
              </w:rPr>
              <w:t>10</w:t>
            </w:r>
            <w:r w:rsidR="00CD3E8A">
              <w:rPr>
                <w:noProof/>
                <w:webHidden/>
              </w:rPr>
              <w:fldChar w:fldCharType="end"/>
            </w:r>
          </w:hyperlink>
        </w:p>
        <w:p w14:paraId="5510A1C8" w14:textId="77777777" w:rsidR="00CD3E8A" w:rsidRDefault="00C02FD8">
          <w:pPr>
            <w:pStyle w:val="TOC1"/>
            <w:tabs>
              <w:tab w:val="left" w:pos="440"/>
              <w:tab w:val="right" w:leader="dot" w:pos="9010"/>
            </w:tabs>
            <w:rPr>
              <w:rFonts w:cstheme="minorBidi"/>
              <w:b w:val="0"/>
              <w:bCs w:val="0"/>
              <w:caps w:val="0"/>
              <w:noProof/>
              <w:sz w:val="22"/>
              <w:szCs w:val="22"/>
              <w:lang w:eastAsia="en-GB"/>
            </w:rPr>
          </w:pPr>
          <w:hyperlink w:anchor="_Toc517248104" w:history="1">
            <w:r w:rsidR="00CD3E8A" w:rsidRPr="00C72D0F">
              <w:rPr>
                <w:rStyle w:val="Hyperlink"/>
                <w:noProof/>
                <w:lang w:eastAsia="ja-JP"/>
              </w:rPr>
              <w:t>3</w:t>
            </w:r>
            <w:r w:rsidR="00CD3E8A">
              <w:rPr>
                <w:rFonts w:cstheme="minorBidi"/>
                <w:b w:val="0"/>
                <w:bCs w:val="0"/>
                <w:caps w:val="0"/>
                <w:noProof/>
                <w:sz w:val="22"/>
                <w:szCs w:val="22"/>
                <w:lang w:eastAsia="en-GB"/>
              </w:rPr>
              <w:tab/>
            </w:r>
            <w:r w:rsidR="00CD3E8A" w:rsidRPr="00C72D0F">
              <w:rPr>
                <w:rStyle w:val="Hyperlink"/>
                <w:noProof/>
                <w:lang w:eastAsia="ja-JP"/>
              </w:rPr>
              <w:t>Non-Functional Requirements List</w:t>
            </w:r>
            <w:r w:rsidR="00CD3E8A">
              <w:rPr>
                <w:noProof/>
                <w:webHidden/>
              </w:rPr>
              <w:tab/>
            </w:r>
            <w:r w:rsidR="00CD3E8A">
              <w:rPr>
                <w:noProof/>
                <w:webHidden/>
              </w:rPr>
              <w:fldChar w:fldCharType="begin"/>
            </w:r>
            <w:r w:rsidR="00CD3E8A">
              <w:rPr>
                <w:noProof/>
                <w:webHidden/>
              </w:rPr>
              <w:instrText xml:space="preserve"> PAGEREF _Toc517248104 \h </w:instrText>
            </w:r>
            <w:r w:rsidR="00CD3E8A">
              <w:rPr>
                <w:noProof/>
                <w:webHidden/>
              </w:rPr>
            </w:r>
            <w:r w:rsidR="00CD3E8A">
              <w:rPr>
                <w:noProof/>
                <w:webHidden/>
              </w:rPr>
              <w:fldChar w:fldCharType="separate"/>
            </w:r>
            <w:r w:rsidR="00CD3E8A">
              <w:rPr>
                <w:noProof/>
                <w:webHidden/>
              </w:rPr>
              <w:t>12</w:t>
            </w:r>
            <w:r w:rsidR="00CD3E8A">
              <w:rPr>
                <w:noProof/>
                <w:webHidden/>
              </w:rPr>
              <w:fldChar w:fldCharType="end"/>
            </w:r>
          </w:hyperlink>
        </w:p>
        <w:p w14:paraId="7A1B69CB" w14:textId="77777777" w:rsidR="00CD3E8A" w:rsidRDefault="00C02FD8">
          <w:pPr>
            <w:pStyle w:val="TOC1"/>
            <w:tabs>
              <w:tab w:val="left" w:pos="440"/>
              <w:tab w:val="right" w:leader="dot" w:pos="9010"/>
            </w:tabs>
            <w:rPr>
              <w:rFonts w:cstheme="minorBidi"/>
              <w:b w:val="0"/>
              <w:bCs w:val="0"/>
              <w:caps w:val="0"/>
              <w:noProof/>
              <w:sz w:val="22"/>
              <w:szCs w:val="22"/>
              <w:lang w:eastAsia="en-GB"/>
            </w:rPr>
          </w:pPr>
          <w:hyperlink w:anchor="_Toc517248105" w:history="1">
            <w:r w:rsidR="00CD3E8A" w:rsidRPr="00C72D0F">
              <w:rPr>
                <w:rStyle w:val="Hyperlink"/>
                <w:noProof/>
              </w:rPr>
              <w:t>4</w:t>
            </w:r>
            <w:r w:rsidR="00CD3E8A">
              <w:rPr>
                <w:rFonts w:cstheme="minorBidi"/>
                <w:b w:val="0"/>
                <w:bCs w:val="0"/>
                <w:caps w:val="0"/>
                <w:noProof/>
                <w:sz w:val="22"/>
                <w:szCs w:val="22"/>
                <w:lang w:eastAsia="en-GB"/>
              </w:rPr>
              <w:tab/>
            </w:r>
            <w:r w:rsidR="00CD3E8A" w:rsidRPr="00C72D0F">
              <w:rPr>
                <w:rStyle w:val="Hyperlink"/>
                <w:noProof/>
              </w:rPr>
              <w:t>CSS Volumetric Analysis</w:t>
            </w:r>
            <w:r w:rsidR="00CD3E8A">
              <w:rPr>
                <w:noProof/>
                <w:webHidden/>
              </w:rPr>
              <w:tab/>
            </w:r>
            <w:r w:rsidR="00CD3E8A">
              <w:rPr>
                <w:noProof/>
                <w:webHidden/>
              </w:rPr>
              <w:fldChar w:fldCharType="begin"/>
            </w:r>
            <w:r w:rsidR="00CD3E8A">
              <w:rPr>
                <w:noProof/>
                <w:webHidden/>
              </w:rPr>
              <w:instrText xml:space="preserve"> PAGEREF _Toc517248105 \h </w:instrText>
            </w:r>
            <w:r w:rsidR="00CD3E8A">
              <w:rPr>
                <w:noProof/>
                <w:webHidden/>
              </w:rPr>
            </w:r>
            <w:r w:rsidR="00CD3E8A">
              <w:rPr>
                <w:noProof/>
                <w:webHidden/>
              </w:rPr>
              <w:fldChar w:fldCharType="separate"/>
            </w:r>
            <w:r w:rsidR="00CD3E8A">
              <w:rPr>
                <w:noProof/>
                <w:webHidden/>
              </w:rPr>
              <w:t>14</w:t>
            </w:r>
            <w:r w:rsidR="00CD3E8A">
              <w:rPr>
                <w:noProof/>
                <w:webHidden/>
              </w:rPr>
              <w:fldChar w:fldCharType="end"/>
            </w:r>
          </w:hyperlink>
        </w:p>
        <w:p w14:paraId="08B67F6B" w14:textId="77777777" w:rsidR="00CD3E8A" w:rsidRDefault="00C02FD8">
          <w:pPr>
            <w:pStyle w:val="TOC2"/>
            <w:tabs>
              <w:tab w:val="left" w:pos="880"/>
              <w:tab w:val="right" w:leader="dot" w:pos="9010"/>
            </w:tabs>
            <w:rPr>
              <w:rFonts w:cstheme="minorBidi"/>
              <w:smallCaps w:val="0"/>
              <w:noProof/>
              <w:sz w:val="22"/>
              <w:szCs w:val="22"/>
              <w:lang w:eastAsia="en-GB"/>
            </w:rPr>
          </w:pPr>
          <w:hyperlink w:anchor="_Toc517248106" w:history="1">
            <w:r w:rsidR="00CD3E8A" w:rsidRPr="00C72D0F">
              <w:rPr>
                <w:rStyle w:val="Hyperlink"/>
                <w:noProof/>
                <w:lang w:val="en" w:eastAsia="ja-JP"/>
              </w:rPr>
              <w:t>4.1</w:t>
            </w:r>
            <w:r w:rsidR="00CD3E8A">
              <w:rPr>
                <w:rFonts w:cstheme="minorBidi"/>
                <w:smallCaps w:val="0"/>
                <w:noProof/>
                <w:sz w:val="22"/>
                <w:szCs w:val="22"/>
                <w:lang w:eastAsia="en-GB"/>
              </w:rPr>
              <w:tab/>
            </w:r>
            <w:r w:rsidR="00CD3E8A" w:rsidRPr="00C72D0F">
              <w:rPr>
                <w:rStyle w:val="Hyperlink"/>
                <w:noProof/>
                <w:lang w:val="en" w:eastAsia="ja-JP"/>
              </w:rPr>
              <w:t>Worksheet Definitions</w:t>
            </w:r>
            <w:r w:rsidR="00CD3E8A">
              <w:rPr>
                <w:noProof/>
                <w:webHidden/>
              </w:rPr>
              <w:tab/>
            </w:r>
            <w:r w:rsidR="00CD3E8A">
              <w:rPr>
                <w:noProof/>
                <w:webHidden/>
              </w:rPr>
              <w:fldChar w:fldCharType="begin"/>
            </w:r>
            <w:r w:rsidR="00CD3E8A">
              <w:rPr>
                <w:noProof/>
                <w:webHidden/>
              </w:rPr>
              <w:instrText xml:space="preserve"> PAGEREF _Toc517248106 \h </w:instrText>
            </w:r>
            <w:r w:rsidR="00CD3E8A">
              <w:rPr>
                <w:noProof/>
                <w:webHidden/>
              </w:rPr>
            </w:r>
            <w:r w:rsidR="00CD3E8A">
              <w:rPr>
                <w:noProof/>
                <w:webHidden/>
              </w:rPr>
              <w:fldChar w:fldCharType="separate"/>
            </w:r>
            <w:r w:rsidR="00CD3E8A">
              <w:rPr>
                <w:noProof/>
                <w:webHidden/>
              </w:rPr>
              <w:t>14</w:t>
            </w:r>
            <w:r w:rsidR="00CD3E8A">
              <w:rPr>
                <w:noProof/>
                <w:webHidden/>
              </w:rPr>
              <w:fldChar w:fldCharType="end"/>
            </w:r>
          </w:hyperlink>
        </w:p>
        <w:p w14:paraId="5C42EA49" w14:textId="77777777" w:rsidR="00CD3E8A" w:rsidRDefault="00C02FD8">
          <w:pPr>
            <w:pStyle w:val="TOC2"/>
            <w:tabs>
              <w:tab w:val="left" w:pos="880"/>
              <w:tab w:val="right" w:leader="dot" w:pos="9010"/>
            </w:tabs>
            <w:rPr>
              <w:rFonts w:cstheme="minorBidi"/>
              <w:smallCaps w:val="0"/>
              <w:noProof/>
              <w:sz w:val="22"/>
              <w:szCs w:val="22"/>
              <w:lang w:eastAsia="en-GB"/>
            </w:rPr>
          </w:pPr>
          <w:hyperlink w:anchor="_Toc517248107" w:history="1">
            <w:r w:rsidR="00CD3E8A" w:rsidRPr="00C72D0F">
              <w:rPr>
                <w:rStyle w:val="Hyperlink"/>
                <w:noProof/>
                <w:lang w:val="en" w:eastAsia="ja-JP"/>
              </w:rPr>
              <w:t>4.2</w:t>
            </w:r>
            <w:r w:rsidR="00CD3E8A">
              <w:rPr>
                <w:rFonts w:cstheme="minorBidi"/>
                <w:smallCaps w:val="0"/>
                <w:noProof/>
                <w:sz w:val="22"/>
                <w:szCs w:val="22"/>
                <w:lang w:eastAsia="en-GB"/>
              </w:rPr>
              <w:tab/>
            </w:r>
            <w:r w:rsidR="00CD3E8A" w:rsidRPr="00C72D0F">
              <w:rPr>
                <w:rStyle w:val="Hyperlink"/>
                <w:noProof/>
                <w:lang w:val="en" w:eastAsia="ja-JP"/>
              </w:rPr>
              <w:t>Assumptions</w:t>
            </w:r>
            <w:r w:rsidR="00CD3E8A">
              <w:rPr>
                <w:noProof/>
                <w:webHidden/>
              </w:rPr>
              <w:tab/>
            </w:r>
            <w:r w:rsidR="00CD3E8A">
              <w:rPr>
                <w:noProof/>
                <w:webHidden/>
              </w:rPr>
              <w:fldChar w:fldCharType="begin"/>
            </w:r>
            <w:r w:rsidR="00CD3E8A">
              <w:rPr>
                <w:noProof/>
                <w:webHidden/>
              </w:rPr>
              <w:instrText xml:space="preserve"> PAGEREF _Toc517248107 \h </w:instrText>
            </w:r>
            <w:r w:rsidR="00CD3E8A">
              <w:rPr>
                <w:noProof/>
                <w:webHidden/>
              </w:rPr>
            </w:r>
            <w:r w:rsidR="00CD3E8A">
              <w:rPr>
                <w:noProof/>
                <w:webHidden/>
              </w:rPr>
              <w:fldChar w:fldCharType="separate"/>
            </w:r>
            <w:r w:rsidR="00CD3E8A">
              <w:rPr>
                <w:noProof/>
                <w:webHidden/>
              </w:rPr>
              <w:t>14</w:t>
            </w:r>
            <w:r w:rsidR="00CD3E8A">
              <w:rPr>
                <w:noProof/>
                <w:webHidden/>
              </w:rPr>
              <w:fldChar w:fldCharType="end"/>
            </w:r>
          </w:hyperlink>
        </w:p>
        <w:p w14:paraId="390123A0" w14:textId="18983630" w:rsidR="005F326D" w:rsidRDefault="005F326D">
          <w:r>
            <w:rPr>
              <w:b/>
              <w:bCs/>
              <w:noProof/>
            </w:rPr>
            <w:fldChar w:fldCharType="end"/>
          </w:r>
        </w:p>
      </w:sdtContent>
    </w:sdt>
    <w:p w14:paraId="7BC088F0" w14:textId="77777777" w:rsidR="00C62554" w:rsidRDefault="00C62554">
      <w:pPr>
        <w:spacing w:before="0" w:after="0"/>
      </w:pPr>
      <w:r>
        <w:br w:type="page"/>
      </w:r>
    </w:p>
    <w:p w14:paraId="24525AE5" w14:textId="77777777" w:rsidR="005F326D" w:rsidRDefault="005F326D" w:rsidP="005F326D">
      <w:pPr>
        <w:pStyle w:val="BodyTextNormal"/>
      </w:pPr>
    </w:p>
    <w:p w14:paraId="0675D8D7" w14:textId="65B94075" w:rsidR="00362481" w:rsidRPr="008D525B" w:rsidRDefault="00362481" w:rsidP="00362481">
      <w:pPr>
        <w:pStyle w:val="Heading1"/>
        <w:pageBreakBefore w:val="0"/>
        <w:rPr>
          <w:lang w:eastAsia="ja-JP"/>
        </w:rPr>
      </w:pPr>
      <w:bookmarkStart w:id="12" w:name="_Toc500754603"/>
      <w:bookmarkStart w:id="13" w:name="_Toc518052274"/>
      <w:bookmarkStart w:id="14" w:name="_Toc517248095"/>
      <w:bookmarkEnd w:id="9"/>
      <w:bookmarkEnd w:id="10"/>
      <w:bookmarkEnd w:id="11"/>
      <w:r>
        <w:rPr>
          <w:lang w:eastAsia="ja-JP"/>
        </w:rPr>
        <w:t>Introduction</w:t>
      </w:r>
      <w:bookmarkEnd w:id="12"/>
      <w:bookmarkEnd w:id="13"/>
      <w:bookmarkEnd w:id="14"/>
    </w:p>
    <w:p w14:paraId="4AD74880" w14:textId="77777777" w:rsidR="00CD3E8A" w:rsidRDefault="00CD3E8A" w:rsidP="00362481">
      <w:pPr>
        <w:pStyle w:val="BodyTextNormal"/>
        <w:rPr>
          <w:rFonts w:ascii="Verdana" w:hAnsi="Verdana"/>
          <w:i/>
          <w:iCs/>
          <w:sz w:val="20"/>
          <w:szCs w:val="20"/>
        </w:rPr>
      </w:pPr>
      <w:r>
        <w:rPr>
          <w:rFonts w:ascii="Verdana" w:hAnsi="Verdana"/>
          <w:i/>
          <w:iCs/>
          <w:sz w:val="20"/>
          <w:szCs w:val="20"/>
        </w:rPr>
        <w:t>This document provides illustrative information on how central systems will operate. These requirements may be updated as the design progresses from the logical to the physical level. In particular, updates may be required as a result of procurement of the CSS as well as development of the changes needed to other central data services, such as UK Link and MPAS, which are being progressed under the UNC and MRA.</w:t>
      </w:r>
    </w:p>
    <w:p w14:paraId="720C54D1" w14:textId="18BAA1A0" w:rsidR="00362481" w:rsidRDefault="00362481" w:rsidP="00362481">
      <w:pPr>
        <w:pStyle w:val="BodyTextNormal"/>
        <w:rPr>
          <w:lang w:eastAsia="ja-JP"/>
        </w:rPr>
      </w:pPr>
      <w:r>
        <w:rPr>
          <w:lang w:eastAsia="ja-JP"/>
        </w:rPr>
        <w:t xml:space="preserve">This product sets out the </w:t>
      </w:r>
      <w:r w:rsidR="001453A9">
        <w:rPr>
          <w:lang w:eastAsia="ja-JP"/>
        </w:rPr>
        <w:t xml:space="preserve">detailed </w:t>
      </w:r>
      <w:r>
        <w:rPr>
          <w:lang w:eastAsia="ja-JP"/>
        </w:rPr>
        <w:t xml:space="preserve">non-functional requirements for the </w:t>
      </w:r>
      <w:r w:rsidR="00A93453">
        <w:rPr>
          <w:lang w:eastAsia="ja-JP"/>
        </w:rPr>
        <w:t>Central Switching Service (</w:t>
      </w:r>
      <w:r>
        <w:rPr>
          <w:lang w:eastAsia="ja-JP"/>
        </w:rPr>
        <w:t>CSS</w:t>
      </w:r>
      <w:r w:rsidR="00A93453">
        <w:rPr>
          <w:lang w:eastAsia="ja-JP"/>
        </w:rPr>
        <w:t>)</w:t>
      </w:r>
      <w:r>
        <w:rPr>
          <w:lang w:eastAsia="ja-JP"/>
        </w:rPr>
        <w:t xml:space="preserve"> solution, which includes the Switching Network</w:t>
      </w:r>
      <w:r w:rsidR="00A10AD6">
        <w:rPr>
          <w:lang w:eastAsia="ja-JP"/>
        </w:rPr>
        <w:t>,</w:t>
      </w:r>
      <w:r w:rsidR="00A93453">
        <w:rPr>
          <w:lang w:eastAsia="ja-JP"/>
        </w:rPr>
        <w:t xml:space="preserve"> Address Service</w:t>
      </w:r>
      <w:r>
        <w:rPr>
          <w:lang w:eastAsia="ja-JP"/>
        </w:rPr>
        <w:t xml:space="preserve"> and CSS </w:t>
      </w:r>
      <w:r w:rsidR="00A10AD6">
        <w:rPr>
          <w:lang w:eastAsia="ja-JP"/>
        </w:rPr>
        <w:t>Registration Service</w:t>
      </w:r>
      <w:r>
        <w:rPr>
          <w:lang w:eastAsia="ja-JP"/>
        </w:rPr>
        <w:t xml:space="preserve">. In addition, the product describes the categories and definitions based on the International Standards Organisation </w:t>
      </w:r>
      <w:r w:rsidR="004F3C1F">
        <w:rPr>
          <w:lang w:eastAsia="ja-JP"/>
        </w:rPr>
        <w:t xml:space="preserve">(ISO) </w:t>
      </w:r>
      <w:r>
        <w:rPr>
          <w:lang w:eastAsia="ja-JP"/>
        </w:rPr>
        <w:t>framework to structure and categorise the requirements.</w:t>
      </w:r>
    </w:p>
    <w:p w14:paraId="5E1ED647" w14:textId="5F0A4E39" w:rsidR="001453A9" w:rsidRDefault="001453A9" w:rsidP="001453A9">
      <w:pPr>
        <w:pStyle w:val="BodyTextNormal"/>
        <w:rPr>
          <w:lang w:eastAsia="ja-JP"/>
        </w:rPr>
      </w:pPr>
      <w:r>
        <w:rPr>
          <w:lang w:eastAsia="ja-JP"/>
        </w:rPr>
        <w:t xml:space="preserve">The intended audience is any stakeholder </w:t>
      </w:r>
      <w:r w:rsidR="00ED2E96">
        <w:rPr>
          <w:lang w:eastAsia="ja-JP"/>
        </w:rPr>
        <w:t>engaged in the procurement of</w:t>
      </w:r>
      <w:r>
        <w:rPr>
          <w:lang w:eastAsia="ja-JP"/>
        </w:rPr>
        <w:t xml:space="preserve"> </w:t>
      </w:r>
      <w:r w:rsidR="000A065F">
        <w:rPr>
          <w:lang w:eastAsia="ja-JP"/>
        </w:rPr>
        <w:t>the CSS, Address S</w:t>
      </w:r>
      <w:r w:rsidR="003E6721">
        <w:rPr>
          <w:lang w:eastAsia="ja-JP"/>
        </w:rPr>
        <w:t xml:space="preserve">ervice, or </w:t>
      </w:r>
      <w:r w:rsidR="00A10AD6">
        <w:rPr>
          <w:lang w:eastAsia="ja-JP"/>
        </w:rPr>
        <w:t xml:space="preserve">Switching </w:t>
      </w:r>
      <w:r w:rsidR="00427002">
        <w:rPr>
          <w:lang w:eastAsia="ja-JP"/>
        </w:rPr>
        <w:t xml:space="preserve">Network </w:t>
      </w:r>
      <w:r w:rsidR="003E6721">
        <w:rPr>
          <w:lang w:eastAsia="ja-JP"/>
        </w:rPr>
        <w:t xml:space="preserve">services </w:t>
      </w:r>
      <w:r>
        <w:rPr>
          <w:lang w:eastAsia="ja-JP"/>
        </w:rPr>
        <w:t xml:space="preserve">that will operate in the new Switching Arrangements. Such a stakeholder is responsible for ensuring that </w:t>
      </w:r>
      <w:r w:rsidR="00427002">
        <w:rPr>
          <w:lang w:eastAsia="ja-JP"/>
        </w:rPr>
        <w:t xml:space="preserve">the procured </w:t>
      </w:r>
      <w:r>
        <w:rPr>
          <w:lang w:eastAsia="ja-JP"/>
        </w:rPr>
        <w:t>service meets the state</w:t>
      </w:r>
      <w:r w:rsidR="003E6721">
        <w:rPr>
          <w:lang w:eastAsia="ja-JP"/>
        </w:rPr>
        <w:t>d non-functional requirements.</w:t>
      </w:r>
    </w:p>
    <w:p w14:paraId="600F417A" w14:textId="47588029" w:rsidR="001453A9" w:rsidRDefault="001453A9" w:rsidP="001453A9">
      <w:pPr>
        <w:pStyle w:val="BodyTextNormal"/>
        <w:rPr>
          <w:lang w:eastAsia="ja-JP"/>
        </w:rPr>
      </w:pPr>
      <w:r>
        <w:rPr>
          <w:lang w:eastAsia="ja-JP"/>
        </w:rPr>
        <w:t xml:space="preserve">Section 2 </w:t>
      </w:r>
      <w:r w:rsidR="00423790">
        <w:rPr>
          <w:lang w:eastAsia="ja-JP"/>
        </w:rPr>
        <w:fldChar w:fldCharType="begin"/>
      </w:r>
      <w:r w:rsidR="00423790">
        <w:rPr>
          <w:lang w:eastAsia="ja-JP"/>
        </w:rPr>
        <w:instrText xml:space="preserve"> REF _Ref506476398 \h </w:instrText>
      </w:r>
      <w:r w:rsidR="00423790">
        <w:rPr>
          <w:lang w:eastAsia="ja-JP"/>
        </w:rPr>
      </w:r>
      <w:r w:rsidR="00423790">
        <w:rPr>
          <w:lang w:eastAsia="ja-JP"/>
        </w:rPr>
        <w:fldChar w:fldCharType="separate"/>
      </w:r>
      <w:r w:rsidR="006C3021">
        <w:rPr>
          <w:lang w:eastAsia="ja-JP"/>
        </w:rPr>
        <w:t>Purpose and Characteristics of Non-Functional Requirements</w:t>
      </w:r>
      <w:r w:rsidR="00423790">
        <w:rPr>
          <w:lang w:eastAsia="ja-JP"/>
        </w:rPr>
        <w:fldChar w:fldCharType="end"/>
      </w:r>
      <w:r w:rsidR="00423790">
        <w:rPr>
          <w:lang w:eastAsia="ja-JP"/>
        </w:rPr>
        <w:t xml:space="preserve"> </w:t>
      </w:r>
      <w:r>
        <w:rPr>
          <w:lang w:eastAsia="ja-JP"/>
        </w:rPr>
        <w:t>describes the ISO standards on which the Switching requirements have been based.</w:t>
      </w:r>
    </w:p>
    <w:p w14:paraId="444FBD70" w14:textId="2967BF1E" w:rsidR="0007208A" w:rsidRDefault="0007208A" w:rsidP="001453A9">
      <w:pPr>
        <w:pStyle w:val="BodyTextNormal"/>
        <w:rPr>
          <w:lang w:eastAsia="ja-JP"/>
        </w:rPr>
      </w:pPr>
      <w:r>
        <w:rPr>
          <w:lang w:eastAsia="ja-JP"/>
        </w:rPr>
        <w:t xml:space="preserve">Section </w:t>
      </w:r>
      <w:r>
        <w:rPr>
          <w:lang w:eastAsia="ja-JP"/>
        </w:rPr>
        <w:fldChar w:fldCharType="begin"/>
      </w:r>
      <w:r>
        <w:rPr>
          <w:lang w:eastAsia="ja-JP"/>
        </w:rPr>
        <w:instrText xml:space="preserve"> REF _Ref498955036 \r \h </w:instrText>
      </w:r>
      <w:r>
        <w:rPr>
          <w:lang w:eastAsia="ja-JP"/>
        </w:rPr>
      </w:r>
      <w:r>
        <w:rPr>
          <w:lang w:eastAsia="ja-JP"/>
        </w:rPr>
        <w:fldChar w:fldCharType="separate"/>
      </w:r>
      <w:r w:rsidR="006C3021">
        <w:rPr>
          <w:lang w:eastAsia="ja-JP"/>
        </w:rPr>
        <w:t>3</w:t>
      </w:r>
      <w:r>
        <w:rPr>
          <w:lang w:eastAsia="ja-JP"/>
        </w:rPr>
        <w:fldChar w:fldCharType="end"/>
      </w:r>
      <w:r>
        <w:rPr>
          <w:lang w:eastAsia="ja-JP"/>
        </w:rPr>
        <w:t xml:space="preserve"> </w:t>
      </w:r>
      <w:r>
        <w:rPr>
          <w:lang w:eastAsia="ja-JP"/>
        </w:rPr>
        <w:fldChar w:fldCharType="begin"/>
      </w:r>
      <w:r>
        <w:rPr>
          <w:lang w:eastAsia="ja-JP"/>
        </w:rPr>
        <w:instrText xml:space="preserve"> REF _Ref498955036 \h </w:instrText>
      </w:r>
      <w:r>
        <w:rPr>
          <w:lang w:eastAsia="ja-JP"/>
        </w:rPr>
      </w:r>
      <w:r>
        <w:rPr>
          <w:lang w:eastAsia="ja-JP"/>
        </w:rPr>
        <w:fldChar w:fldCharType="separate"/>
      </w:r>
      <w:r w:rsidR="006C3021">
        <w:rPr>
          <w:lang w:eastAsia="ja-JP"/>
        </w:rPr>
        <w:t>Non-Functional Requirements List</w:t>
      </w:r>
      <w:r>
        <w:rPr>
          <w:lang w:eastAsia="ja-JP"/>
        </w:rPr>
        <w:fldChar w:fldCharType="end"/>
      </w:r>
      <w:r>
        <w:rPr>
          <w:lang w:eastAsia="ja-JP"/>
        </w:rPr>
        <w:t xml:space="preserve"> </w:t>
      </w:r>
      <w:r w:rsidR="006E5014">
        <w:rPr>
          <w:lang w:eastAsia="ja-JP"/>
        </w:rPr>
        <w:t xml:space="preserve">contains </w:t>
      </w:r>
      <w:r>
        <w:rPr>
          <w:lang w:eastAsia="ja-JP"/>
        </w:rPr>
        <w:t xml:space="preserve">the detailed </w:t>
      </w:r>
      <w:r>
        <w:t>non-functional requirements for Switching in the form of an</w:t>
      </w:r>
      <w:r w:rsidR="00423790">
        <w:t xml:space="preserve"> embedded</w:t>
      </w:r>
      <w:r>
        <w:t xml:space="preserve"> Excel spreadsheet.</w:t>
      </w:r>
      <w:r w:rsidR="006E5014">
        <w:t xml:space="preserve"> It includes performance efficiency</w:t>
      </w:r>
      <w:r w:rsidR="00701A24">
        <w:t>,</w:t>
      </w:r>
      <w:r w:rsidR="006E5014">
        <w:t xml:space="preserve"> throughput rates and capacities that the solution must be capable of delivering, which have been calculated as shown in Section 4.</w:t>
      </w:r>
      <w:r w:rsidR="00427002">
        <w:t xml:space="preserve"> </w:t>
      </w:r>
    </w:p>
    <w:p w14:paraId="42233C8B" w14:textId="49845CB4" w:rsidR="001453A9" w:rsidRDefault="001453A9" w:rsidP="001453A9">
      <w:pPr>
        <w:pStyle w:val="BodyTextNormal"/>
        <w:rPr>
          <w:lang w:eastAsia="ja-JP"/>
        </w:rPr>
      </w:pPr>
      <w:r>
        <w:rPr>
          <w:lang w:eastAsia="ja-JP"/>
        </w:rPr>
        <w:t xml:space="preserve">Section </w:t>
      </w:r>
      <w:r w:rsidR="0007208A">
        <w:rPr>
          <w:lang w:eastAsia="ja-JP"/>
        </w:rPr>
        <w:fldChar w:fldCharType="begin"/>
      </w:r>
      <w:r w:rsidR="0007208A">
        <w:rPr>
          <w:lang w:eastAsia="ja-JP"/>
        </w:rPr>
        <w:instrText xml:space="preserve"> REF _Ref497213915 \w \h </w:instrText>
      </w:r>
      <w:r w:rsidR="0007208A">
        <w:rPr>
          <w:lang w:eastAsia="ja-JP"/>
        </w:rPr>
      </w:r>
      <w:r w:rsidR="0007208A">
        <w:rPr>
          <w:lang w:eastAsia="ja-JP"/>
        </w:rPr>
        <w:fldChar w:fldCharType="separate"/>
      </w:r>
      <w:r w:rsidR="006C3021">
        <w:rPr>
          <w:lang w:eastAsia="ja-JP"/>
        </w:rPr>
        <w:t>4</w:t>
      </w:r>
      <w:r w:rsidR="0007208A">
        <w:rPr>
          <w:lang w:eastAsia="ja-JP"/>
        </w:rPr>
        <w:fldChar w:fldCharType="end"/>
      </w:r>
      <w:r w:rsidR="0007208A">
        <w:rPr>
          <w:lang w:eastAsia="ja-JP"/>
        </w:rPr>
        <w:t xml:space="preserve"> </w:t>
      </w:r>
      <w:r w:rsidR="0007208A">
        <w:rPr>
          <w:lang w:eastAsia="ja-JP"/>
        </w:rPr>
        <w:fldChar w:fldCharType="begin"/>
      </w:r>
      <w:r w:rsidR="0007208A">
        <w:rPr>
          <w:lang w:eastAsia="ja-JP"/>
        </w:rPr>
        <w:instrText xml:space="preserve"> REF _Ref497213915 \h </w:instrText>
      </w:r>
      <w:r w:rsidR="0007208A">
        <w:rPr>
          <w:lang w:eastAsia="ja-JP"/>
        </w:rPr>
      </w:r>
      <w:r w:rsidR="0007208A">
        <w:rPr>
          <w:lang w:eastAsia="ja-JP"/>
        </w:rPr>
        <w:fldChar w:fldCharType="separate"/>
      </w:r>
      <w:r w:rsidR="006C3021" w:rsidRPr="008D525B">
        <w:t xml:space="preserve">CSS Volumetric </w:t>
      </w:r>
      <w:r w:rsidR="006C3021">
        <w:t>Analysis</w:t>
      </w:r>
      <w:r w:rsidR="0007208A">
        <w:rPr>
          <w:lang w:eastAsia="ja-JP"/>
        </w:rPr>
        <w:fldChar w:fldCharType="end"/>
      </w:r>
      <w:r w:rsidR="0007208A">
        <w:rPr>
          <w:lang w:eastAsia="ja-JP"/>
        </w:rPr>
        <w:t xml:space="preserve"> </w:t>
      </w:r>
      <w:r>
        <w:rPr>
          <w:lang w:eastAsia="ja-JP"/>
        </w:rPr>
        <w:t xml:space="preserve">describes the anticipated volumes of </w:t>
      </w:r>
      <w:r w:rsidR="0028142E">
        <w:rPr>
          <w:lang w:eastAsia="ja-JP"/>
        </w:rPr>
        <w:t>data in motion across the Switching Network and data at rest in CSS</w:t>
      </w:r>
      <w:r>
        <w:rPr>
          <w:lang w:eastAsia="ja-JP"/>
        </w:rPr>
        <w:t xml:space="preserve"> in the form of an Excel spreadsheet.</w:t>
      </w:r>
    </w:p>
    <w:p w14:paraId="6AF6EEE6" w14:textId="024705BD" w:rsidR="00F22BA1" w:rsidRPr="00715107" w:rsidRDefault="00F22BA1" w:rsidP="001453A9">
      <w:pPr>
        <w:pStyle w:val="BodyTextNormal"/>
        <w:rPr>
          <w:b/>
          <w:lang w:eastAsia="ja-JP"/>
        </w:rPr>
      </w:pPr>
      <w:r w:rsidRPr="00715107">
        <w:rPr>
          <w:b/>
          <w:lang w:eastAsia="ja-JP"/>
        </w:rPr>
        <w:t>Notes:</w:t>
      </w:r>
    </w:p>
    <w:p w14:paraId="5CD66594" w14:textId="75E54080" w:rsidR="00362481" w:rsidRPr="002372F5" w:rsidRDefault="00362481" w:rsidP="00362481">
      <w:pPr>
        <w:pStyle w:val="BodyTextNormal"/>
      </w:pPr>
      <w:r w:rsidRPr="002372F5">
        <w:t>NOTE 1: Security</w:t>
      </w:r>
      <w:r w:rsidR="00FC0F0D">
        <w:t>-specific</w:t>
      </w:r>
      <w:r w:rsidRPr="002372F5">
        <w:t xml:space="preserve"> requirements for the CSS solution and the Switching Network will be included in a separate product – </w:t>
      </w:r>
      <w:r w:rsidR="00AC3B73" w:rsidRPr="00AC3B73">
        <w:t>D-4.1.10 E2E Security Requirements</w:t>
      </w:r>
      <w:r w:rsidR="008C7EDF" w:rsidRPr="00472EAA">
        <w:rPr>
          <w:vertAlign w:val="superscript"/>
        </w:rPr>
        <w:fldChar w:fldCharType="begin"/>
      </w:r>
      <w:r w:rsidR="008C7EDF" w:rsidRPr="00472EAA">
        <w:rPr>
          <w:vertAlign w:val="superscript"/>
        </w:rPr>
        <w:instrText xml:space="preserve"> REF D4_1_10 \h </w:instrText>
      </w:r>
      <w:r w:rsidR="008C7EDF">
        <w:rPr>
          <w:vertAlign w:val="superscript"/>
        </w:rPr>
        <w:instrText xml:space="preserve"> \* MERGEFORMAT </w:instrText>
      </w:r>
      <w:r w:rsidR="008C7EDF" w:rsidRPr="00472EAA">
        <w:rPr>
          <w:vertAlign w:val="superscript"/>
        </w:rPr>
      </w:r>
      <w:r w:rsidR="008C7EDF" w:rsidRPr="00472EAA">
        <w:rPr>
          <w:vertAlign w:val="superscript"/>
        </w:rPr>
        <w:fldChar w:fldCharType="separate"/>
      </w:r>
      <w:r w:rsidR="006C3021" w:rsidRPr="004D7D57">
        <w:rPr>
          <w:vertAlign w:val="superscript"/>
        </w:rPr>
        <w:t>[6]</w:t>
      </w:r>
      <w:r w:rsidR="008C7EDF" w:rsidRPr="00472EAA">
        <w:rPr>
          <w:vertAlign w:val="superscript"/>
        </w:rPr>
        <w:fldChar w:fldCharType="end"/>
      </w:r>
      <w:r w:rsidRPr="002372F5">
        <w:t>.</w:t>
      </w:r>
      <w:r w:rsidR="00FC0F0D">
        <w:t xml:space="preserve"> </w:t>
      </w:r>
    </w:p>
    <w:p w14:paraId="2803CABD" w14:textId="76E869E7" w:rsidR="00362481" w:rsidRDefault="00362481" w:rsidP="00362481">
      <w:pPr>
        <w:pStyle w:val="BodyTextNormal"/>
        <w:rPr>
          <w:lang w:eastAsia="ja-JP"/>
        </w:rPr>
      </w:pPr>
      <w:r>
        <w:rPr>
          <w:lang w:eastAsia="ja-JP"/>
        </w:rPr>
        <w:t>NOTE 2: Details regarding the interfaces integrated with the CSS solution are included in a separate product – CSS Interface Specifications, which is part of the D-4.2.1 CSS User Requirements Specification</w:t>
      </w:r>
      <w:r w:rsidR="008C7EDF" w:rsidRPr="00472EAA">
        <w:rPr>
          <w:vertAlign w:val="superscript"/>
          <w:lang w:eastAsia="ja-JP"/>
        </w:rPr>
        <w:fldChar w:fldCharType="begin"/>
      </w:r>
      <w:r w:rsidR="008C7EDF" w:rsidRPr="00472EAA">
        <w:rPr>
          <w:vertAlign w:val="superscript"/>
          <w:lang w:eastAsia="ja-JP"/>
        </w:rPr>
        <w:instrText xml:space="preserve"> REF D4_2_1 \h </w:instrText>
      </w:r>
      <w:r w:rsidR="008C7EDF">
        <w:rPr>
          <w:vertAlign w:val="superscript"/>
          <w:lang w:eastAsia="ja-JP"/>
        </w:rPr>
        <w:instrText xml:space="preserve"> \* MERGEFORMAT </w:instrText>
      </w:r>
      <w:r w:rsidR="008C7EDF" w:rsidRPr="00472EAA">
        <w:rPr>
          <w:vertAlign w:val="superscript"/>
          <w:lang w:eastAsia="ja-JP"/>
        </w:rPr>
      </w:r>
      <w:r w:rsidR="008C7EDF" w:rsidRPr="00472EAA">
        <w:rPr>
          <w:vertAlign w:val="superscript"/>
          <w:lang w:eastAsia="ja-JP"/>
        </w:rPr>
        <w:fldChar w:fldCharType="separate"/>
      </w:r>
      <w:r w:rsidR="006C3021" w:rsidRPr="004D7D57">
        <w:rPr>
          <w:vertAlign w:val="superscript"/>
        </w:rPr>
        <w:t>[1]</w:t>
      </w:r>
      <w:r w:rsidR="008C7EDF" w:rsidRPr="00472EAA">
        <w:rPr>
          <w:vertAlign w:val="superscript"/>
          <w:lang w:eastAsia="ja-JP"/>
        </w:rPr>
        <w:fldChar w:fldCharType="end"/>
      </w:r>
      <w:r w:rsidR="00FA13DA">
        <w:rPr>
          <w:vertAlign w:val="superscript"/>
          <w:lang w:eastAsia="ja-JP"/>
        </w:rPr>
        <w:t xml:space="preserve"> </w:t>
      </w:r>
      <w:r>
        <w:rPr>
          <w:lang w:eastAsia="ja-JP"/>
        </w:rPr>
        <w:t>document.</w:t>
      </w:r>
    </w:p>
    <w:p w14:paraId="348584AF" w14:textId="77777777" w:rsidR="00AC3B73" w:rsidRDefault="00AC3B73" w:rsidP="00362481">
      <w:pPr>
        <w:pStyle w:val="BodyTextNormal"/>
      </w:pPr>
      <w:r>
        <w:rPr>
          <w:lang w:eastAsia="ja-JP"/>
        </w:rPr>
        <w:t>NOTE 3</w:t>
      </w:r>
      <w:r w:rsidR="001453A9">
        <w:rPr>
          <w:lang w:eastAsia="ja-JP"/>
        </w:rPr>
        <w:t>:</w:t>
      </w:r>
      <w:r>
        <w:rPr>
          <w:lang w:eastAsia="ja-JP"/>
        </w:rPr>
        <w:t xml:space="preserve"> Service Management and Operations </w:t>
      </w:r>
      <w:r w:rsidRPr="002372F5">
        <w:t xml:space="preserve">requirements for the CSS solution and the Switching Network </w:t>
      </w:r>
      <w:r w:rsidR="001453A9">
        <w:t>will be</w:t>
      </w:r>
      <w:r w:rsidR="001453A9" w:rsidRPr="002372F5">
        <w:t xml:space="preserve"> </w:t>
      </w:r>
      <w:r w:rsidRPr="002372F5">
        <w:t>included in a separate product</w:t>
      </w:r>
      <w:r>
        <w:t>.</w:t>
      </w:r>
    </w:p>
    <w:p w14:paraId="0140071E" w14:textId="4D33C96A" w:rsidR="009072BF" w:rsidRDefault="009072BF" w:rsidP="00362481">
      <w:pPr>
        <w:pStyle w:val="BodyTextNormal"/>
        <w:rPr>
          <w:lang w:eastAsia="ja-JP"/>
        </w:rPr>
      </w:pPr>
      <w:r>
        <w:rPr>
          <w:lang w:eastAsia="ja-JP"/>
        </w:rPr>
        <w:t xml:space="preserve">This document should be viewed in conjunction with </w:t>
      </w:r>
      <w:r w:rsidRPr="009072BF">
        <w:rPr>
          <w:lang w:eastAsia="ja-JP"/>
        </w:rPr>
        <w:t>D-4.1.4 End-to-End Switching Arrangements Non-Functional Requirements</w:t>
      </w:r>
      <w:r w:rsidR="008C7EDF" w:rsidRPr="00472EAA">
        <w:rPr>
          <w:vertAlign w:val="superscript"/>
          <w:lang w:eastAsia="ja-JP"/>
        </w:rPr>
        <w:t xml:space="preserve"> </w:t>
      </w:r>
      <w:r w:rsidR="008C7EDF" w:rsidRPr="00472EAA">
        <w:rPr>
          <w:vertAlign w:val="superscript"/>
          <w:lang w:eastAsia="ja-JP"/>
        </w:rPr>
        <w:fldChar w:fldCharType="begin"/>
      </w:r>
      <w:r w:rsidR="008C7EDF" w:rsidRPr="00472EAA">
        <w:rPr>
          <w:vertAlign w:val="superscript"/>
          <w:lang w:eastAsia="ja-JP"/>
        </w:rPr>
        <w:instrText xml:space="preserve"> REF D4_1_4 \h </w:instrText>
      </w:r>
      <w:r w:rsidR="008C7EDF">
        <w:rPr>
          <w:vertAlign w:val="superscript"/>
          <w:lang w:eastAsia="ja-JP"/>
        </w:rPr>
        <w:instrText xml:space="preserve"> \* MERGEFORMAT </w:instrText>
      </w:r>
      <w:r w:rsidR="008C7EDF" w:rsidRPr="00472EAA">
        <w:rPr>
          <w:vertAlign w:val="superscript"/>
          <w:lang w:eastAsia="ja-JP"/>
        </w:rPr>
      </w:r>
      <w:r w:rsidR="008C7EDF" w:rsidRPr="00472EAA">
        <w:rPr>
          <w:vertAlign w:val="superscript"/>
          <w:lang w:eastAsia="ja-JP"/>
        </w:rPr>
        <w:fldChar w:fldCharType="separate"/>
      </w:r>
      <w:r w:rsidR="006C3021" w:rsidRPr="004D7D57">
        <w:rPr>
          <w:vertAlign w:val="superscript"/>
        </w:rPr>
        <w:t>[5]</w:t>
      </w:r>
      <w:r w:rsidR="008C7EDF" w:rsidRPr="00472EAA">
        <w:rPr>
          <w:vertAlign w:val="superscript"/>
          <w:lang w:eastAsia="ja-JP"/>
        </w:rPr>
        <w:fldChar w:fldCharType="end"/>
      </w:r>
      <w:r w:rsidR="00FA13DA">
        <w:rPr>
          <w:vertAlign w:val="superscript"/>
          <w:lang w:eastAsia="ja-JP"/>
        </w:rPr>
        <w:t xml:space="preserve"> </w:t>
      </w:r>
      <w:r>
        <w:rPr>
          <w:lang w:eastAsia="ja-JP"/>
        </w:rPr>
        <w:t xml:space="preserve">which </w:t>
      </w:r>
      <w:r>
        <w:t>sets out the end-to-end non-functional requirements for Central Data Services and Market Participant systems.</w:t>
      </w:r>
    </w:p>
    <w:p w14:paraId="105DBFB3" w14:textId="77777777" w:rsidR="00362481" w:rsidRPr="008D525B" w:rsidRDefault="0007208A" w:rsidP="00362481">
      <w:pPr>
        <w:pStyle w:val="Heading1"/>
        <w:rPr>
          <w:lang w:eastAsia="ja-JP"/>
        </w:rPr>
      </w:pPr>
      <w:bookmarkStart w:id="15" w:name="_Toc500754604"/>
      <w:bookmarkStart w:id="16" w:name="_Ref506476398"/>
      <w:bookmarkStart w:id="17" w:name="_Toc518052275"/>
      <w:bookmarkStart w:id="18" w:name="_Toc517248096"/>
      <w:r>
        <w:rPr>
          <w:lang w:eastAsia="ja-JP"/>
        </w:rPr>
        <w:t>Purpose and Characteristics of</w:t>
      </w:r>
      <w:r w:rsidR="00362481">
        <w:rPr>
          <w:lang w:eastAsia="ja-JP"/>
        </w:rPr>
        <w:t xml:space="preserve"> Non-Functional Requirements</w:t>
      </w:r>
      <w:bookmarkEnd w:id="15"/>
      <w:bookmarkEnd w:id="16"/>
      <w:bookmarkEnd w:id="17"/>
      <w:bookmarkEnd w:id="18"/>
    </w:p>
    <w:p w14:paraId="778FF989" w14:textId="2CB0F122" w:rsidR="00362481" w:rsidRDefault="00362481" w:rsidP="00362481">
      <w:pPr>
        <w:pStyle w:val="BodyTextNormal"/>
        <w:rPr>
          <w:lang w:eastAsia="ja-JP"/>
        </w:rPr>
      </w:pPr>
      <w:r>
        <w:rPr>
          <w:lang w:eastAsia="ja-JP"/>
        </w:rPr>
        <w:t xml:space="preserve">The purpose of this product is to provide the non-functional requirements for the CSS solution as input to </w:t>
      </w:r>
      <w:r w:rsidR="00A93453">
        <w:rPr>
          <w:lang w:eastAsia="ja-JP"/>
        </w:rPr>
        <w:t>the D-7.2 P</w:t>
      </w:r>
      <w:r>
        <w:rPr>
          <w:lang w:eastAsia="ja-JP"/>
        </w:rPr>
        <w:t xml:space="preserve">rocurement </w:t>
      </w:r>
      <w:r w:rsidR="00A93453">
        <w:rPr>
          <w:lang w:eastAsia="ja-JP"/>
        </w:rPr>
        <w:t xml:space="preserve">Design </w:t>
      </w:r>
      <w:r w:rsidR="008C7EDF">
        <w:rPr>
          <w:lang w:eastAsia="ja-JP"/>
        </w:rPr>
        <w:t>d</w:t>
      </w:r>
      <w:r w:rsidR="00A93453">
        <w:rPr>
          <w:lang w:eastAsia="ja-JP"/>
        </w:rPr>
        <w:t xml:space="preserve">ocument </w:t>
      </w:r>
      <w:r w:rsidR="00472EAA" w:rsidRPr="00472EAA">
        <w:rPr>
          <w:vertAlign w:val="superscript"/>
          <w:lang w:eastAsia="ja-JP"/>
        </w:rPr>
        <w:fldChar w:fldCharType="begin"/>
      </w:r>
      <w:r w:rsidR="00472EAA" w:rsidRPr="00472EAA">
        <w:rPr>
          <w:vertAlign w:val="superscript"/>
          <w:lang w:eastAsia="ja-JP"/>
        </w:rPr>
        <w:instrText xml:space="preserve"> REF D7_2 \h </w:instrText>
      </w:r>
      <w:r w:rsidR="00472EAA">
        <w:rPr>
          <w:vertAlign w:val="superscript"/>
          <w:lang w:eastAsia="ja-JP"/>
        </w:rPr>
        <w:instrText xml:space="preserve"> \* MERGEFORMAT </w:instrText>
      </w:r>
      <w:r w:rsidR="00472EAA" w:rsidRPr="00472EAA">
        <w:rPr>
          <w:vertAlign w:val="superscript"/>
          <w:lang w:eastAsia="ja-JP"/>
        </w:rPr>
      </w:r>
      <w:r w:rsidR="00472EAA" w:rsidRPr="00472EAA">
        <w:rPr>
          <w:vertAlign w:val="superscript"/>
          <w:lang w:eastAsia="ja-JP"/>
        </w:rPr>
        <w:fldChar w:fldCharType="separate"/>
      </w:r>
      <w:r w:rsidR="006C3021" w:rsidRPr="004D7D57">
        <w:rPr>
          <w:vertAlign w:val="superscript"/>
        </w:rPr>
        <w:t>[7]</w:t>
      </w:r>
      <w:r w:rsidR="00472EAA" w:rsidRPr="00472EAA">
        <w:rPr>
          <w:vertAlign w:val="superscript"/>
          <w:lang w:eastAsia="ja-JP"/>
        </w:rPr>
        <w:fldChar w:fldCharType="end"/>
      </w:r>
      <w:r w:rsidR="00472EAA">
        <w:rPr>
          <w:vertAlign w:val="superscript"/>
          <w:lang w:eastAsia="ja-JP"/>
        </w:rPr>
        <w:t xml:space="preserve"> </w:t>
      </w:r>
      <w:r>
        <w:rPr>
          <w:lang w:eastAsia="ja-JP"/>
        </w:rPr>
        <w:t xml:space="preserve">product </w:t>
      </w:r>
      <w:r w:rsidR="00A93453">
        <w:rPr>
          <w:lang w:eastAsia="ja-JP"/>
        </w:rPr>
        <w:t xml:space="preserve">alongside other </w:t>
      </w:r>
      <w:r w:rsidR="00F20CE2">
        <w:rPr>
          <w:lang w:eastAsia="ja-JP"/>
        </w:rPr>
        <w:t xml:space="preserve">Service Management and Security </w:t>
      </w:r>
      <w:r w:rsidR="00A93453">
        <w:rPr>
          <w:lang w:eastAsia="ja-JP"/>
        </w:rPr>
        <w:t>requirements and non-functional requirements.</w:t>
      </w:r>
    </w:p>
    <w:p w14:paraId="6964FB5C" w14:textId="08C541E7" w:rsidR="00362481" w:rsidRDefault="00CF6C0B" w:rsidP="00362481">
      <w:pPr>
        <w:pStyle w:val="BodyTextNormal"/>
        <w:rPr>
          <w:lang w:eastAsia="ja-JP"/>
        </w:rPr>
      </w:pPr>
      <w:r w:rsidRPr="00CF6C0B">
        <w:t>Non-</w:t>
      </w:r>
      <w:r>
        <w:t>F</w:t>
      </w:r>
      <w:r w:rsidRPr="00CF6C0B">
        <w:t>unctional Requirements</w:t>
      </w:r>
      <w:r>
        <w:rPr>
          <w:rStyle w:val="st"/>
        </w:rPr>
        <w:t xml:space="preserve"> (NFRs) define </w:t>
      </w:r>
      <w:r w:rsidR="00FC3623">
        <w:rPr>
          <w:rStyle w:val="st"/>
        </w:rPr>
        <w:t xml:space="preserve">quality </w:t>
      </w:r>
      <w:r>
        <w:rPr>
          <w:rStyle w:val="st"/>
        </w:rPr>
        <w:t xml:space="preserve">attributes, and essentially specify how </w:t>
      </w:r>
      <w:r w:rsidR="00FC3623">
        <w:rPr>
          <w:rStyle w:val="st"/>
        </w:rPr>
        <w:t xml:space="preserve">well </w:t>
      </w:r>
      <w:r>
        <w:rPr>
          <w:rStyle w:val="st"/>
        </w:rPr>
        <w:t xml:space="preserve">a system </w:t>
      </w:r>
      <w:r w:rsidR="00FC3623">
        <w:rPr>
          <w:rStyle w:val="st"/>
        </w:rPr>
        <w:t xml:space="preserve">or service </w:t>
      </w:r>
      <w:r>
        <w:rPr>
          <w:rStyle w:val="st"/>
        </w:rPr>
        <w:t xml:space="preserve">should behave. </w:t>
      </w:r>
      <w:r w:rsidR="00362481">
        <w:rPr>
          <w:lang w:eastAsia="ja-JP"/>
        </w:rPr>
        <w:t>Each requirement must be testable and all systems and services must provide facilities for demonstrating that they meet the requirements for the CSS solution, for example the provision of appropriate access logging that allows measurement of response times.</w:t>
      </w:r>
    </w:p>
    <w:p w14:paraId="620BE0F2" w14:textId="1FD32837" w:rsidR="00362481" w:rsidRDefault="00362481" w:rsidP="00362481">
      <w:pPr>
        <w:pStyle w:val="BodyTextNormal"/>
        <w:rPr>
          <w:lang w:eastAsia="ja-JP"/>
        </w:rPr>
      </w:pPr>
      <w:r>
        <w:rPr>
          <w:lang w:eastAsia="ja-JP"/>
        </w:rPr>
        <w:t xml:space="preserve">The complete list of non-functional requirements </w:t>
      </w:r>
      <w:r w:rsidR="009D692E">
        <w:rPr>
          <w:lang w:eastAsia="ja-JP"/>
        </w:rPr>
        <w:t xml:space="preserve">is </w:t>
      </w:r>
      <w:r>
        <w:rPr>
          <w:lang w:eastAsia="ja-JP"/>
        </w:rPr>
        <w:t>contained in the form of a Microsoft Excel spreadsheet file that is embedded as a file object in</w:t>
      </w:r>
      <w:r w:rsidR="00F20CE2">
        <w:rPr>
          <w:lang w:eastAsia="ja-JP"/>
        </w:rPr>
        <w:t xml:space="preserve"> Section </w:t>
      </w:r>
      <w:r w:rsidR="00F20CE2">
        <w:rPr>
          <w:lang w:eastAsia="ja-JP"/>
        </w:rPr>
        <w:fldChar w:fldCharType="begin"/>
      </w:r>
      <w:r w:rsidR="00F20CE2">
        <w:rPr>
          <w:lang w:eastAsia="ja-JP"/>
        </w:rPr>
        <w:instrText xml:space="preserve"> REF _Ref498955036 \w \h </w:instrText>
      </w:r>
      <w:r w:rsidR="00F20CE2">
        <w:rPr>
          <w:lang w:eastAsia="ja-JP"/>
        </w:rPr>
      </w:r>
      <w:r w:rsidR="00F20CE2">
        <w:rPr>
          <w:lang w:eastAsia="ja-JP"/>
        </w:rPr>
        <w:fldChar w:fldCharType="separate"/>
      </w:r>
      <w:r w:rsidR="006C3021">
        <w:rPr>
          <w:lang w:eastAsia="ja-JP"/>
        </w:rPr>
        <w:t>3</w:t>
      </w:r>
      <w:r w:rsidR="00F20CE2">
        <w:rPr>
          <w:lang w:eastAsia="ja-JP"/>
        </w:rPr>
        <w:fldChar w:fldCharType="end"/>
      </w:r>
      <w:r w:rsidR="00F20CE2">
        <w:rPr>
          <w:lang w:eastAsia="ja-JP"/>
        </w:rPr>
        <w:t xml:space="preserve"> </w:t>
      </w:r>
      <w:r w:rsidR="00F20CE2">
        <w:rPr>
          <w:lang w:eastAsia="ja-JP"/>
        </w:rPr>
        <w:fldChar w:fldCharType="begin"/>
      </w:r>
      <w:r w:rsidR="00F20CE2">
        <w:rPr>
          <w:lang w:eastAsia="ja-JP"/>
        </w:rPr>
        <w:instrText xml:space="preserve"> REF _Ref498955036 \h </w:instrText>
      </w:r>
      <w:r w:rsidR="00F20CE2">
        <w:rPr>
          <w:lang w:eastAsia="ja-JP"/>
        </w:rPr>
      </w:r>
      <w:r w:rsidR="00F20CE2">
        <w:rPr>
          <w:lang w:eastAsia="ja-JP"/>
        </w:rPr>
        <w:fldChar w:fldCharType="separate"/>
      </w:r>
      <w:r w:rsidR="006C3021">
        <w:rPr>
          <w:lang w:eastAsia="ja-JP"/>
        </w:rPr>
        <w:t>Non-Functional Requirements List</w:t>
      </w:r>
      <w:r w:rsidR="00F20CE2">
        <w:rPr>
          <w:lang w:eastAsia="ja-JP"/>
        </w:rPr>
        <w:fldChar w:fldCharType="end"/>
      </w:r>
      <w:r>
        <w:rPr>
          <w:lang w:eastAsia="ja-JP"/>
        </w:rPr>
        <w:t xml:space="preserve">. The spreadsheet assumes that the CSS solution will “go live” in 2020 and contains </w:t>
      </w:r>
      <w:r w:rsidR="00E84F97">
        <w:rPr>
          <w:lang w:eastAsia="ja-JP"/>
        </w:rPr>
        <w:t xml:space="preserve">quantitative </w:t>
      </w:r>
      <w:r>
        <w:rPr>
          <w:lang w:eastAsia="ja-JP"/>
        </w:rPr>
        <w:t xml:space="preserve">requirements that relate to the first year of operation </w:t>
      </w:r>
      <w:r w:rsidR="00E84F97">
        <w:rPr>
          <w:lang w:eastAsia="ja-JP"/>
        </w:rPr>
        <w:t xml:space="preserve">together </w:t>
      </w:r>
      <w:r>
        <w:rPr>
          <w:lang w:eastAsia="ja-JP"/>
        </w:rPr>
        <w:t xml:space="preserve">with </w:t>
      </w:r>
      <w:r w:rsidR="00E84F97">
        <w:rPr>
          <w:lang w:eastAsia="ja-JP"/>
        </w:rPr>
        <w:t>estimated</w:t>
      </w:r>
      <w:r>
        <w:rPr>
          <w:lang w:eastAsia="ja-JP"/>
        </w:rPr>
        <w:t xml:space="preserve"> annual increases. It is expected that these requirements will be reviewed during the first year and adjustments made accordingly for the CSS solution and Switching Network.</w:t>
      </w:r>
    </w:p>
    <w:p w14:paraId="7CC18CA9" w14:textId="77777777" w:rsidR="00362481" w:rsidRDefault="00362481" w:rsidP="00362481">
      <w:pPr>
        <w:spacing w:before="0" w:after="0"/>
        <w:rPr>
          <w:lang w:eastAsia="ja-JP"/>
        </w:rPr>
      </w:pPr>
      <w:r>
        <w:rPr>
          <w:lang w:eastAsia="ja-JP"/>
        </w:rPr>
        <w:br w:type="page"/>
      </w:r>
    </w:p>
    <w:p w14:paraId="283E2D0D" w14:textId="77777777" w:rsidR="00362481" w:rsidRPr="008D525B" w:rsidRDefault="00362481" w:rsidP="00362481">
      <w:pPr>
        <w:pStyle w:val="Heading2"/>
        <w:spacing w:before="240"/>
        <w:rPr>
          <w:lang w:eastAsia="ja-JP"/>
        </w:rPr>
      </w:pPr>
      <w:bookmarkStart w:id="19" w:name="_Toc498956466"/>
      <w:bookmarkStart w:id="20" w:name="_Toc500754605"/>
      <w:bookmarkStart w:id="21" w:name="_Toc518052276"/>
      <w:bookmarkStart w:id="22" w:name="_Toc517248097"/>
      <w:r>
        <w:rPr>
          <w:lang w:eastAsia="ja-JP"/>
        </w:rPr>
        <w:t>Non-Functional Requirement Categories</w:t>
      </w:r>
      <w:bookmarkEnd w:id="19"/>
      <w:bookmarkEnd w:id="20"/>
      <w:bookmarkEnd w:id="21"/>
      <w:bookmarkEnd w:id="22"/>
    </w:p>
    <w:p w14:paraId="745316B9" w14:textId="77777777" w:rsidR="00801715" w:rsidRDefault="003E6721" w:rsidP="00801715">
      <w:pPr>
        <w:pStyle w:val="BodyTextNormal"/>
      </w:pPr>
      <w:r>
        <w:t>The non-functional requirements defined in this document are based on the characteristics as defined in the quality framework ISO/IEC 25010 (which forms the basis for other industry best practice methodologies such as Agile and ITIL). For CSS, the requirements will be defined for the characteristics listed below. Most are defined in this document, but some will be covered in the detailed CSS design, and where this is the case</w:t>
      </w:r>
      <w:r w:rsidR="00C1345A">
        <w:t>,</w:t>
      </w:r>
      <w:r>
        <w:t xml:space="preserve"> a reason </w:t>
      </w:r>
      <w:r w:rsidR="00C1345A">
        <w:t xml:space="preserve">is </w:t>
      </w:r>
      <w:r w:rsidR="00801715">
        <w:t xml:space="preserve">provided. </w:t>
      </w:r>
    </w:p>
    <w:p w14:paraId="329BB098" w14:textId="4B1F3DA5" w:rsidR="00362481" w:rsidRDefault="00801715" w:rsidP="00801715">
      <w:pPr>
        <w:pStyle w:val="BodyTextNormal"/>
      </w:pPr>
      <w:r>
        <w:fldChar w:fldCharType="begin"/>
      </w:r>
      <w:r>
        <w:instrText xml:space="preserve"> REF _Ref498592082 \h </w:instrText>
      </w:r>
      <w:r>
        <w:fldChar w:fldCharType="separate"/>
      </w:r>
      <w:r w:rsidR="006C3021">
        <w:t xml:space="preserve">Figure </w:t>
      </w:r>
      <w:r w:rsidR="006C3021">
        <w:rPr>
          <w:noProof/>
        </w:rPr>
        <w:t>1</w:t>
      </w:r>
      <w:r>
        <w:fldChar w:fldCharType="end"/>
      </w:r>
      <w:r>
        <w:t xml:space="preserve"> </w:t>
      </w:r>
      <w:r w:rsidR="003E6721">
        <w:t xml:space="preserve">below diagrammatically shows the </w:t>
      </w:r>
      <w:r w:rsidR="00320440">
        <w:t xml:space="preserve">categories </w:t>
      </w:r>
      <w:r w:rsidR="003E6721">
        <w:t>and sub-</w:t>
      </w:r>
      <w:r w:rsidR="00320440">
        <w:t>categories</w:t>
      </w:r>
      <w:r w:rsidR="003E6721">
        <w:t xml:space="preserve"> from the </w:t>
      </w:r>
      <w:r w:rsidR="00362481">
        <w:t>International Standard</w:t>
      </w:r>
      <w:r w:rsidR="00362481" w:rsidRPr="00626CAC">
        <w:t xml:space="preserve"> </w:t>
      </w:r>
      <w:r w:rsidR="00362481">
        <w:t xml:space="preserve">- </w:t>
      </w:r>
      <w:r w:rsidR="00362481" w:rsidRPr="00626CAC">
        <w:t>ISO</w:t>
      </w:r>
      <w:r w:rsidR="00362481">
        <w:t>/</w:t>
      </w:r>
      <w:r w:rsidR="00362481" w:rsidRPr="00626CAC">
        <w:t>IEC 25010</w:t>
      </w:r>
      <w:r w:rsidR="00362481">
        <w:t>:2011 (Systems and S</w:t>
      </w:r>
      <w:r w:rsidR="00362481" w:rsidRPr="00626CAC">
        <w:t xml:space="preserve">oftware </w:t>
      </w:r>
      <w:r w:rsidR="00362481">
        <w:t>Engineering -</w:t>
      </w:r>
      <w:r w:rsidR="00362481" w:rsidRPr="00626CAC">
        <w:t xml:space="preserve"> </w:t>
      </w:r>
      <w:r w:rsidR="00362481">
        <w:t>SQuaRE - System and S</w:t>
      </w:r>
      <w:r w:rsidR="00362481" w:rsidRPr="00626CAC">
        <w:t xml:space="preserve">oftware </w:t>
      </w:r>
      <w:r w:rsidR="00362481">
        <w:t>Quality M</w:t>
      </w:r>
      <w:r w:rsidR="00362481" w:rsidRPr="00626CAC">
        <w:t>odels</w:t>
      </w:r>
      <w:r w:rsidR="00362481">
        <w:t>)</w:t>
      </w:r>
      <w:r w:rsidR="00423790" w:rsidRPr="00472EAA">
        <w:rPr>
          <w:vertAlign w:val="superscript"/>
        </w:rPr>
        <w:fldChar w:fldCharType="begin"/>
      </w:r>
      <w:r w:rsidR="00423790" w:rsidRPr="00472EAA">
        <w:rPr>
          <w:vertAlign w:val="superscript"/>
        </w:rPr>
        <w:instrText xml:space="preserve"> REF ISO \h </w:instrText>
      </w:r>
      <w:r w:rsidR="00423790">
        <w:rPr>
          <w:vertAlign w:val="superscript"/>
        </w:rPr>
        <w:instrText xml:space="preserve"> \* MERGEFORMAT </w:instrText>
      </w:r>
      <w:r w:rsidR="00423790" w:rsidRPr="00472EAA">
        <w:rPr>
          <w:vertAlign w:val="superscript"/>
        </w:rPr>
      </w:r>
      <w:r w:rsidR="00423790" w:rsidRPr="00472EAA">
        <w:rPr>
          <w:vertAlign w:val="superscript"/>
        </w:rPr>
        <w:fldChar w:fldCharType="separate"/>
      </w:r>
      <w:r w:rsidR="006C3021" w:rsidRPr="004D7D57">
        <w:rPr>
          <w:vertAlign w:val="superscript"/>
        </w:rPr>
        <w:t>[2]</w:t>
      </w:r>
      <w:r w:rsidR="00423790" w:rsidRPr="00472EAA">
        <w:rPr>
          <w:vertAlign w:val="superscript"/>
        </w:rPr>
        <w:fldChar w:fldCharType="end"/>
      </w:r>
      <w:r w:rsidR="00362481" w:rsidRPr="00626CAC">
        <w:t xml:space="preserve"> framework </w:t>
      </w:r>
      <w:r w:rsidR="00362481">
        <w:t xml:space="preserve">that is the basis of this product, alongside International Standard </w:t>
      </w:r>
      <w:r w:rsidR="00362481" w:rsidRPr="005A7477">
        <w:t>ISO/IEC 25030:2007</w:t>
      </w:r>
      <w:r w:rsidR="00362481">
        <w:t xml:space="preserve"> (Systems and S</w:t>
      </w:r>
      <w:r w:rsidR="00362481" w:rsidRPr="00626CAC">
        <w:t xml:space="preserve">oftware </w:t>
      </w:r>
      <w:r w:rsidR="00362481">
        <w:t>Engineering -</w:t>
      </w:r>
      <w:r w:rsidR="00362481" w:rsidRPr="00626CAC">
        <w:t xml:space="preserve"> </w:t>
      </w:r>
      <w:r w:rsidR="00362481">
        <w:t>SQuaRE - Quality Requirements)</w:t>
      </w:r>
      <w:r w:rsidR="00423790" w:rsidRPr="00472EAA">
        <w:rPr>
          <w:vertAlign w:val="superscript"/>
        </w:rPr>
        <w:fldChar w:fldCharType="begin"/>
      </w:r>
      <w:r w:rsidR="00423790" w:rsidRPr="00472EAA">
        <w:rPr>
          <w:vertAlign w:val="superscript"/>
        </w:rPr>
        <w:instrText xml:space="preserve"> REF ISO25030 \h </w:instrText>
      </w:r>
      <w:r w:rsidR="00423790">
        <w:rPr>
          <w:vertAlign w:val="superscript"/>
        </w:rPr>
        <w:instrText xml:space="preserve"> \* MERGEFORMAT </w:instrText>
      </w:r>
      <w:r w:rsidR="00423790" w:rsidRPr="00472EAA">
        <w:rPr>
          <w:vertAlign w:val="superscript"/>
        </w:rPr>
      </w:r>
      <w:r w:rsidR="00423790" w:rsidRPr="00472EAA">
        <w:rPr>
          <w:vertAlign w:val="superscript"/>
        </w:rPr>
        <w:fldChar w:fldCharType="separate"/>
      </w:r>
      <w:r w:rsidR="006C3021" w:rsidRPr="004D7D57">
        <w:rPr>
          <w:vertAlign w:val="superscript"/>
        </w:rPr>
        <w:t>[3]</w:t>
      </w:r>
      <w:r w:rsidR="00423790" w:rsidRPr="00472EAA">
        <w:rPr>
          <w:vertAlign w:val="superscript"/>
        </w:rPr>
        <w:fldChar w:fldCharType="end"/>
      </w:r>
      <w:r w:rsidR="00362481">
        <w:t>.</w:t>
      </w:r>
    </w:p>
    <w:p w14:paraId="19D27496" w14:textId="77777777" w:rsidR="00362481" w:rsidRDefault="00362481" w:rsidP="00362481">
      <w:pPr>
        <w:pStyle w:val="BodyTextNormal"/>
        <w:rPr>
          <w:lang w:eastAsia="ja-JP"/>
        </w:rPr>
      </w:pPr>
      <w:r w:rsidRPr="005A7477">
        <w:rPr>
          <w:rFonts w:ascii="Verdana" w:eastAsia="Times New Roman" w:hAnsi="Verdana"/>
          <w:noProof/>
          <w:sz w:val="20"/>
          <w:lang w:eastAsia="en-GB"/>
        </w:rPr>
        <w:drawing>
          <wp:inline distT="0" distB="0" distL="0" distR="0" wp14:anchorId="66EE80B6" wp14:editId="66CCB04A">
            <wp:extent cx="5495925" cy="2257425"/>
            <wp:effectExtent l="76200" t="38100" r="66675" b="857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9CF6F44" w14:textId="77777777" w:rsidR="00362481" w:rsidRDefault="00362481" w:rsidP="00362481">
      <w:pPr>
        <w:pStyle w:val="Caption"/>
        <w:rPr>
          <w:lang w:eastAsia="ja-JP"/>
        </w:rPr>
      </w:pPr>
      <w:bookmarkStart w:id="23" w:name="_Ref498592082"/>
      <w:r>
        <w:t xml:space="preserve">Figure </w:t>
      </w:r>
      <w:r>
        <w:fldChar w:fldCharType="begin"/>
      </w:r>
      <w:r>
        <w:instrText xml:space="preserve"> SEQ Figure \* ARABIC </w:instrText>
      </w:r>
      <w:r>
        <w:fldChar w:fldCharType="separate"/>
      </w:r>
      <w:r w:rsidR="006C3021">
        <w:rPr>
          <w:noProof/>
        </w:rPr>
        <w:t>1</w:t>
      </w:r>
      <w:r>
        <w:fldChar w:fldCharType="end"/>
      </w:r>
      <w:bookmarkEnd w:id="23"/>
      <w:r>
        <w:t xml:space="preserve"> -</w:t>
      </w:r>
      <w:r w:rsidRPr="005A7477">
        <w:t xml:space="preserve"> Non-</w:t>
      </w:r>
      <w:r>
        <w:t>F</w:t>
      </w:r>
      <w:r w:rsidRPr="005A7477">
        <w:t>unctional characteristics identified by ISO</w:t>
      </w:r>
      <w:r>
        <w:t>/</w:t>
      </w:r>
      <w:r w:rsidRPr="005A7477">
        <w:t>IEC 25010</w:t>
      </w:r>
    </w:p>
    <w:p w14:paraId="65EC5632" w14:textId="77777777" w:rsidR="00362481" w:rsidRDefault="00362481" w:rsidP="00362481">
      <w:pPr>
        <w:pStyle w:val="BodyTextNormal"/>
        <w:rPr>
          <w:lang w:eastAsia="ja-JP"/>
        </w:rPr>
      </w:pPr>
      <w:r>
        <w:rPr>
          <w:lang w:eastAsia="ja-JP"/>
        </w:rPr>
        <w:t>The following</w:t>
      </w:r>
      <w:r w:rsidRPr="00626CAC">
        <w:rPr>
          <w:lang w:eastAsia="ja-JP"/>
        </w:rPr>
        <w:t xml:space="preserve"> section</w:t>
      </w:r>
      <w:r>
        <w:rPr>
          <w:lang w:eastAsia="ja-JP"/>
        </w:rPr>
        <w:t>s</w:t>
      </w:r>
      <w:r w:rsidRPr="00626CAC">
        <w:rPr>
          <w:lang w:eastAsia="ja-JP"/>
        </w:rPr>
        <w:t xml:space="preserve"> </w:t>
      </w:r>
      <w:r>
        <w:rPr>
          <w:lang w:eastAsia="ja-JP"/>
        </w:rPr>
        <w:t>provide the descriptions and definitions of</w:t>
      </w:r>
      <w:r w:rsidRPr="00626CAC">
        <w:rPr>
          <w:lang w:eastAsia="ja-JP"/>
        </w:rPr>
        <w:t xml:space="preserve"> the</w:t>
      </w:r>
      <w:r>
        <w:rPr>
          <w:lang w:eastAsia="ja-JP"/>
        </w:rPr>
        <w:t>se</w:t>
      </w:r>
      <w:r w:rsidRPr="00626CAC">
        <w:rPr>
          <w:lang w:eastAsia="ja-JP"/>
        </w:rPr>
        <w:t xml:space="preserve"> requirement categories</w:t>
      </w:r>
      <w:r>
        <w:rPr>
          <w:lang w:eastAsia="ja-JP"/>
        </w:rPr>
        <w:t xml:space="preserve"> used in the CSS Detailed Non-Functional Requirements</w:t>
      </w:r>
      <w:r w:rsidRPr="00626CAC">
        <w:rPr>
          <w:lang w:eastAsia="ja-JP"/>
        </w:rPr>
        <w:t>.</w:t>
      </w:r>
    </w:p>
    <w:p w14:paraId="36B3BBD8" w14:textId="77777777" w:rsidR="00362481" w:rsidRPr="008D525B" w:rsidRDefault="00362481" w:rsidP="00362481">
      <w:pPr>
        <w:pStyle w:val="Heading3"/>
        <w:spacing w:before="240"/>
        <w:rPr>
          <w:lang w:eastAsia="ja-JP"/>
        </w:rPr>
      </w:pPr>
      <w:bookmarkStart w:id="24" w:name="_Toc498956467"/>
      <w:bookmarkStart w:id="25" w:name="_Toc500754606"/>
      <w:bookmarkStart w:id="26" w:name="_Toc518052277"/>
      <w:bookmarkStart w:id="27" w:name="_Toc517248098"/>
      <w:r>
        <w:rPr>
          <w:lang w:eastAsia="ja-JP"/>
        </w:rPr>
        <w:t>Performance Efficiency</w:t>
      </w:r>
      <w:bookmarkEnd w:id="24"/>
      <w:bookmarkEnd w:id="25"/>
      <w:bookmarkEnd w:id="26"/>
      <w:bookmarkEnd w:id="27"/>
    </w:p>
    <w:p w14:paraId="283A14BA" w14:textId="77777777" w:rsidR="00362481" w:rsidRDefault="00362481" w:rsidP="00362481">
      <w:pPr>
        <w:pStyle w:val="BodyTextNormal"/>
        <w:rPr>
          <w:lang w:eastAsia="ja-JP"/>
        </w:rPr>
      </w:pPr>
      <w:r w:rsidRPr="00216626">
        <w:rPr>
          <w:lang w:eastAsia="ja-JP"/>
        </w:rPr>
        <w:t>Performance efficiency is performance relative to the amount of resources us</w:t>
      </w:r>
      <w:r>
        <w:rPr>
          <w:lang w:eastAsia="ja-JP"/>
        </w:rPr>
        <w:t xml:space="preserve">ed under stated conditions. </w:t>
      </w:r>
    </w:p>
    <w:tbl>
      <w:tblPr>
        <w:tblStyle w:val="TableGrid"/>
        <w:tblW w:w="0" w:type="auto"/>
        <w:tblInd w:w="851" w:type="dxa"/>
        <w:tblLook w:val="04A0" w:firstRow="1" w:lastRow="0" w:firstColumn="1" w:lastColumn="0" w:noHBand="0" w:noVBand="1"/>
      </w:tblPr>
      <w:tblGrid>
        <w:gridCol w:w="2145"/>
        <w:gridCol w:w="6014"/>
      </w:tblGrid>
      <w:tr w:rsidR="00362481" w:rsidRPr="00071CB2" w14:paraId="763505DB" w14:textId="77777777" w:rsidTr="00986109">
        <w:trPr>
          <w:tblHeader/>
        </w:trPr>
        <w:tc>
          <w:tcPr>
            <w:tcW w:w="2263" w:type="dxa"/>
            <w:shd w:val="clear" w:color="auto" w:fill="D9D9D9" w:themeFill="background1" w:themeFillShade="D9"/>
          </w:tcPr>
          <w:p w14:paraId="5739F371" w14:textId="77777777" w:rsidR="00362481" w:rsidRPr="00071CB2" w:rsidRDefault="00F16C48" w:rsidP="00362481">
            <w:pPr>
              <w:pStyle w:val="BodyTextNormal"/>
              <w:ind w:left="0"/>
              <w:rPr>
                <w:b/>
                <w:sz w:val="18"/>
                <w:lang w:eastAsia="ja-JP"/>
              </w:rPr>
            </w:pPr>
            <w:r>
              <w:rPr>
                <w:b/>
                <w:sz w:val="18"/>
                <w:lang w:eastAsia="ja-JP"/>
              </w:rPr>
              <w:t>Sub-Category</w:t>
            </w:r>
          </w:p>
        </w:tc>
        <w:tc>
          <w:tcPr>
            <w:tcW w:w="6508" w:type="dxa"/>
            <w:shd w:val="clear" w:color="auto" w:fill="D9D9D9" w:themeFill="background1" w:themeFillShade="D9"/>
          </w:tcPr>
          <w:p w14:paraId="653D2804" w14:textId="77777777" w:rsidR="00362481" w:rsidRPr="00071CB2" w:rsidRDefault="00362481" w:rsidP="00362481">
            <w:pPr>
              <w:pStyle w:val="BodyTextNormal"/>
              <w:ind w:left="0"/>
              <w:rPr>
                <w:b/>
                <w:sz w:val="18"/>
                <w:lang w:eastAsia="ja-JP"/>
              </w:rPr>
            </w:pPr>
            <w:r w:rsidRPr="00071CB2">
              <w:rPr>
                <w:b/>
                <w:sz w:val="18"/>
                <w:lang w:eastAsia="ja-JP"/>
              </w:rPr>
              <w:t>Definition</w:t>
            </w:r>
          </w:p>
        </w:tc>
      </w:tr>
      <w:tr w:rsidR="00362481" w:rsidRPr="00071CB2" w14:paraId="7D64C899" w14:textId="77777777" w:rsidTr="00986109">
        <w:tc>
          <w:tcPr>
            <w:tcW w:w="2263" w:type="dxa"/>
          </w:tcPr>
          <w:p w14:paraId="6B2E8BAE" w14:textId="77777777" w:rsidR="00362481" w:rsidRPr="00071CB2" w:rsidRDefault="00362481" w:rsidP="00362481">
            <w:pPr>
              <w:pStyle w:val="BodyTextNormal"/>
              <w:ind w:left="0"/>
              <w:rPr>
                <w:sz w:val="18"/>
                <w:lang w:eastAsia="ja-JP"/>
              </w:rPr>
            </w:pPr>
            <w:r>
              <w:rPr>
                <w:sz w:val="18"/>
                <w:lang w:eastAsia="ja-JP"/>
              </w:rPr>
              <w:t>Time-behaviour</w:t>
            </w:r>
          </w:p>
        </w:tc>
        <w:tc>
          <w:tcPr>
            <w:tcW w:w="6508" w:type="dxa"/>
          </w:tcPr>
          <w:p w14:paraId="73B18C6B" w14:textId="77777777" w:rsidR="00362481" w:rsidRPr="00071CB2" w:rsidRDefault="00362481" w:rsidP="00362481">
            <w:pPr>
              <w:pStyle w:val="BodyTextNormal"/>
              <w:ind w:left="0"/>
              <w:rPr>
                <w:sz w:val="18"/>
                <w:lang w:eastAsia="ja-JP"/>
              </w:rPr>
            </w:pPr>
            <w:r>
              <w:rPr>
                <w:sz w:val="18"/>
                <w:lang w:eastAsia="ja-JP"/>
              </w:rPr>
              <w:t>Degree to which the response and processing times and throughput rates of a product or system, when performing its functions, meets requirements</w:t>
            </w:r>
          </w:p>
        </w:tc>
      </w:tr>
      <w:tr w:rsidR="00362481" w:rsidRPr="00071CB2" w14:paraId="57C7C9AE" w14:textId="77777777" w:rsidTr="00986109">
        <w:tc>
          <w:tcPr>
            <w:tcW w:w="2263" w:type="dxa"/>
          </w:tcPr>
          <w:p w14:paraId="1E708CCC" w14:textId="77777777" w:rsidR="00362481" w:rsidRPr="00071CB2" w:rsidRDefault="00362481" w:rsidP="00362481">
            <w:pPr>
              <w:pStyle w:val="BodyTextNormal"/>
              <w:ind w:left="0"/>
              <w:rPr>
                <w:sz w:val="18"/>
                <w:lang w:eastAsia="ja-JP"/>
              </w:rPr>
            </w:pPr>
            <w:r>
              <w:rPr>
                <w:sz w:val="18"/>
                <w:lang w:eastAsia="ja-JP"/>
              </w:rPr>
              <w:t>Resource Utilisation</w:t>
            </w:r>
          </w:p>
        </w:tc>
        <w:tc>
          <w:tcPr>
            <w:tcW w:w="6508" w:type="dxa"/>
          </w:tcPr>
          <w:p w14:paraId="5ED62149" w14:textId="77777777" w:rsidR="00362481" w:rsidRPr="00071CB2" w:rsidRDefault="00362481" w:rsidP="00362481">
            <w:pPr>
              <w:pStyle w:val="BodyTextNormal"/>
              <w:ind w:left="0"/>
              <w:rPr>
                <w:sz w:val="18"/>
                <w:lang w:eastAsia="ja-JP"/>
              </w:rPr>
            </w:pPr>
            <w:r>
              <w:rPr>
                <w:sz w:val="18"/>
                <w:lang w:eastAsia="ja-JP"/>
              </w:rPr>
              <w:t>Degree to which the amounts and types of resources used by a product or system, when processing its functions, meets requirements</w:t>
            </w:r>
          </w:p>
        </w:tc>
      </w:tr>
      <w:tr w:rsidR="00362481" w:rsidRPr="00071CB2" w14:paraId="27E5B6AF" w14:textId="77777777" w:rsidTr="00986109">
        <w:tc>
          <w:tcPr>
            <w:tcW w:w="2263" w:type="dxa"/>
          </w:tcPr>
          <w:p w14:paraId="26910216" w14:textId="77777777" w:rsidR="00362481" w:rsidRPr="00071CB2" w:rsidRDefault="00362481" w:rsidP="00362481">
            <w:pPr>
              <w:pStyle w:val="BodyTextNormal"/>
              <w:ind w:left="0"/>
              <w:rPr>
                <w:sz w:val="18"/>
                <w:lang w:eastAsia="ja-JP"/>
              </w:rPr>
            </w:pPr>
            <w:r>
              <w:rPr>
                <w:sz w:val="18"/>
                <w:lang w:eastAsia="ja-JP"/>
              </w:rPr>
              <w:t>Capacity</w:t>
            </w:r>
          </w:p>
        </w:tc>
        <w:tc>
          <w:tcPr>
            <w:tcW w:w="6508" w:type="dxa"/>
          </w:tcPr>
          <w:p w14:paraId="2409D2B9" w14:textId="77777777" w:rsidR="00362481" w:rsidRPr="00071CB2" w:rsidRDefault="00362481" w:rsidP="00362481">
            <w:pPr>
              <w:pStyle w:val="BodyTextNormal"/>
              <w:ind w:left="0"/>
              <w:rPr>
                <w:sz w:val="18"/>
                <w:lang w:eastAsia="ja-JP"/>
              </w:rPr>
            </w:pPr>
            <w:r>
              <w:rPr>
                <w:sz w:val="18"/>
                <w:lang w:eastAsia="ja-JP"/>
              </w:rPr>
              <w:t>Degree to which the maximum limits of the product or system, parameter meets requirements</w:t>
            </w:r>
          </w:p>
        </w:tc>
      </w:tr>
    </w:tbl>
    <w:p w14:paraId="329E293F" w14:textId="77777777" w:rsidR="00362481" w:rsidRDefault="00362481" w:rsidP="00362481">
      <w:pPr>
        <w:pStyle w:val="BodyTextNormal"/>
        <w:rPr>
          <w:lang w:eastAsia="ja-JP"/>
        </w:rPr>
      </w:pPr>
    </w:p>
    <w:p w14:paraId="78A12F46" w14:textId="77777777" w:rsidR="00362481" w:rsidRPr="008D525B" w:rsidRDefault="00362481" w:rsidP="00362481">
      <w:pPr>
        <w:pStyle w:val="Heading3"/>
        <w:spacing w:before="240"/>
        <w:rPr>
          <w:lang w:eastAsia="ja-JP"/>
        </w:rPr>
      </w:pPr>
      <w:bookmarkStart w:id="28" w:name="_Toc498956468"/>
      <w:bookmarkStart w:id="29" w:name="_Toc500754607"/>
      <w:bookmarkStart w:id="30" w:name="_Toc518052278"/>
      <w:bookmarkStart w:id="31" w:name="_Toc517248099"/>
      <w:r>
        <w:rPr>
          <w:lang w:eastAsia="ja-JP"/>
        </w:rPr>
        <w:t>Compatibility</w:t>
      </w:r>
      <w:bookmarkEnd w:id="28"/>
      <w:bookmarkEnd w:id="29"/>
      <w:bookmarkEnd w:id="30"/>
      <w:bookmarkEnd w:id="31"/>
    </w:p>
    <w:p w14:paraId="5A9F8504" w14:textId="77777777" w:rsidR="00362481" w:rsidRDefault="00362481" w:rsidP="00362481">
      <w:pPr>
        <w:pStyle w:val="BodyTextNormal"/>
        <w:rPr>
          <w:lang w:eastAsia="ja-JP"/>
        </w:rPr>
      </w:pPr>
      <w:r w:rsidRPr="00216626">
        <w:rPr>
          <w:lang w:eastAsia="ja-JP"/>
        </w:rPr>
        <w:t>Compatibility is the degree to which a product, system or component can exchange information with other products, systems or components, and/or perform its required functions, while sharing the same hardware or software environment.</w:t>
      </w:r>
    </w:p>
    <w:tbl>
      <w:tblPr>
        <w:tblStyle w:val="TableGrid"/>
        <w:tblW w:w="0" w:type="auto"/>
        <w:tblInd w:w="851" w:type="dxa"/>
        <w:tblLook w:val="04A0" w:firstRow="1" w:lastRow="0" w:firstColumn="1" w:lastColumn="0" w:noHBand="0" w:noVBand="1"/>
      </w:tblPr>
      <w:tblGrid>
        <w:gridCol w:w="2177"/>
        <w:gridCol w:w="5982"/>
      </w:tblGrid>
      <w:tr w:rsidR="00362481" w:rsidRPr="00071CB2" w14:paraId="129B0F57" w14:textId="77777777" w:rsidTr="00986109">
        <w:trPr>
          <w:tblHeader/>
        </w:trPr>
        <w:tc>
          <w:tcPr>
            <w:tcW w:w="2263" w:type="dxa"/>
            <w:shd w:val="clear" w:color="auto" w:fill="D9D9D9" w:themeFill="background1" w:themeFillShade="D9"/>
          </w:tcPr>
          <w:p w14:paraId="34BEDC92" w14:textId="77777777" w:rsidR="00362481" w:rsidRPr="00071CB2" w:rsidRDefault="00F16C48" w:rsidP="00362481">
            <w:pPr>
              <w:pStyle w:val="BodyTextNormal"/>
              <w:ind w:left="0"/>
              <w:rPr>
                <w:b/>
                <w:sz w:val="18"/>
                <w:lang w:eastAsia="ja-JP"/>
              </w:rPr>
            </w:pPr>
            <w:r>
              <w:rPr>
                <w:b/>
                <w:sz w:val="18"/>
                <w:lang w:eastAsia="ja-JP"/>
              </w:rPr>
              <w:t>Sub-Category</w:t>
            </w:r>
          </w:p>
        </w:tc>
        <w:tc>
          <w:tcPr>
            <w:tcW w:w="6508" w:type="dxa"/>
            <w:shd w:val="clear" w:color="auto" w:fill="D9D9D9" w:themeFill="background1" w:themeFillShade="D9"/>
          </w:tcPr>
          <w:p w14:paraId="19209905" w14:textId="77777777" w:rsidR="00362481" w:rsidRPr="00071CB2" w:rsidRDefault="00362481" w:rsidP="00362481">
            <w:pPr>
              <w:pStyle w:val="BodyTextNormal"/>
              <w:ind w:left="0"/>
              <w:rPr>
                <w:b/>
                <w:sz w:val="18"/>
                <w:lang w:eastAsia="ja-JP"/>
              </w:rPr>
            </w:pPr>
            <w:r w:rsidRPr="00071CB2">
              <w:rPr>
                <w:b/>
                <w:sz w:val="18"/>
                <w:lang w:eastAsia="ja-JP"/>
              </w:rPr>
              <w:t>Definition</w:t>
            </w:r>
          </w:p>
        </w:tc>
      </w:tr>
      <w:tr w:rsidR="00362481" w:rsidRPr="00071CB2" w14:paraId="61857020" w14:textId="77777777" w:rsidTr="00986109">
        <w:tc>
          <w:tcPr>
            <w:tcW w:w="2263" w:type="dxa"/>
          </w:tcPr>
          <w:p w14:paraId="61A82AC2" w14:textId="77777777" w:rsidR="00362481" w:rsidRPr="00071CB2" w:rsidRDefault="00362481" w:rsidP="00362481">
            <w:pPr>
              <w:pStyle w:val="BodyTextNormal"/>
              <w:ind w:left="0"/>
              <w:rPr>
                <w:sz w:val="18"/>
                <w:lang w:eastAsia="ja-JP"/>
              </w:rPr>
            </w:pPr>
            <w:r>
              <w:rPr>
                <w:sz w:val="18"/>
                <w:lang w:eastAsia="ja-JP"/>
              </w:rPr>
              <w:t>Co-existence</w:t>
            </w:r>
          </w:p>
        </w:tc>
        <w:tc>
          <w:tcPr>
            <w:tcW w:w="6508" w:type="dxa"/>
          </w:tcPr>
          <w:p w14:paraId="0B7D507D" w14:textId="77777777" w:rsidR="00362481" w:rsidRPr="00071CB2" w:rsidRDefault="00362481" w:rsidP="00362481">
            <w:pPr>
              <w:pStyle w:val="BodyTextNormal"/>
              <w:ind w:left="0"/>
              <w:rPr>
                <w:sz w:val="18"/>
                <w:lang w:eastAsia="ja-JP"/>
              </w:rPr>
            </w:pPr>
            <w:r>
              <w:rPr>
                <w:sz w:val="18"/>
                <w:lang w:eastAsia="ja-JP"/>
              </w:rPr>
              <w:t>Degree to which a product can perform its required functions efficiently while sharing a common environment and resources with other products, without detrimental impact on any other product</w:t>
            </w:r>
          </w:p>
        </w:tc>
      </w:tr>
      <w:tr w:rsidR="00362481" w:rsidRPr="00071CB2" w14:paraId="38495617" w14:textId="77777777" w:rsidTr="00986109">
        <w:tc>
          <w:tcPr>
            <w:tcW w:w="2263" w:type="dxa"/>
          </w:tcPr>
          <w:p w14:paraId="572B559D" w14:textId="77777777" w:rsidR="00362481" w:rsidRPr="00071CB2" w:rsidRDefault="00362481" w:rsidP="00362481">
            <w:pPr>
              <w:pStyle w:val="BodyTextNormal"/>
              <w:ind w:left="0"/>
              <w:rPr>
                <w:sz w:val="18"/>
                <w:lang w:eastAsia="ja-JP"/>
              </w:rPr>
            </w:pPr>
            <w:r>
              <w:rPr>
                <w:sz w:val="18"/>
                <w:lang w:eastAsia="ja-JP"/>
              </w:rPr>
              <w:t>Interoperability</w:t>
            </w:r>
          </w:p>
        </w:tc>
        <w:tc>
          <w:tcPr>
            <w:tcW w:w="6508" w:type="dxa"/>
          </w:tcPr>
          <w:p w14:paraId="348047A5" w14:textId="77777777" w:rsidR="00362481" w:rsidRPr="00071CB2" w:rsidRDefault="00362481" w:rsidP="00362481">
            <w:pPr>
              <w:pStyle w:val="BodyTextNormal"/>
              <w:ind w:left="0"/>
              <w:rPr>
                <w:sz w:val="18"/>
                <w:lang w:eastAsia="ja-JP"/>
              </w:rPr>
            </w:pPr>
            <w:r>
              <w:rPr>
                <w:sz w:val="18"/>
                <w:lang w:eastAsia="ja-JP"/>
              </w:rPr>
              <w:t>Degree to which two or more systems, products or components can exchange information and use the information that has been exchanged</w:t>
            </w:r>
          </w:p>
        </w:tc>
      </w:tr>
    </w:tbl>
    <w:p w14:paraId="59B9A496" w14:textId="77777777" w:rsidR="00362481" w:rsidRPr="008D525B" w:rsidRDefault="00362481" w:rsidP="00362481">
      <w:pPr>
        <w:pStyle w:val="Heading3"/>
        <w:spacing w:before="240"/>
        <w:rPr>
          <w:lang w:eastAsia="ja-JP"/>
        </w:rPr>
      </w:pPr>
      <w:bookmarkStart w:id="32" w:name="_Toc498956469"/>
      <w:bookmarkStart w:id="33" w:name="_Toc500754608"/>
      <w:bookmarkStart w:id="34" w:name="_Toc518052279"/>
      <w:bookmarkStart w:id="35" w:name="_Toc517248100"/>
      <w:r>
        <w:rPr>
          <w:lang w:eastAsia="ja-JP"/>
        </w:rPr>
        <w:t>Usability</w:t>
      </w:r>
      <w:bookmarkEnd w:id="32"/>
      <w:bookmarkEnd w:id="33"/>
      <w:bookmarkEnd w:id="34"/>
      <w:bookmarkEnd w:id="35"/>
    </w:p>
    <w:p w14:paraId="41EBFE10" w14:textId="143E88D0" w:rsidR="00362481" w:rsidRDefault="00362481" w:rsidP="00362481">
      <w:pPr>
        <w:pStyle w:val="BodyTextNormal"/>
        <w:rPr>
          <w:lang w:eastAsia="ja-JP"/>
        </w:rPr>
      </w:pPr>
      <w:r w:rsidRPr="00216626">
        <w:rPr>
          <w:lang w:eastAsia="ja-JP"/>
        </w:rPr>
        <w:t>Usability is the effectiveness, efficiency and satisfaction in a specified context of use.</w:t>
      </w:r>
      <w:r w:rsidR="00C62554">
        <w:rPr>
          <w:lang w:eastAsia="ja-JP"/>
        </w:rPr>
        <w:t xml:space="preserve"> </w:t>
      </w:r>
      <w:r w:rsidRPr="00216626">
        <w:rPr>
          <w:lang w:eastAsia="ja-JP"/>
        </w:rPr>
        <w:t>Usability can either be specified or measured as a product quality characteristic in terms of its sub-characteristics, or specified or measured directly by measures that are a subset of quality in use.</w:t>
      </w:r>
    </w:p>
    <w:tbl>
      <w:tblPr>
        <w:tblStyle w:val="TableGrid"/>
        <w:tblW w:w="0" w:type="auto"/>
        <w:tblInd w:w="851" w:type="dxa"/>
        <w:tblLook w:val="04A0" w:firstRow="1" w:lastRow="0" w:firstColumn="1" w:lastColumn="0" w:noHBand="0" w:noVBand="1"/>
      </w:tblPr>
      <w:tblGrid>
        <w:gridCol w:w="2186"/>
        <w:gridCol w:w="5973"/>
      </w:tblGrid>
      <w:tr w:rsidR="00362481" w:rsidRPr="00071CB2" w14:paraId="23CD0811" w14:textId="77777777" w:rsidTr="00986109">
        <w:trPr>
          <w:tblHeader/>
        </w:trPr>
        <w:tc>
          <w:tcPr>
            <w:tcW w:w="2263" w:type="dxa"/>
            <w:shd w:val="clear" w:color="auto" w:fill="D9D9D9" w:themeFill="background1" w:themeFillShade="D9"/>
          </w:tcPr>
          <w:p w14:paraId="157E710D" w14:textId="77777777" w:rsidR="00362481" w:rsidRPr="00071CB2" w:rsidRDefault="00F16C48" w:rsidP="00362481">
            <w:pPr>
              <w:pStyle w:val="BodyTextNormal"/>
              <w:ind w:left="0"/>
              <w:rPr>
                <w:b/>
                <w:sz w:val="18"/>
                <w:lang w:eastAsia="ja-JP"/>
              </w:rPr>
            </w:pPr>
            <w:r>
              <w:rPr>
                <w:b/>
                <w:sz w:val="18"/>
                <w:lang w:eastAsia="ja-JP"/>
              </w:rPr>
              <w:t>Sub-Category</w:t>
            </w:r>
          </w:p>
        </w:tc>
        <w:tc>
          <w:tcPr>
            <w:tcW w:w="6508" w:type="dxa"/>
            <w:shd w:val="clear" w:color="auto" w:fill="D9D9D9" w:themeFill="background1" w:themeFillShade="D9"/>
          </w:tcPr>
          <w:p w14:paraId="2EC3ACE8" w14:textId="77777777" w:rsidR="00362481" w:rsidRPr="00071CB2" w:rsidRDefault="00362481" w:rsidP="00362481">
            <w:pPr>
              <w:pStyle w:val="BodyTextNormal"/>
              <w:ind w:left="0"/>
              <w:rPr>
                <w:b/>
                <w:sz w:val="18"/>
                <w:lang w:eastAsia="ja-JP"/>
              </w:rPr>
            </w:pPr>
            <w:r w:rsidRPr="00071CB2">
              <w:rPr>
                <w:b/>
                <w:sz w:val="18"/>
                <w:lang w:eastAsia="ja-JP"/>
              </w:rPr>
              <w:t>Definition</w:t>
            </w:r>
          </w:p>
        </w:tc>
      </w:tr>
      <w:tr w:rsidR="00362481" w:rsidRPr="00071CB2" w14:paraId="264C7557" w14:textId="77777777" w:rsidTr="00986109">
        <w:tc>
          <w:tcPr>
            <w:tcW w:w="2263" w:type="dxa"/>
          </w:tcPr>
          <w:p w14:paraId="0BBB281B" w14:textId="77777777" w:rsidR="00362481" w:rsidRPr="00071CB2" w:rsidRDefault="00362481" w:rsidP="00362481">
            <w:pPr>
              <w:pStyle w:val="BodyTextNormal"/>
              <w:ind w:left="0"/>
              <w:rPr>
                <w:sz w:val="18"/>
                <w:lang w:eastAsia="ja-JP"/>
              </w:rPr>
            </w:pPr>
            <w:r>
              <w:rPr>
                <w:sz w:val="18"/>
                <w:lang w:eastAsia="ja-JP"/>
              </w:rPr>
              <w:t>Appropriateness Recognisability</w:t>
            </w:r>
          </w:p>
        </w:tc>
        <w:tc>
          <w:tcPr>
            <w:tcW w:w="6508" w:type="dxa"/>
          </w:tcPr>
          <w:p w14:paraId="25FE4291" w14:textId="77777777" w:rsidR="00362481" w:rsidRPr="00071CB2" w:rsidRDefault="00362481" w:rsidP="00362481">
            <w:pPr>
              <w:pStyle w:val="BodyTextNormal"/>
              <w:ind w:left="0"/>
              <w:rPr>
                <w:sz w:val="18"/>
                <w:lang w:eastAsia="ja-JP"/>
              </w:rPr>
            </w:pPr>
            <w:r>
              <w:rPr>
                <w:sz w:val="18"/>
                <w:lang w:eastAsia="ja-JP"/>
              </w:rPr>
              <w:t>Degree to which users can recognise whether a product or system is appropriate for their needs</w:t>
            </w:r>
          </w:p>
        </w:tc>
      </w:tr>
      <w:tr w:rsidR="00362481" w:rsidRPr="00071CB2" w14:paraId="37A5E00D" w14:textId="77777777" w:rsidTr="00986109">
        <w:tc>
          <w:tcPr>
            <w:tcW w:w="2263" w:type="dxa"/>
          </w:tcPr>
          <w:p w14:paraId="5E3E5B14" w14:textId="77777777" w:rsidR="00362481" w:rsidRPr="00071CB2" w:rsidRDefault="00362481" w:rsidP="00362481">
            <w:pPr>
              <w:pStyle w:val="BodyTextNormal"/>
              <w:ind w:left="0"/>
              <w:rPr>
                <w:sz w:val="18"/>
                <w:lang w:eastAsia="ja-JP"/>
              </w:rPr>
            </w:pPr>
            <w:r>
              <w:rPr>
                <w:sz w:val="18"/>
                <w:lang w:eastAsia="ja-JP"/>
              </w:rPr>
              <w:t>Learnability</w:t>
            </w:r>
          </w:p>
        </w:tc>
        <w:tc>
          <w:tcPr>
            <w:tcW w:w="6508" w:type="dxa"/>
          </w:tcPr>
          <w:p w14:paraId="1938EB41" w14:textId="77777777" w:rsidR="00362481" w:rsidRPr="00071CB2" w:rsidRDefault="00362481" w:rsidP="00362481">
            <w:pPr>
              <w:pStyle w:val="BodyTextNormal"/>
              <w:ind w:left="0"/>
              <w:rPr>
                <w:sz w:val="18"/>
                <w:lang w:eastAsia="ja-JP"/>
              </w:rPr>
            </w:pPr>
            <w:r>
              <w:rPr>
                <w:sz w:val="18"/>
                <w:lang w:eastAsia="ja-JP"/>
              </w:rPr>
              <w:t>Degree to which a product or system enables the user to learn how to use it with effectiveness, efficiency in emergency situations</w:t>
            </w:r>
          </w:p>
        </w:tc>
      </w:tr>
      <w:tr w:rsidR="00362481" w:rsidRPr="00071CB2" w14:paraId="4C6FFF63" w14:textId="77777777" w:rsidTr="00986109">
        <w:tc>
          <w:tcPr>
            <w:tcW w:w="2263" w:type="dxa"/>
          </w:tcPr>
          <w:p w14:paraId="7191187A" w14:textId="77777777" w:rsidR="00362481" w:rsidRPr="00071CB2" w:rsidRDefault="00362481" w:rsidP="00362481">
            <w:pPr>
              <w:pStyle w:val="BodyTextNormal"/>
              <w:ind w:left="0"/>
              <w:rPr>
                <w:sz w:val="18"/>
                <w:lang w:eastAsia="ja-JP"/>
              </w:rPr>
            </w:pPr>
            <w:r>
              <w:rPr>
                <w:sz w:val="18"/>
                <w:lang w:eastAsia="ja-JP"/>
              </w:rPr>
              <w:t>Operability</w:t>
            </w:r>
          </w:p>
        </w:tc>
        <w:tc>
          <w:tcPr>
            <w:tcW w:w="6508" w:type="dxa"/>
          </w:tcPr>
          <w:p w14:paraId="666504A4" w14:textId="77777777" w:rsidR="00362481" w:rsidRPr="00071CB2" w:rsidRDefault="00362481" w:rsidP="00362481">
            <w:pPr>
              <w:pStyle w:val="BodyTextNormal"/>
              <w:ind w:left="0"/>
              <w:rPr>
                <w:sz w:val="18"/>
                <w:lang w:eastAsia="ja-JP"/>
              </w:rPr>
            </w:pPr>
            <w:r>
              <w:rPr>
                <w:sz w:val="18"/>
                <w:lang w:eastAsia="ja-JP"/>
              </w:rPr>
              <w:t>Degree to which a product or system is easy to operate, control and appropriate to use</w:t>
            </w:r>
          </w:p>
        </w:tc>
      </w:tr>
      <w:tr w:rsidR="00362481" w:rsidRPr="00071CB2" w14:paraId="32E68BDF" w14:textId="77777777" w:rsidTr="00986109">
        <w:tc>
          <w:tcPr>
            <w:tcW w:w="2263" w:type="dxa"/>
          </w:tcPr>
          <w:p w14:paraId="7FA563CF" w14:textId="77777777" w:rsidR="00362481" w:rsidRPr="00071CB2" w:rsidRDefault="00362481" w:rsidP="00362481">
            <w:pPr>
              <w:pStyle w:val="BodyTextNormal"/>
              <w:ind w:left="0"/>
              <w:rPr>
                <w:sz w:val="18"/>
                <w:lang w:eastAsia="ja-JP"/>
              </w:rPr>
            </w:pPr>
            <w:r>
              <w:rPr>
                <w:sz w:val="18"/>
                <w:lang w:eastAsia="ja-JP"/>
              </w:rPr>
              <w:t>User Error Protection</w:t>
            </w:r>
          </w:p>
        </w:tc>
        <w:tc>
          <w:tcPr>
            <w:tcW w:w="6508" w:type="dxa"/>
          </w:tcPr>
          <w:p w14:paraId="06F2FD28" w14:textId="77777777" w:rsidR="00362481" w:rsidRPr="00071CB2" w:rsidRDefault="00362481" w:rsidP="00362481">
            <w:pPr>
              <w:pStyle w:val="BodyTextNormal"/>
              <w:ind w:left="0"/>
              <w:rPr>
                <w:sz w:val="18"/>
                <w:lang w:eastAsia="ja-JP"/>
              </w:rPr>
            </w:pPr>
            <w:r>
              <w:rPr>
                <w:sz w:val="18"/>
                <w:lang w:eastAsia="ja-JP"/>
              </w:rPr>
              <w:t>Degree to which a product or system protects users against making errors</w:t>
            </w:r>
          </w:p>
        </w:tc>
      </w:tr>
      <w:tr w:rsidR="00362481" w:rsidRPr="00071CB2" w14:paraId="4D4CB8CB" w14:textId="77777777" w:rsidTr="00986109">
        <w:tc>
          <w:tcPr>
            <w:tcW w:w="2263" w:type="dxa"/>
          </w:tcPr>
          <w:p w14:paraId="5190C785" w14:textId="77777777" w:rsidR="00362481" w:rsidRPr="00071CB2" w:rsidRDefault="00362481" w:rsidP="00362481">
            <w:pPr>
              <w:pStyle w:val="BodyTextNormal"/>
              <w:ind w:left="0"/>
              <w:rPr>
                <w:sz w:val="18"/>
                <w:lang w:eastAsia="ja-JP"/>
              </w:rPr>
            </w:pPr>
            <w:r>
              <w:rPr>
                <w:sz w:val="18"/>
                <w:lang w:eastAsia="ja-JP"/>
              </w:rPr>
              <w:t>User Interface Aesthetics</w:t>
            </w:r>
          </w:p>
        </w:tc>
        <w:tc>
          <w:tcPr>
            <w:tcW w:w="6508" w:type="dxa"/>
          </w:tcPr>
          <w:p w14:paraId="3A432D88" w14:textId="621B7311" w:rsidR="00362481" w:rsidRDefault="00362481" w:rsidP="00362481">
            <w:pPr>
              <w:pStyle w:val="BodyTextNormal"/>
              <w:ind w:left="0"/>
              <w:rPr>
                <w:sz w:val="18"/>
                <w:lang w:eastAsia="ja-JP"/>
              </w:rPr>
            </w:pPr>
            <w:r>
              <w:rPr>
                <w:sz w:val="18"/>
                <w:lang w:eastAsia="ja-JP"/>
              </w:rPr>
              <w:t>Degree to which a user interface enables pleasing and satisfying interaction for the user</w:t>
            </w:r>
            <w:r w:rsidR="00ED2E96">
              <w:rPr>
                <w:sz w:val="18"/>
                <w:lang w:eastAsia="ja-JP"/>
              </w:rPr>
              <w:t>. In the case of the Switching Programme, the term “user” refers to the system user, not a market participant, consumer, or other user.</w:t>
            </w:r>
          </w:p>
          <w:p w14:paraId="3E3689AE" w14:textId="77777777" w:rsidR="00362481" w:rsidRPr="00071CB2" w:rsidRDefault="00362481" w:rsidP="00362481">
            <w:pPr>
              <w:pStyle w:val="BodyTextNormal"/>
              <w:ind w:left="0"/>
              <w:rPr>
                <w:sz w:val="18"/>
                <w:lang w:eastAsia="ja-JP"/>
              </w:rPr>
            </w:pPr>
            <w:r w:rsidRPr="00CA711A">
              <w:rPr>
                <w:sz w:val="18"/>
                <w:lang w:eastAsia="ja-JP"/>
              </w:rPr>
              <w:t>NOTE</w:t>
            </w:r>
            <w:r>
              <w:rPr>
                <w:sz w:val="18"/>
                <w:lang w:eastAsia="ja-JP"/>
              </w:rPr>
              <w:t>:</w:t>
            </w:r>
            <w:r w:rsidRPr="00CA711A">
              <w:rPr>
                <w:sz w:val="18"/>
                <w:lang w:eastAsia="ja-JP"/>
              </w:rPr>
              <w:t xml:space="preserve"> This refers to properties of the product or system that increase the pleasure and satisfaction of the user, such as the use of colour and the</w:t>
            </w:r>
            <w:r>
              <w:rPr>
                <w:sz w:val="18"/>
                <w:lang w:eastAsia="ja-JP"/>
              </w:rPr>
              <w:t xml:space="preserve"> nature of the graphical design</w:t>
            </w:r>
          </w:p>
        </w:tc>
      </w:tr>
      <w:tr w:rsidR="00362481" w:rsidRPr="00071CB2" w14:paraId="4952101A" w14:textId="77777777" w:rsidTr="00986109">
        <w:tc>
          <w:tcPr>
            <w:tcW w:w="2263" w:type="dxa"/>
          </w:tcPr>
          <w:p w14:paraId="135A22C2" w14:textId="77777777" w:rsidR="00362481" w:rsidRPr="00071CB2" w:rsidRDefault="00362481" w:rsidP="00362481">
            <w:pPr>
              <w:pStyle w:val="BodyTextNormal"/>
              <w:ind w:left="0"/>
              <w:rPr>
                <w:sz w:val="18"/>
                <w:lang w:eastAsia="ja-JP"/>
              </w:rPr>
            </w:pPr>
            <w:r>
              <w:rPr>
                <w:sz w:val="18"/>
                <w:lang w:eastAsia="ja-JP"/>
              </w:rPr>
              <w:t>Accessibility</w:t>
            </w:r>
          </w:p>
        </w:tc>
        <w:tc>
          <w:tcPr>
            <w:tcW w:w="6508" w:type="dxa"/>
          </w:tcPr>
          <w:p w14:paraId="03F42C3F" w14:textId="77777777" w:rsidR="00FA0E81" w:rsidRPr="00071CB2" w:rsidRDefault="00362481" w:rsidP="00362481">
            <w:pPr>
              <w:pStyle w:val="BodyTextNormal"/>
              <w:ind w:left="0"/>
              <w:rPr>
                <w:sz w:val="18"/>
                <w:lang w:eastAsia="ja-JP"/>
              </w:rPr>
            </w:pPr>
            <w:r>
              <w:rPr>
                <w:sz w:val="18"/>
                <w:lang w:eastAsia="ja-JP"/>
              </w:rPr>
              <w:t>Degree to which a product or system can be used by people with the widest range of characteristics and capabilities to achieve a specified goal in a specified context of use</w:t>
            </w:r>
            <w:r w:rsidR="00FA0E81">
              <w:rPr>
                <w:sz w:val="18"/>
                <w:lang w:eastAsia="ja-JP"/>
              </w:rPr>
              <w:t>. Includes the concept of access control where specific users have limited access to system features and functions.</w:t>
            </w:r>
          </w:p>
        </w:tc>
      </w:tr>
    </w:tbl>
    <w:p w14:paraId="6C409D85" w14:textId="77777777" w:rsidR="00362481" w:rsidRDefault="00362481" w:rsidP="00362481">
      <w:pPr>
        <w:pStyle w:val="BodyTextNormal"/>
        <w:rPr>
          <w:lang w:eastAsia="ja-JP"/>
        </w:rPr>
      </w:pPr>
    </w:p>
    <w:p w14:paraId="05E7DCA0" w14:textId="77777777" w:rsidR="00362481" w:rsidRPr="008D525B" w:rsidRDefault="00362481" w:rsidP="00362481">
      <w:pPr>
        <w:pStyle w:val="Heading3"/>
        <w:spacing w:before="240"/>
        <w:rPr>
          <w:lang w:eastAsia="ja-JP"/>
        </w:rPr>
      </w:pPr>
      <w:bookmarkStart w:id="36" w:name="_Toc498956470"/>
      <w:bookmarkStart w:id="37" w:name="_Toc500754609"/>
      <w:bookmarkStart w:id="38" w:name="_Toc518052280"/>
      <w:bookmarkStart w:id="39" w:name="_Toc517248101"/>
      <w:r>
        <w:rPr>
          <w:lang w:eastAsia="ja-JP"/>
        </w:rPr>
        <w:t>Reliability</w:t>
      </w:r>
      <w:bookmarkEnd w:id="36"/>
      <w:bookmarkEnd w:id="37"/>
      <w:bookmarkEnd w:id="38"/>
      <w:bookmarkEnd w:id="39"/>
    </w:p>
    <w:p w14:paraId="2B07896B" w14:textId="77777777" w:rsidR="00362481" w:rsidRDefault="00362481" w:rsidP="00362481">
      <w:pPr>
        <w:pStyle w:val="BodyTextNormal"/>
        <w:rPr>
          <w:lang w:eastAsia="ja-JP"/>
        </w:rPr>
      </w:pPr>
      <w:r>
        <w:rPr>
          <w:lang w:eastAsia="ja-JP"/>
        </w:rPr>
        <w:t>Reliability is the degree to which a system, product or component performs specified functions under specified conditions for a specified period of time. Note that wear does not occur in software. Limitations in reliability are due to faults in requirements, design and implementation, or due to contextual changes.</w:t>
      </w:r>
    </w:p>
    <w:p w14:paraId="5B2F968D" w14:textId="77777777" w:rsidR="00362481" w:rsidRDefault="00362481" w:rsidP="00362481">
      <w:pPr>
        <w:pStyle w:val="BodyTextNormal"/>
        <w:rPr>
          <w:lang w:eastAsia="ja-JP"/>
        </w:rPr>
      </w:pPr>
      <w:r>
        <w:rPr>
          <w:lang w:eastAsia="ja-JP"/>
        </w:rPr>
        <w:t>Dependability characteristics include availability and its inherent or external influencing factors, such as availability, reliability (including fault tolerance and recoverability), security (including confidentiality and integrity), maintainability, durability, and maintenance support.</w:t>
      </w:r>
    </w:p>
    <w:tbl>
      <w:tblPr>
        <w:tblStyle w:val="TableGrid"/>
        <w:tblW w:w="0" w:type="auto"/>
        <w:tblInd w:w="851" w:type="dxa"/>
        <w:tblLook w:val="04A0" w:firstRow="1" w:lastRow="0" w:firstColumn="1" w:lastColumn="0" w:noHBand="0" w:noVBand="1"/>
      </w:tblPr>
      <w:tblGrid>
        <w:gridCol w:w="2172"/>
        <w:gridCol w:w="5987"/>
      </w:tblGrid>
      <w:tr w:rsidR="00362481" w:rsidRPr="00071CB2" w14:paraId="28DFF3B9" w14:textId="77777777" w:rsidTr="00986109">
        <w:trPr>
          <w:tblHeader/>
        </w:trPr>
        <w:tc>
          <w:tcPr>
            <w:tcW w:w="2172" w:type="dxa"/>
            <w:shd w:val="clear" w:color="auto" w:fill="D9D9D9" w:themeFill="background1" w:themeFillShade="D9"/>
          </w:tcPr>
          <w:p w14:paraId="4BAF8067" w14:textId="77777777" w:rsidR="00362481" w:rsidRPr="00071CB2" w:rsidRDefault="00F16C48" w:rsidP="00362481">
            <w:pPr>
              <w:pStyle w:val="BodyTextNormal"/>
              <w:ind w:left="0"/>
              <w:rPr>
                <w:b/>
                <w:sz w:val="18"/>
                <w:lang w:eastAsia="ja-JP"/>
              </w:rPr>
            </w:pPr>
            <w:r>
              <w:rPr>
                <w:b/>
                <w:sz w:val="18"/>
                <w:lang w:eastAsia="ja-JP"/>
              </w:rPr>
              <w:t>Sub-Category</w:t>
            </w:r>
          </w:p>
        </w:tc>
        <w:tc>
          <w:tcPr>
            <w:tcW w:w="5987" w:type="dxa"/>
            <w:shd w:val="clear" w:color="auto" w:fill="D9D9D9" w:themeFill="background1" w:themeFillShade="D9"/>
          </w:tcPr>
          <w:p w14:paraId="26DDDFD0" w14:textId="77777777" w:rsidR="00362481" w:rsidRPr="00071CB2" w:rsidRDefault="00362481" w:rsidP="00362481">
            <w:pPr>
              <w:pStyle w:val="BodyTextNormal"/>
              <w:ind w:left="0"/>
              <w:rPr>
                <w:b/>
                <w:sz w:val="18"/>
                <w:lang w:eastAsia="ja-JP"/>
              </w:rPr>
            </w:pPr>
            <w:r w:rsidRPr="00071CB2">
              <w:rPr>
                <w:b/>
                <w:sz w:val="18"/>
                <w:lang w:eastAsia="ja-JP"/>
              </w:rPr>
              <w:t>Definition</w:t>
            </w:r>
          </w:p>
        </w:tc>
      </w:tr>
      <w:tr w:rsidR="00362481" w:rsidRPr="00071CB2" w14:paraId="5BBC65A6" w14:textId="77777777" w:rsidTr="00986109">
        <w:tc>
          <w:tcPr>
            <w:tcW w:w="2172" w:type="dxa"/>
          </w:tcPr>
          <w:p w14:paraId="3295CCC9" w14:textId="77777777" w:rsidR="00362481" w:rsidRPr="00071CB2" w:rsidRDefault="00362481" w:rsidP="00362481">
            <w:pPr>
              <w:pStyle w:val="BodyTextNormal"/>
              <w:ind w:left="0"/>
              <w:rPr>
                <w:sz w:val="18"/>
                <w:lang w:eastAsia="ja-JP"/>
              </w:rPr>
            </w:pPr>
            <w:r>
              <w:rPr>
                <w:sz w:val="18"/>
                <w:lang w:eastAsia="ja-JP"/>
              </w:rPr>
              <w:t>Maturity</w:t>
            </w:r>
          </w:p>
        </w:tc>
        <w:tc>
          <w:tcPr>
            <w:tcW w:w="5987" w:type="dxa"/>
          </w:tcPr>
          <w:p w14:paraId="37DE06EC" w14:textId="77777777" w:rsidR="00362481" w:rsidRPr="00071CB2" w:rsidRDefault="00362481" w:rsidP="00362481">
            <w:pPr>
              <w:pStyle w:val="BodyTextNormal"/>
              <w:ind w:left="0"/>
              <w:rPr>
                <w:sz w:val="18"/>
                <w:lang w:eastAsia="ja-JP"/>
              </w:rPr>
            </w:pPr>
            <w:r>
              <w:rPr>
                <w:sz w:val="18"/>
                <w:lang w:eastAsia="ja-JP"/>
              </w:rPr>
              <w:t>Degree to which a system, product or component meets needs for reliability under normal operation</w:t>
            </w:r>
          </w:p>
        </w:tc>
      </w:tr>
      <w:tr w:rsidR="00362481" w:rsidRPr="00071CB2" w14:paraId="1C823815" w14:textId="77777777" w:rsidTr="00986109">
        <w:tc>
          <w:tcPr>
            <w:tcW w:w="2172" w:type="dxa"/>
          </w:tcPr>
          <w:p w14:paraId="659469F1" w14:textId="77777777" w:rsidR="00362481" w:rsidRPr="00071CB2" w:rsidRDefault="00362481" w:rsidP="00362481">
            <w:pPr>
              <w:pStyle w:val="BodyTextNormal"/>
              <w:ind w:left="0"/>
              <w:rPr>
                <w:sz w:val="18"/>
                <w:lang w:eastAsia="ja-JP"/>
              </w:rPr>
            </w:pPr>
            <w:r>
              <w:rPr>
                <w:sz w:val="18"/>
                <w:lang w:eastAsia="ja-JP"/>
              </w:rPr>
              <w:t>Availability</w:t>
            </w:r>
          </w:p>
        </w:tc>
        <w:tc>
          <w:tcPr>
            <w:tcW w:w="5987" w:type="dxa"/>
          </w:tcPr>
          <w:p w14:paraId="09B13E30" w14:textId="77777777" w:rsidR="00362481" w:rsidRDefault="00362481" w:rsidP="00362481">
            <w:pPr>
              <w:pStyle w:val="BodyTextNormal"/>
              <w:ind w:left="0"/>
              <w:rPr>
                <w:sz w:val="18"/>
                <w:lang w:eastAsia="ja-JP"/>
              </w:rPr>
            </w:pPr>
            <w:r>
              <w:rPr>
                <w:sz w:val="18"/>
                <w:lang w:eastAsia="ja-JP"/>
              </w:rPr>
              <w:t>Degree to which a product or system is operational and accessible when required for use</w:t>
            </w:r>
          </w:p>
          <w:p w14:paraId="6FAB5FAC" w14:textId="77777777" w:rsidR="00362481" w:rsidRPr="00071CB2" w:rsidRDefault="00362481" w:rsidP="00362481">
            <w:pPr>
              <w:pStyle w:val="BodyTextNormal"/>
              <w:ind w:left="0"/>
              <w:rPr>
                <w:sz w:val="18"/>
                <w:lang w:eastAsia="ja-JP"/>
              </w:rPr>
            </w:pPr>
            <w:r w:rsidRPr="00CA711A">
              <w:rPr>
                <w:sz w:val="18"/>
                <w:lang w:eastAsia="ja-JP"/>
              </w:rPr>
              <w:t>NOTE</w:t>
            </w:r>
            <w:r>
              <w:rPr>
                <w:sz w:val="18"/>
                <w:lang w:eastAsia="ja-JP"/>
              </w:rPr>
              <w:t>:</w:t>
            </w:r>
            <w:r w:rsidRPr="00CA711A">
              <w:rPr>
                <w:sz w:val="18"/>
                <w:lang w:eastAsia="ja-JP"/>
              </w:rPr>
              <w:t xml:space="preserve"> Externally, availability can be assessed by the proportion of total time during which the system, product or component is in an up state. Availability is therefore a combination of maturity (which governs the frequency of failure), fault tolerance and recoverability (which governs the length of down time following each failure)</w:t>
            </w:r>
          </w:p>
        </w:tc>
      </w:tr>
      <w:tr w:rsidR="00362481" w:rsidRPr="00071CB2" w14:paraId="234C8C64" w14:textId="77777777" w:rsidTr="00986109">
        <w:tc>
          <w:tcPr>
            <w:tcW w:w="2172" w:type="dxa"/>
          </w:tcPr>
          <w:p w14:paraId="4AAE3500" w14:textId="77777777" w:rsidR="00362481" w:rsidRPr="00071CB2" w:rsidRDefault="00362481" w:rsidP="00362481">
            <w:pPr>
              <w:pStyle w:val="BodyTextNormal"/>
              <w:ind w:left="0"/>
              <w:rPr>
                <w:sz w:val="18"/>
                <w:lang w:eastAsia="ja-JP"/>
              </w:rPr>
            </w:pPr>
            <w:r>
              <w:rPr>
                <w:sz w:val="18"/>
                <w:lang w:eastAsia="ja-JP"/>
              </w:rPr>
              <w:t>Fault Tolerance</w:t>
            </w:r>
          </w:p>
        </w:tc>
        <w:tc>
          <w:tcPr>
            <w:tcW w:w="5987" w:type="dxa"/>
          </w:tcPr>
          <w:p w14:paraId="183423C2" w14:textId="77777777" w:rsidR="00362481" w:rsidRPr="00071CB2" w:rsidRDefault="00362481" w:rsidP="00362481">
            <w:pPr>
              <w:pStyle w:val="BodyTextNormal"/>
              <w:ind w:left="0"/>
              <w:rPr>
                <w:sz w:val="18"/>
                <w:lang w:eastAsia="ja-JP"/>
              </w:rPr>
            </w:pPr>
            <w:r>
              <w:rPr>
                <w:sz w:val="18"/>
                <w:lang w:eastAsia="ja-JP"/>
              </w:rPr>
              <w:t>Degree to which a system, product or component operates as intended despite the presence of hardware or software faults</w:t>
            </w:r>
          </w:p>
        </w:tc>
      </w:tr>
      <w:tr w:rsidR="00362481" w:rsidRPr="00071CB2" w14:paraId="05F9CBEB" w14:textId="77777777" w:rsidTr="00986109">
        <w:tc>
          <w:tcPr>
            <w:tcW w:w="2172" w:type="dxa"/>
          </w:tcPr>
          <w:p w14:paraId="4AB293AC" w14:textId="77777777" w:rsidR="00362481" w:rsidRPr="00071CB2" w:rsidRDefault="00362481" w:rsidP="00362481">
            <w:pPr>
              <w:pStyle w:val="BodyTextNormal"/>
              <w:ind w:left="0"/>
              <w:rPr>
                <w:sz w:val="18"/>
                <w:lang w:eastAsia="ja-JP"/>
              </w:rPr>
            </w:pPr>
            <w:r>
              <w:rPr>
                <w:sz w:val="18"/>
                <w:lang w:eastAsia="ja-JP"/>
              </w:rPr>
              <w:t>Recoverability</w:t>
            </w:r>
          </w:p>
        </w:tc>
        <w:tc>
          <w:tcPr>
            <w:tcW w:w="5987" w:type="dxa"/>
          </w:tcPr>
          <w:p w14:paraId="3FD801EE" w14:textId="77777777" w:rsidR="00362481" w:rsidRDefault="00362481" w:rsidP="00362481">
            <w:pPr>
              <w:pStyle w:val="BodyTextNormal"/>
              <w:ind w:left="0"/>
              <w:rPr>
                <w:sz w:val="18"/>
                <w:lang w:eastAsia="ja-JP"/>
              </w:rPr>
            </w:pPr>
            <w:r>
              <w:rPr>
                <w:sz w:val="18"/>
                <w:lang w:eastAsia="ja-JP"/>
              </w:rPr>
              <w:t>Degree to which, in the event of an interruption or a failure, a product or system can recover the data directly affected and re-establish the desired state of the system</w:t>
            </w:r>
          </w:p>
          <w:p w14:paraId="5CCED622" w14:textId="77777777" w:rsidR="00362481" w:rsidRPr="00071CB2" w:rsidRDefault="00362481" w:rsidP="00362481">
            <w:pPr>
              <w:pStyle w:val="BodyTextNormal"/>
              <w:ind w:left="0"/>
              <w:rPr>
                <w:sz w:val="18"/>
                <w:lang w:eastAsia="ja-JP"/>
              </w:rPr>
            </w:pPr>
            <w:r w:rsidRPr="00CA711A">
              <w:rPr>
                <w:sz w:val="18"/>
                <w:lang w:eastAsia="ja-JP"/>
              </w:rPr>
              <w:t>NOTE</w:t>
            </w:r>
            <w:r>
              <w:rPr>
                <w:sz w:val="18"/>
                <w:lang w:eastAsia="ja-JP"/>
              </w:rPr>
              <w:t>:</w:t>
            </w:r>
            <w:r w:rsidRPr="00CA711A">
              <w:rPr>
                <w:sz w:val="18"/>
                <w:lang w:eastAsia="ja-JP"/>
              </w:rPr>
              <w:t xml:space="preserve"> Following a failure, a computer system will sometimes be down for a period of time, the length of which is determined by its recoverability</w:t>
            </w:r>
          </w:p>
        </w:tc>
      </w:tr>
    </w:tbl>
    <w:p w14:paraId="5B10A99F" w14:textId="77777777" w:rsidR="00362481" w:rsidRPr="008D525B" w:rsidRDefault="00362481" w:rsidP="00362481">
      <w:pPr>
        <w:pStyle w:val="Heading3"/>
        <w:spacing w:before="240"/>
        <w:rPr>
          <w:lang w:eastAsia="ja-JP"/>
        </w:rPr>
      </w:pPr>
      <w:bookmarkStart w:id="40" w:name="_Toc498956471"/>
      <w:bookmarkStart w:id="41" w:name="_Toc500754610"/>
      <w:bookmarkStart w:id="42" w:name="_Toc518052281"/>
      <w:bookmarkStart w:id="43" w:name="_Toc517248102"/>
      <w:r>
        <w:rPr>
          <w:lang w:eastAsia="ja-JP"/>
        </w:rPr>
        <w:t>Maintainability</w:t>
      </w:r>
      <w:bookmarkEnd w:id="40"/>
      <w:bookmarkEnd w:id="41"/>
      <w:bookmarkEnd w:id="42"/>
      <w:bookmarkEnd w:id="43"/>
    </w:p>
    <w:p w14:paraId="29481BE5" w14:textId="77777777" w:rsidR="00362481" w:rsidRDefault="00362481" w:rsidP="00362481">
      <w:pPr>
        <w:pStyle w:val="BodyTextNormal"/>
        <w:rPr>
          <w:lang w:eastAsia="ja-JP"/>
        </w:rPr>
      </w:pPr>
      <w:r>
        <w:rPr>
          <w:lang w:eastAsia="ja-JP"/>
        </w:rPr>
        <w:t>Maintainability is the degree of effectiveness and efficiency with which a product or system can be modified by the intended maintainers.</w:t>
      </w:r>
      <w:r w:rsidR="00C62554">
        <w:rPr>
          <w:lang w:eastAsia="ja-JP"/>
        </w:rPr>
        <w:t xml:space="preserve"> </w:t>
      </w:r>
      <w:r>
        <w:rPr>
          <w:lang w:eastAsia="ja-JP"/>
        </w:rPr>
        <w:t>Modifications can include corrections, improvements or adaptation of the software to changes in environment, and in requirements and functional specifications. Modifications include those carried out by specialized support staff, and those carried out by business or operational staff, or end users. Maintainability includes installation of updates and upgrades.</w:t>
      </w:r>
      <w:r w:rsidR="00C62554">
        <w:rPr>
          <w:lang w:eastAsia="ja-JP"/>
        </w:rPr>
        <w:t xml:space="preserve"> </w:t>
      </w:r>
      <w:r>
        <w:rPr>
          <w:lang w:eastAsia="ja-JP"/>
        </w:rPr>
        <w:t>Maintainability can be interpreted as either an inherent capability of the product or system to facilitate maintenance activities, or the quality in use experienced by the maintainers for the goal of maintaining the product or system.</w:t>
      </w:r>
    </w:p>
    <w:tbl>
      <w:tblPr>
        <w:tblStyle w:val="TableGrid"/>
        <w:tblW w:w="0" w:type="auto"/>
        <w:tblInd w:w="851" w:type="dxa"/>
        <w:tblLook w:val="04A0" w:firstRow="1" w:lastRow="0" w:firstColumn="1" w:lastColumn="0" w:noHBand="0" w:noVBand="1"/>
      </w:tblPr>
      <w:tblGrid>
        <w:gridCol w:w="2158"/>
        <w:gridCol w:w="6001"/>
      </w:tblGrid>
      <w:tr w:rsidR="00362481" w:rsidRPr="00071CB2" w14:paraId="19CFC62F" w14:textId="77777777" w:rsidTr="00986109">
        <w:trPr>
          <w:tblHeader/>
        </w:trPr>
        <w:tc>
          <w:tcPr>
            <w:tcW w:w="2197" w:type="dxa"/>
            <w:shd w:val="clear" w:color="auto" w:fill="D9D9D9" w:themeFill="background1" w:themeFillShade="D9"/>
          </w:tcPr>
          <w:p w14:paraId="4228243B" w14:textId="77777777" w:rsidR="00362481" w:rsidRPr="00071CB2" w:rsidRDefault="00F16C48" w:rsidP="00F16C48">
            <w:pPr>
              <w:pStyle w:val="BodyTextNormal"/>
              <w:ind w:left="0"/>
              <w:jc w:val="center"/>
              <w:rPr>
                <w:b/>
                <w:sz w:val="18"/>
                <w:lang w:eastAsia="ja-JP"/>
              </w:rPr>
            </w:pPr>
            <w:r>
              <w:rPr>
                <w:b/>
                <w:sz w:val="18"/>
                <w:lang w:eastAsia="ja-JP"/>
              </w:rPr>
              <w:t>Sub-Category</w:t>
            </w:r>
          </w:p>
        </w:tc>
        <w:tc>
          <w:tcPr>
            <w:tcW w:w="6188" w:type="dxa"/>
            <w:shd w:val="clear" w:color="auto" w:fill="D9D9D9" w:themeFill="background1" w:themeFillShade="D9"/>
          </w:tcPr>
          <w:p w14:paraId="1902C1C1" w14:textId="77777777" w:rsidR="00362481" w:rsidRPr="00071CB2" w:rsidRDefault="00362481" w:rsidP="00F16C48">
            <w:pPr>
              <w:pStyle w:val="BodyTextNormal"/>
              <w:ind w:left="0"/>
              <w:jc w:val="center"/>
              <w:rPr>
                <w:b/>
                <w:sz w:val="18"/>
                <w:lang w:eastAsia="ja-JP"/>
              </w:rPr>
            </w:pPr>
            <w:r w:rsidRPr="00071CB2">
              <w:rPr>
                <w:b/>
                <w:sz w:val="18"/>
                <w:lang w:eastAsia="ja-JP"/>
              </w:rPr>
              <w:t>Definition</w:t>
            </w:r>
          </w:p>
        </w:tc>
      </w:tr>
      <w:tr w:rsidR="00362481" w:rsidRPr="00071CB2" w14:paraId="4D2EFC81" w14:textId="77777777" w:rsidTr="00986109">
        <w:tc>
          <w:tcPr>
            <w:tcW w:w="2197" w:type="dxa"/>
          </w:tcPr>
          <w:p w14:paraId="52F2ADF9" w14:textId="77777777" w:rsidR="00362481" w:rsidRPr="00071CB2" w:rsidRDefault="00362481" w:rsidP="00362481">
            <w:pPr>
              <w:pStyle w:val="BodyTextNormal"/>
              <w:ind w:left="0"/>
              <w:rPr>
                <w:sz w:val="18"/>
                <w:lang w:eastAsia="ja-JP"/>
              </w:rPr>
            </w:pPr>
            <w:r>
              <w:rPr>
                <w:sz w:val="18"/>
                <w:lang w:eastAsia="ja-JP"/>
              </w:rPr>
              <w:t>Modularity</w:t>
            </w:r>
          </w:p>
        </w:tc>
        <w:tc>
          <w:tcPr>
            <w:tcW w:w="6188" w:type="dxa"/>
          </w:tcPr>
          <w:p w14:paraId="43090C70" w14:textId="77777777" w:rsidR="00362481" w:rsidRPr="00071CB2" w:rsidRDefault="00362481" w:rsidP="00362481">
            <w:pPr>
              <w:pStyle w:val="BodyTextNormal"/>
              <w:ind w:left="0"/>
              <w:rPr>
                <w:sz w:val="18"/>
                <w:lang w:eastAsia="ja-JP"/>
              </w:rPr>
            </w:pPr>
            <w:r>
              <w:rPr>
                <w:sz w:val="18"/>
                <w:lang w:eastAsia="ja-JP"/>
              </w:rPr>
              <w:t>Degree to which a system or computer program is composed of discrete components such that a change to one component has minimal impact on other components</w:t>
            </w:r>
          </w:p>
        </w:tc>
      </w:tr>
      <w:tr w:rsidR="00362481" w:rsidRPr="00071CB2" w14:paraId="532A36C3" w14:textId="77777777" w:rsidTr="00986109">
        <w:tc>
          <w:tcPr>
            <w:tcW w:w="2197" w:type="dxa"/>
          </w:tcPr>
          <w:p w14:paraId="1E99B635" w14:textId="77777777" w:rsidR="00362481" w:rsidRPr="00071CB2" w:rsidRDefault="00362481" w:rsidP="00362481">
            <w:pPr>
              <w:pStyle w:val="BodyTextNormal"/>
              <w:ind w:left="0"/>
              <w:rPr>
                <w:sz w:val="18"/>
                <w:lang w:eastAsia="ja-JP"/>
              </w:rPr>
            </w:pPr>
            <w:r>
              <w:rPr>
                <w:sz w:val="18"/>
                <w:lang w:eastAsia="ja-JP"/>
              </w:rPr>
              <w:t>Reusability</w:t>
            </w:r>
          </w:p>
        </w:tc>
        <w:tc>
          <w:tcPr>
            <w:tcW w:w="6188" w:type="dxa"/>
          </w:tcPr>
          <w:p w14:paraId="09EFE4D3" w14:textId="77777777" w:rsidR="00362481" w:rsidRPr="00071CB2" w:rsidRDefault="00362481" w:rsidP="00362481">
            <w:pPr>
              <w:pStyle w:val="BodyTextNormal"/>
              <w:ind w:left="0"/>
              <w:rPr>
                <w:sz w:val="18"/>
                <w:lang w:eastAsia="ja-JP"/>
              </w:rPr>
            </w:pPr>
            <w:r>
              <w:rPr>
                <w:sz w:val="18"/>
                <w:lang w:eastAsia="ja-JP"/>
              </w:rPr>
              <w:t>Degree to which as asset can be used in more than one system, or in building other assets</w:t>
            </w:r>
          </w:p>
        </w:tc>
      </w:tr>
      <w:tr w:rsidR="00362481" w:rsidRPr="00071CB2" w14:paraId="272F7AB5" w14:textId="77777777" w:rsidTr="00986109">
        <w:tc>
          <w:tcPr>
            <w:tcW w:w="2197" w:type="dxa"/>
          </w:tcPr>
          <w:p w14:paraId="1583B4F4" w14:textId="77777777" w:rsidR="00362481" w:rsidRPr="00071CB2" w:rsidRDefault="00362481" w:rsidP="00362481">
            <w:pPr>
              <w:pStyle w:val="BodyTextNormal"/>
              <w:ind w:left="0"/>
              <w:rPr>
                <w:sz w:val="18"/>
                <w:lang w:eastAsia="ja-JP"/>
              </w:rPr>
            </w:pPr>
            <w:r>
              <w:rPr>
                <w:sz w:val="18"/>
                <w:lang w:eastAsia="ja-JP"/>
              </w:rPr>
              <w:t>Analysability</w:t>
            </w:r>
          </w:p>
        </w:tc>
        <w:tc>
          <w:tcPr>
            <w:tcW w:w="6188" w:type="dxa"/>
          </w:tcPr>
          <w:p w14:paraId="78C1AD82" w14:textId="77777777" w:rsidR="00362481" w:rsidRDefault="00362481" w:rsidP="00362481">
            <w:pPr>
              <w:pStyle w:val="BodyTextNormal"/>
              <w:ind w:left="0"/>
              <w:rPr>
                <w:sz w:val="18"/>
                <w:lang w:eastAsia="ja-JP"/>
              </w:rPr>
            </w:pPr>
            <w:r>
              <w:rPr>
                <w:sz w:val="18"/>
                <w:lang w:eastAsia="ja-JP"/>
              </w:rPr>
              <w:t>Degree of effectiveness and efficiency with which it is possible to assess the impact on a product or system of an intended change to one or more of its parts, or to diagnose a product for deficiencies or causes of failures, or to identify parts to be modified</w:t>
            </w:r>
          </w:p>
          <w:p w14:paraId="392A4F42" w14:textId="77777777" w:rsidR="00362481" w:rsidRPr="00071CB2" w:rsidRDefault="00362481" w:rsidP="00362481">
            <w:pPr>
              <w:pStyle w:val="BodyTextNormal"/>
              <w:ind w:left="0"/>
              <w:rPr>
                <w:sz w:val="18"/>
                <w:lang w:eastAsia="ja-JP"/>
              </w:rPr>
            </w:pPr>
            <w:r w:rsidRPr="00CA711A">
              <w:rPr>
                <w:sz w:val="18"/>
                <w:lang w:eastAsia="ja-JP"/>
              </w:rPr>
              <w:t>NOTE</w:t>
            </w:r>
            <w:r>
              <w:rPr>
                <w:sz w:val="18"/>
                <w:lang w:eastAsia="ja-JP"/>
              </w:rPr>
              <w:t>:</w:t>
            </w:r>
            <w:r w:rsidRPr="00CA711A">
              <w:rPr>
                <w:sz w:val="18"/>
                <w:lang w:eastAsia="ja-JP"/>
              </w:rPr>
              <w:t xml:space="preserve"> Implementation can include providing mechanisms for the product or system to analyse its own faults and provide reports prior to a failure or other event</w:t>
            </w:r>
          </w:p>
        </w:tc>
      </w:tr>
      <w:tr w:rsidR="00362481" w:rsidRPr="00071CB2" w14:paraId="2A66F10C" w14:textId="77777777" w:rsidTr="00986109">
        <w:tc>
          <w:tcPr>
            <w:tcW w:w="2197" w:type="dxa"/>
          </w:tcPr>
          <w:p w14:paraId="63834286" w14:textId="77777777" w:rsidR="00362481" w:rsidRPr="00071CB2" w:rsidRDefault="00362481" w:rsidP="00362481">
            <w:pPr>
              <w:pStyle w:val="BodyTextNormal"/>
              <w:ind w:left="0"/>
              <w:rPr>
                <w:sz w:val="18"/>
                <w:lang w:eastAsia="ja-JP"/>
              </w:rPr>
            </w:pPr>
            <w:r>
              <w:rPr>
                <w:sz w:val="18"/>
                <w:lang w:eastAsia="ja-JP"/>
              </w:rPr>
              <w:t>Modifiability</w:t>
            </w:r>
          </w:p>
        </w:tc>
        <w:tc>
          <w:tcPr>
            <w:tcW w:w="6188" w:type="dxa"/>
          </w:tcPr>
          <w:p w14:paraId="3D9C078A" w14:textId="77777777" w:rsidR="00362481" w:rsidRDefault="00362481" w:rsidP="00362481">
            <w:pPr>
              <w:pStyle w:val="BodyTextNormal"/>
              <w:ind w:left="0"/>
              <w:rPr>
                <w:sz w:val="18"/>
                <w:lang w:eastAsia="ja-JP"/>
              </w:rPr>
            </w:pPr>
            <w:r>
              <w:rPr>
                <w:sz w:val="18"/>
                <w:lang w:eastAsia="ja-JP"/>
              </w:rPr>
              <w:t>Degree to which a product or system can be effectively and efficiently modified without introducing defects or degrading existing product quality</w:t>
            </w:r>
          </w:p>
          <w:p w14:paraId="25DA1273" w14:textId="77777777" w:rsidR="00362481" w:rsidRPr="00CA711A" w:rsidRDefault="00362481" w:rsidP="00362481">
            <w:pPr>
              <w:pStyle w:val="BodyTextNormal"/>
              <w:ind w:left="0"/>
              <w:rPr>
                <w:sz w:val="18"/>
                <w:lang w:eastAsia="ja-JP"/>
              </w:rPr>
            </w:pPr>
            <w:r w:rsidRPr="00CA711A">
              <w:rPr>
                <w:sz w:val="18"/>
                <w:lang w:eastAsia="ja-JP"/>
              </w:rPr>
              <w:t>NOTE 1</w:t>
            </w:r>
            <w:r>
              <w:rPr>
                <w:sz w:val="18"/>
                <w:lang w:eastAsia="ja-JP"/>
              </w:rPr>
              <w:t>:</w:t>
            </w:r>
            <w:r w:rsidRPr="00CA711A">
              <w:rPr>
                <w:sz w:val="18"/>
                <w:lang w:eastAsia="ja-JP"/>
              </w:rPr>
              <w:t xml:space="preserve"> Implementation includes coding, designing, do</w:t>
            </w:r>
            <w:r>
              <w:rPr>
                <w:sz w:val="18"/>
                <w:lang w:eastAsia="ja-JP"/>
              </w:rPr>
              <w:t>cumenting and verifying changes</w:t>
            </w:r>
          </w:p>
          <w:p w14:paraId="3A028D09" w14:textId="77777777" w:rsidR="00362481" w:rsidRPr="00CA711A" w:rsidRDefault="00362481" w:rsidP="00362481">
            <w:pPr>
              <w:pStyle w:val="BodyTextNormal"/>
              <w:ind w:left="0"/>
              <w:rPr>
                <w:sz w:val="18"/>
                <w:lang w:eastAsia="ja-JP"/>
              </w:rPr>
            </w:pPr>
            <w:r w:rsidRPr="00CA711A">
              <w:rPr>
                <w:sz w:val="18"/>
                <w:lang w:eastAsia="ja-JP"/>
              </w:rPr>
              <w:t>NOTE 2</w:t>
            </w:r>
            <w:r>
              <w:rPr>
                <w:sz w:val="18"/>
                <w:lang w:eastAsia="ja-JP"/>
              </w:rPr>
              <w:t>:</w:t>
            </w:r>
            <w:r w:rsidRPr="00CA711A">
              <w:rPr>
                <w:sz w:val="18"/>
                <w:lang w:eastAsia="ja-JP"/>
              </w:rPr>
              <w:t xml:space="preserve"> Modularity and analysabil</w:t>
            </w:r>
            <w:r>
              <w:rPr>
                <w:sz w:val="18"/>
                <w:lang w:eastAsia="ja-JP"/>
              </w:rPr>
              <w:t>ity can influence modifiability</w:t>
            </w:r>
          </w:p>
          <w:p w14:paraId="0EE96225" w14:textId="77777777" w:rsidR="00362481" w:rsidRPr="00071CB2" w:rsidRDefault="00362481" w:rsidP="00362481">
            <w:pPr>
              <w:pStyle w:val="BodyTextNormal"/>
              <w:ind w:left="0"/>
              <w:rPr>
                <w:sz w:val="18"/>
                <w:lang w:eastAsia="ja-JP"/>
              </w:rPr>
            </w:pPr>
            <w:r w:rsidRPr="00CA711A">
              <w:rPr>
                <w:sz w:val="18"/>
                <w:lang w:eastAsia="ja-JP"/>
              </w:rPr>
              <w:t>NOTE 3</w:t>
            </w:r>
            <w:r>
              <w:rPr>
                <w:sz w:val="18"/>
                <w:lang w:eastAsia="ja-JP"/>
              </w:rPr>
              <w:t>:</w:t>
            </w:r>
            <w:r w:rsidRPr="00CA711A">
              <w:rPr>
                <w:sz w:val="18"/>
                <w:lang w:eastAsia="ja-JP"/>
              </w:rPr>
              <w:t xml:space="preserve"> Modifiability is a combination</w:t>
            </w:r>
            <w:r>
              <w:rPr>
                <w:sz w:val="18"/>
                <w:lang w:eastAsia="ja-JP"/>
              </w:rPr>
              <w:t xml:space="preserve"> of changeability and stability</w:t>
            </w:r>
          </w:p>
        </w:tc>
      </w:tr>
      <w:tr w:rsidR="00362481" w:rsidRPr="00071CB2" w14:paraId="7754F17A" w14:textId="77777777" w:rsidTr="00986109">
        <w:tc>
          <w:tcPr>
            <w:tcW w:w="2197" w:type="dxa"/>
          </w:tcPr>
          <w:p w14:paraId="4A3A1766" w14:textId="77777777" w:rsidR="00362481" w:rsidRPr="00071CB2" w:rsidRDefault="00362481" w:rsidP="00362481">
            <w:pPr>
              <w:pStyle w:val="BodyTextNormal"/>
              <w:ind w:left="0"/>
              <w:rPr>
                <w:sz w:val="18"/>
                <w:lang w:eastAsia="ja-JP"/>
              </w:rPr>
            </w:pPr>
            <w:r>
              <w:rPr>
                <w:sz w:val="18"/>
                <w:lang w:eastAsia="ja-JP"/>
              </w:rPr>
              <w:t>Testability</w:t>
            </w:r>
          </w:p>
        </w:tc>
        <w:tc>
          <w:tcPr>
            <w:tcW w:w="6188" w:type="dxa"/>
          </w:tcPr>
          <w:p w14:paraId="31A08D2E" w14:textId="77777777" w:rsidR="00362481" w:rsidRPr="00071CB2" w:rsidRDefault="00362481" w:rsidP="00362481">
            <w:pPr>
              <w:pStyle w:val="BodyTextNormal"/>
              <w:ind w:left="0"/>
              <w:rPr>
                <w:sz w:val="18"/>
                <w:lang w:eastAsia="ja-JP"/>
              </w:rPr>
            </w:pPr>
            <w:r>
              <w:rPr>
                <w:sz w:val="18"/>
                <w:lang w:eastAsia="ja-JP"/>
              </w:rPr>
              <w:t>Degree of effectiveness and efficiency with which test criteria can be established for a system, product or component and tests can be performed to determine whether those criteria have been met</w:t>
            </w:r>
          </w:p>
        </w:tc>
      </w:tr>
    </w:tbl>
    <w:p w14:paraId="51398283" w14:textId="77777777" w:rsidR="00362481" w:rsidRPr="008D525B" w:rsidRDefault="00362481" w:rsidP="00362481">
      <w:pPr>
        <w:pStyle w:val="Heading3"/>
        <w:spacing w:before="240"/>
        <w:rPr>
          <w:lang w:eastAsia="ja-JP"/>
        </w:rPr>
      </w:pPr>
      <w:bookmarkStart w:id="44" w:name="_Toc498956472"/>
      <w:bookmarkStart w:id="45" w:name="_Toc500754611"/>
      <w:bookmarkStart w:id="46" w:name="_Toc518052282"/>
      <w:bookmarkStart w:id="47" w:name="_Toc517248103"/>
      <w:r>
        <w:rPr>
          <w:lang w:eastAsia="ja-JP"/>
        </w:rPr>
        <w:t>Portability</w:t>
      </w:r>
      <w:bookmarkEnd w:id="44"/>
      <w:bookmarkEnd w:id="45"/>
      <w:bookmarkEnd w:id="46"/>
      <w:bookmarkEnd w:id="47"/>
    </w:p>
    <w:p w14:paraId="01CE68D1" w14:textId="45F4C149" w:rsidR="00362481" w:rsidRDefault="00362481" w:rsidP="00715107">
      <w:pPr>
        <w:pStyle w:val="BodyTextNormal"/>
        <w:rPr>
          <w:lang w:eastAsia="ja-JP"/>
        </w:rPr>
      </w:pPr>
      <w:r>
        <w:rPr>
          <w:lang w:eastAsia="ja-JP"/>
        </w:rPr>
        <w:t>Portability is the degree of effectiveness and efficiency with which a system, product or component can be transferred from one hardware, software or other operational or usage environment to another.</w:t>
      </w:r>
    </w:p>
    <w:tbl>
      <w:tblPr>
        <w:tblStyle w:val="TableGrid"/>
        <w:tblpPr w:leftFromText="180" w:rightFromText="180" w:vertAnchor="text" w:tblpX="851" w:tblpY="1"/>
        <w:tblOverlap w:val="never"/>
        <w:tblW w:w="0" w:type="auto"/>
        <w:tblLook w:val="04A0" w:firstRow="1" w:lastRow="0" w:firstColumn="1" w:lastColumn="0" w:noHBand="0" w:noVBand="1"/>
      </w:tblPr>
      <w:tblGrid>
        <w:gridCol w:w="2263"/>
        <w:gridCol w:w="6508"/>
      </w:tblGrid>
      <w:tr w:rsidR="00362481" w:rsidRPr="00071CB2" w14:paraId="403DA21C" w14:textId="77777777" w:rsidTr="00986109">
        <w:trPr>
          <w:tblHeader/>
        </w:trPr>
        <w:tc>
          <w:tcPr>
            <w:tcW w:w="2263" w:type="dxa"/>
            <w:shd w:val="clear" w:color="auto" w:fill="D9D9D9" w:themeFill="background1" w:themeFillShade="D9"/>
          </w:tcPr>
          <w:p w14:paraId="6697D352" w14:textId="77777777" w:rsidR="00362481" w:rsidRPr="00071CB2" w:rsidRDefault="00F16C48" w:rsidP="00F16C48">
            <w:pPr>
              <w:pStyle w:val="BodyTextNormal"/>
              <w:ind w:left="0"/>
              <w:jc w:val="center"/>
              <w:rPr>
                <w:b/>
                <w:sz w:val="18"/>
                <w:lang w:eastAsia="ja-JP"/>
              </w:rPr>
            </w:pPr>
            <w:r>
              <w:rPr>
                <w:b/>
                <w:sz w:val="18"/>
                <w:lang w:eastAsia="ja-JP"/>
              </w:rPr>
              <w:t>Sub-Category</w:t>
            </w:r>
          </w:p>
        </w:tc>
        <w:tc>
          <w:tcPr>
            <w:tcW w:w="6508" w:type="dxa"/>
            <w:shd w:val="clear" w:color="auto" w:fill="D9D9D9" w:themeFill="background1" w:themeFillShade="D9"/>
          </w:tcPr>
          <w:p w14:paraId="6992CFE0" w14:textId="77777777" w:rsidR="00362481" w:rsidRPr="00071CB2" w:rsidRDefault="00362481" w:rsidP="00F16C48">
            <w:pPr>
              <w:pStyle w:val="BodyTextNormal"/>
              <w:ind w:left="0"/>
              <w:jc w:val="center"/>
              <w:rPr>
                <w:b/>
                <w:sz w:val="18"/>
                <w:lang w:eastAsia="ja-JP"/>
              </w:rPr>
            </w:pPr>
            <w:r w:rsidRPr="00071CB2">
              <w:rPr>
                <w:b/>
                <w:sz w:val="18"/>
                <w:lang w:eastAsia="ja-JP"/>
              </w:rPr>
              <w:t>Definition</w:t>
            </w:r>
          </w:p>
        </w:tc>
      </w:tr>
      <w:tr w:rsidR="00362481" w:rsidRPr="00071CB2" w14:paraId="092E33A7" w14:textId="77777777" w:rsidTr="00986109">
        <w:tc>
          <w:tcPr>
            <w:tcW w:w="2263" w:type="dxa"/>
          </w:tcPr>
          <w:p w14:paraId="1780EEEE" w14:textId="77777777" w:rsidR="00362481" w:rsidRPr="00071CB2" w:rsidRDefault="00362481" w:rsidP="00F16C48">
            <w:pPr>
              <w:pStyle w:val="BodyTextNormal"/>
              <w:ind w:left="0"/>
              <w:rPr>
                <w:sz w:val="18"/>
                <w:lang w:eastAsia="ja-JP"/>
              </w:rPr>
            </w:pPr>
            <w:r>
              <w:rPr>
                <w:sz w:val="18"/>
                <w:lang w:eastAsia="ja-JP"/>
              </w:rPr>
              <w:t>Adaptability</w:t>
            </w:r>
          </w:p>
        </w:tc>
        <w:tc>
          <w:tcPr>
            <w:tcW w:w="6508" w:type="dxa"/>
          </w:tcPr>
          <w:p w14:paraId="485AE35F" w14:textId="77777777" w:rsidR="00362481" w:rsidRDefault="00362481" w:rsidP="00F16C48">
            <w:pPr>
              <w:pStyle w:val="BodyTextNormal"/>
              <w:ind w:left="0"/>
              <w:rPr>
                <w:sz w:val="18"/>
                <w:lang w:eastAsia="ja-JP"/>
              </w:rPr>
            </w:pPr>
            <w:r>
              <w:rPr>
                <w:sz w:val="18"/>
                <w:lang w:eastAsia="ja-JP"/>
              </w:rPr>
              <w:t>Degree to which a product or system can effectively and efficiently be adapted for different or evolving hardware, software or other operational or usage environments</w:t>
            </w:r>
          </w:p>
          <w:p w14:paraId="61D19537" w14:textId="77777777" w:rsidR="00362481" w:rsidRPr="00CA711A" w:rsidRDefault="00362481" w:rsidP="00F16C48">
            <w:pPr>
              <w:pStyle w:val="BodyTextNormal"/>
              <w:ind w:left="0"/>
              <w:rPr>
                <w:sz w:val="18"/>
                <w:lang w:eastAsia="ja-JP"/>
              </w:rPr>
            </w:pPr>
            <w:r w:rsidRPr="00CA711A">
              <w:rPr>
                <w:sz w:val="18"/>
                <w:lang w:eastAsia="ja-JP"/>
              </w:rPr>
              <w:t>NOTE 1</w:t>
            </w:r>
            <w:r>
              <w:rPr>
                <w:sz w:val="18"/>
                <w:lang w:eastAsia="ja-JP"/>
              </w:rPr>
              <w:t>:</w:t>
            </w:r>
            <w:r w:rsidRPr="00CA711A">
              <w:rPr>
                <w:sz w:val="18"/>
                <w:lang w:eastAsia="ja-JP"/>
              </w:rPr>
              <w:t xml:space="preserve"> Adaptability includes the scalability of internal capacity (e.g. screen fields, tables, transaction volumes, report formats, etc.).</w:t>
            </w:r>
          </w:p>
          <w:p w14:paraId="405659CA" w14:textId="77777777" w:rsidR="00362481" w:rsidRPr="00CA711A" w:rsidRDefault="00362481" w:rsidP="00F16C48">
            <w:pPr>
              <w:pStyle w:val="BodyTextNormal"/>
              <w:ind w:left="0"/>
              <w:rPr>
                <w:sz w:val="18"/>
                <w:lang w:eastAsia="ja-JP"/>
              </w:rPr>
            </w:pPr>
            <w:r w:rsidRPr="00CA711A">
              <w:rPr>
                <w:sz w:val="18"/>
                <w:lang w:eastAsia="ja-JP"/>
              </w:rPr>
              <w:t>NOTE 2</w:t>
            </w:r>
            <w:r>
              <w:rPr>
                <w:sz w:val="18"/>
                <w:lang w:eastAsia="ja-JP"/>
              </w:rPr>
              <w:t>:</w:t>
            </w:r>
            <w:r w:rsidRPr="00CA711A">
              <w:rPr>
                <w:sz w:val="18"/>
                <w:lang w:eastAsia="ja-JP"/>
              </w:rPr>
              <w:t xml:space="preserve"> Adaptations include those carried out by specialized support staff, and those carried out by business or operational staff, or end users.</w:t>
            </w:r>
          </w:p>
          <w:p w14:paraId="4BBF690F" w14:textId="77777777" w:rsidR="00362481" w:rsidRPr="00071CB2" w:rsidRDefault="00362481" w:rsidP="00F16C48">
            <w:pPr>
              <w:pStyle w:val="BodyTextNormal"/>
              <w:ind w:left="0"/>
              <w:rPr>
                <w:sz w:val="18"/>
                <w:lang w:eastAsia="ja-JP"/>
              </w:rPr>
            </w:pPr>
            <w:r w:rsidRPr="00CA711A">
              <w:rPr>
                <w:sz w:val="18"/>
                <w:lang w:eastAsia="ja-JP"/>
              </w:rPr>
              <w:t>NOTE 3</w:t>
            </w:r>
            <w:r>
              <w:rPr>
                <w:sz w:val="18"/>
                <w:lang w:eastAsia="ja-JP"/>
              </w:rPr>
              <w:t>:</w:t>
            </w:r>
            <w:r w:rsidRPr="00CA711A">
              <w:rPr>
                <w:sz w:val="18"/>
                <w:lang w:eastAsia="ja-JP"/>
              </w:rPr>
              <w:t xml:space="preserve"> If the system is to be adapted by the end user, adaptability corresponds to suitability for individualization</w:t>
            </w:r>
          </w:p>
        </w:tc>
      </w:tr>
      <w:tr w:rsidR="00362481" w:rsidRPr="00071CB2" w14:paraId="1F67C641" w14:textId="77777777" w:rsidTr="00986109">
        <w:tc>
          <w:tcPr>
            <w:tcW w:w="2263" w:type="dxa"/>
          </w:tcPr>
          <w:p w14:paraId="4C8040EB" w14:textId="77777777" w:rsidR="00362481" w:rsidRPr="00071CB2" w:rsidRDefault="00362481" w:rsidP="00F16C48">
            <w:pPr>
              <w:pStyle w:val="BodyTextNormal"/>
              <w:ind w:left="0"/>
              <w:rPr>
                <w:sz w:val="18"/>
                <w:lang w:eastAsia="ja-JP"/>
              </w:rPr>
            </w:pPr>
            <w:r>
              <w:rPr>
                <w:sz w:val="18"/>
                <w:lang w:eastAsia="ja-JP"/>
              </w:rPr>
              <w:t>Installability</w:t>
            </w:r>
          </w:p>
        </w:tc>
        <w:tc>
          <w:tcPr>
            <w:tcW w:w="6508" w:type="dxa"/>
          </w:tcPr>
          <w:p w14:paraId="6F475A80" w14:textId="77777777" w:rsidR="00362481" w:rsidRPr="00071CB2" w:rsidRDefault="00362481" w:rsidP="00F16C48">
            <w:pPr>
              <w:pStyle w:val="BodyTextNormal"/>
              <w:ind w:left="0"/>
              <w:rPr>
                <w:sz w:val="18"/>
                <w:lang w:eastAsia="ja-JP"/>
              </w:rPr>
            </w:pPr>
            <w:r>
              <w:rPr>
                <w:sz w:val="18"/>
                <w:lang w:eastAsia="ja-JP"/>
              </w:rPr>
              <w:t>Degree of effectiveness and efficiency in which a product or system can be successfully installed and/or uninstalled in a specified environment</w:t>
            </w:r>
          </w:p>
        </w:tc>
      </w:tr>
      <w:tr w:rsidR="00362481" w:rsidRPr="00071CB2" w14:paraId="30D66985" w14:textId="77777777" w:rsidTr="00986109">
        <w:tc>
          <w:tcPr>
            <w:tcW w:w="2263" w:type="dxa"/>
          </w:tcPr>
          <w:p w14:paraId="6B2D78DD" w14:textId="77777777" w:rsidR="00362481" w:rsidRPr="00071CB2" w:rsidRDefault="00362481" w:rsidP="00F16C48">
            <w:pPr>
              <w:pStyle w:val="BodyTextNormal"/>
              <w:ind w:left="0"/>
              <w:rPr>
                <w:sz w:val="18"/>
                <w:lang w:eastAsia="ja-JP"/>
              </w:rPr>
            </w:pPr>
            <w:r>
              <w:rPr>
                <w:sz w:val="18"/>
                <w:lang w:eastAsia="ja-JP"/>
              </w:rPr>
              <w:t>Replaceability</w:t>
            </w:r>
          </w:p>
        </w:tc>
        <w:tc>
          <w:tcPr>
            <w:tcW w:w="6508" w:type="dxa"/>
          </w:tcPr>
          <w:p w14:paraId="4A829A8A" w14:textId="77777777" w:rsidR="00362481" w:rsidRDefault="00362481" w:rsidP="00F16C48">
            <w:pPr>
              <w:pStyle w:val="BodyTextNormal"/>
              <w:ind w:left="0"/>
              <w:rPr>
                <w:sz w:val="18"/>
                <w:lang w:eastAsia="ja-JP"/>
              </w:rPr>
            </w:pPr>
            <w:r>
              <w:rPr>
                <w:sz w:val="18"/>
                <w:lang w:eastAsia="ja-JP"/>
              </w:rPr>
              <w:t>Degree to which a product can replace another specified software product for the same purpose in the same environment</w:t>
            </w:r>
          </w:p>
          <w:p w14:paraId="0F6F7B79" w14:textId="77777777" w:rsidR="00362481" w:rsidRPr="00B61B6C" w:rsidRDefault="00362481" w:rsidP="00F16C48">
            <w:pPr>
              <w:pStyle w:val="BodyTextNormal"/>
              <w:ind w:left="0"/>
              <w:rPr>
                <w:sz w:val="18"/>
                <w:lang w:eastAsia="ja-JP"/>
              </w:rPr>
            </w:pPr>
            <w:r w:rsidRPr="00B61B6C">
              <w:rPr>
                <w:sz w:val="18"/>
                <w:lang w:eastAsia="ja-JP"/>
              </w:rPr>
              <w:t>NOTE 1</w:t>
            </w:r>
            <w:r>
              <w:rPr>
                <w:sz w:val="18"/>
                <w:lang w:eastAsia="ja-JP"/>
              </w:rPr>
              <w:t>:</w:t>
            </w:r>
            <w:r w:rsidRPr="00B61B6C">
              <w:rPr>
                <w:sz w:val="18"/>
                <w:lang w:eastAsia="ja-JP"/>
              </w:rPr>
              <w:t xml:space="preserve"> Replaceability of a new version of a software product is impor</w:t>
            </w:r>
            <w:r>
              <w:rPr>
                <w:sz w:val="18"/>
                <w:lang w:eastAsia="ja-JP"/>
              </w:rPr>
              <w:t>tant to the user when upgrading</w:t>
            </w:r>
          </w:p>
          <w:p w14:paraId="42E0948B" w14:textId="77777777" w:rsidR="00362481" w:rsidRPr="00B61B6C" w:rsidRDefault="00362481" w:rsidP="00F16C48">
            <w:pPr>
              <w:pStyle w:val="BodyTextNormal"/>
              <w:ind w:left="0"/>
              <w:rPr>
                <w:sz w:val="18"/>
                <w:lang w:eastAsia="ja-JP"/>
              </w:rPr>
            </w:pPr>
            <w:r w:rsidRPr="00B61B6C">
              <w:rPr>
                <w:sz w:val="18"/>
                <w:lang w:eastAsia="ja-JP"/>
              </w:rPr>
              <w:t>NOTE 2</w:t>
            </w:r>
            <w:r>
              <w:rPr>
                <w:sz w:val="18"/>
                <w:lang w:eastAsia="ja-JP"/>
              </w:rPr>
              <w:t>:</w:t>
            </w:r>
            <w:r w:rsidRPr="00B61B6C">
              <w:rPr>
                <w:sz w:val="18"/>
                <w:lang w:eastAsia="ja-JP"/>
              </w:rPr>
              <w:t xml:space="preserve"> Replaceability can include attributes of both installability and adaptability. The concept has been introduced as a </w:t>
            </w:r>
            <w:r w:rsidR="00F16C48">
              <w:rPr>
                <w:sz w:val="18"/>
                <w:lang w:eastAsia="ja-JP"/>
              </w:rPr>
              <w:t>Sub-Category</w:t>
            </w:r>
            <w:r w:rsidRPr="00B61B6C">
              <w:rPr>
                <w:sz w:val="18"/>
                <w:lang w:eastAsia="ja-JP"/>
              </w:rPr>
              <w:t xml:space="preserve"> of it</w:t>
            </w:r>
            <w:r>
              <w:rPr>
                <w:sz w:val="18"/>
                <w:lang w:eastAsia="ja-JP"/>
              </w:rPr>
              <w:t>s own because of its importance</w:t>
            </w:r>
          </w:p>
          <w:p w14:paraId="3CAF6C31" w14:textId="77777777" w:rsidR="00362481" w:rsidRPr="00071CB2" w:rsidRDefault="00362481" w:rsidP="00F16C48">
            <w:pPr>
              <w:pStyle w:val="BodyTextNormal"/>
              <w:ind w:left="0"/>
              <w:rPr>
                <w:sz w:val="18"/>
                <w:lang w:eastAsia="ja-JP"/>
              </w:rPr>
            </w:pPr>
            <w:r w:rsidRPr="00B61B6C">
              <w:rPr>
                <w:sz w:val="18"/>
                <w:lang w:eastAsia="ja-JP"/>
              </w:rPr>
              <w:t>NOTE 3</w:t>
            </w:r>
            <w:r>
              <w:rPr>
                <w:sz w:val="18"/>
                <w:lang w:eastAsia="ja-JP"/>
              </w:rPr>
              <w:t>:</w:t>
            </w:r>
            <w:r w:rsidRPr="00B61B6C">
              <w:rPr>
                <w:sz w:val="18"/>
                <w:lang w:eastAsia="ja-JP"/>
              </w:rPr>
              <w:t xml:space="preserve"> Replaceability will reduce lock-in risk: so that other software products can be used in place of the present one, for example by the u</w:t>
            </w:r>
            <w:r>
              <w:rPr>
                <w:sz w:val="18"/>
                <w:lang w:eastAsia="ja-JP"/>
              </w:rPr>
              <w:t>se of standardized file formats</w:t>
            </w:r>
          </w:p>
        </w:tc>
      </w:tr>
    </w:tbl>
    <w:p w14:paraId="2C9AE55D" w14:textId="77777777" w:rsidR="00362481" w:rsidRDefault="00362481" w:rsidP="00362481">
      <w:pPr>
        <w:pStyle w:val="BodyTextNormal"/>
        <w:rPr>
          <w:lang w:eastAsia="ja-JP"/>
        </w:rPr>
      </w:pPr>
    </w:p>
    <w:p w14:paraId="4D5DF6A7" w14:textId="77777777" w:rsidR="00362481" w:rsidRDefault="00362481" w:rsidP="00362481">
      <w:pPr>
        <w:spacing w:before="0" w:after="0"/>
        <w:rPr>
          <w:lang w:eastAsia="ja-JP"/>
        </w:rPr>
      </w:pPr>
      <w:r>
        <w:rPr>
          <w:lang w:eastAsia="ja-JP"/>
        </w:rPr>
        <w:br w:type="page"/>
      </w:r>
    </w:p>
    <w:p w14:paraId="28CC44A7" w14:textId="77777777" w:rsidR="00362481" w:rsidRPr="008D525B" w:rsidRDefault="00362481" w:rsidP="001453A9">
      <w:pPr>
        <w:pStyle w:val="Heading1"/>
        <w:rPr>
          <w:lang w:eastAsia="ja-JP"/>
        </w:rPr>
      </w:pPr>
      <w:bookmarkStart w:id="48" w:name="_Ref498955036"/>
      <w:bookmarkStart w:id="49" w:name="_Toc498956473"/>
      <w:bookmarkStart w:id="50" w:name="_Toc500754612"/>
      <w:bookmarkStart w:id="51" w:name="_Toc518052283"/>
      <w:bookmarkStart w:id="52" w:name="_Toc517248104"/>
      <w:r>
        <w:rPr>
          <w:lang w:eastAsia="ja-JP"/>
        </w:rPr>
        <w:t>Non-Functional Requirements List</w:t>
      </w:r>
      <w:bookmarkEnd w:id="48"/>
      <w:bookmarkEnd w:id="49"/>
      <w:bookmarkEnd w:id="50"/>
      <w:bookmarkEnd w:id="51"/>
      <w:bookmarkEnd w:id="52"/>
    </w:p>
    <w:p w14:paraId="3F72884B" w14:textId="77777777" w:rsidR="001F70D5" w:rsidRDefault="00362481" w:rsidP="00D50AC0">
      <w:pPr>
        <w:pStyle w:val="BodyTextNormal"/>
        <w:rPr>
          <w:lang w:eastAsia="ja-JP"/>
        </w:rPr>
      </w:pPr>
      <w:r w:rsidRPr="00AB4BF0">
        <w:rPr>
          <w:lang w:eastAsia="ja-JP"/>
        </w:rPr>
        <w:t xml:space="preserve">The specific </w:t>
      </w:r>
      <w:r>
        <w:rPr>
          <w:lang w:eastAsia="ja-JP"/>
        </w:rPr>
        <w:t xml:space="preserve">non-functional </w:t>
      </w:r>
      <w:r w:rsidRPr="00AB4BF0">
        <w:rPr>
          <w:lang w:eastAsia="ja-JP"/>
        </w:rPr>
        <w:t xml:space="preserve">requirements that apply to the </w:t>
      </w:r>
      <w:r>
        <w:rPr>
          <w:lang w:eastAsia="ja-JP"/>
        </w:rPr>
        <w:t>CSS solution (which includes the Switching Network) are stated in the requirements list found within the embedded</w:t>
      </w:r>
      <w:r w:rsidRPr="00AB4BF0">
        <w:rPr>
          <w:lang w:eastAsia="ja-JP"/>
        </w:rPr>
        <w:t xml:space="preserve"> spreadsheet</w:t>
      </w:r>
      <w:r>
        <w:rPr>
          <w:lang w:eastAsia="ja-JP"/>
        </w:rPr>
        <w:t xml:space="preserve"> file below</w:t>
      </w:r>
      <w:r w:rsidRPr="00AB4BF0">
        <w:rPr>
          <w:lang w:eastAsia="ja-JP"/>
        </w:rPr>
        <w:t>:</w:t>
      </w:r>
    </w:p>
    <w:tbl>
      <w:tblPr>
        <w:tblStyle w:val="TableGrid"/>
        <w:tblW w:w="0" w:type="auto"/>
        <w:tblInd w:w="851" w:type="dxa"/>
        <w:tblLook w:val="04A0" w:firstRow="1" w:lastRow="0" w:firstColumn="1" w:lastColumn="0" w:noHBand="0" w:noVBand="1"/>
      </w:tblPr>
      <w:tblGrid>
        <w:gridCol w:w="3255"/>
        <w:gridCol w:w="4904"/>
      </w:tblGrid>
      <w:tr w:rsidR="00D50AC0" w:rsidRPr="00D50AC0" w14:paraId="4F76B9AF" w14:textId="77777777" w:rsidTr="00986109">
        <w:tc>
          <w:tcPr>
            <w:tcW w:w="3255" w:type="dxa"/>
          </w:tcPr>
          <w:p w14:paraId="5E97B4C4" w14:textId="77777777" w:rsidR="00D50AC0" w:rsidRPr="00F16C48" w:rsidRDefault="00D50AC0" w:rsidP="00D50AC0">
            <w:pPr>
              <w:pStyle w:val="BodyTextNormal"/>
              <w:ind w:left="0"/>
              <w:jc w:val="center"/>
              <w:rPr>
                <w:b/>
                <w:sz w:val="18"/>
                <w:lang w:eastAsia="ja-JP"/>
              </w:rPr>
            </w:pPr>
            <w:r w:rsidRPr="00F16C48">
              <w:rPr>
                <w:b/>
                <w:sz w:val="18"/>
                <w:lang w:eastAsia="ja-JP"/>
              </w:rPr>
              <w:t>Column Name</w:t>
            </w:r>
          </w:p>
        </w:tc>
        <w:tc>
          <w:tcPr>
            <w:tcW w:w="4904" w:type="dxa"/>
          </w:tcPr>
          <w:p w14:paraId="7CFEA116" w14:textId="77777777" w:rsidR="00D50AC0" w:rsidRPr="00F16C48" w:rsidRDefault="00D50AC0" w:rsidP="00D50AC0">
            <w:pPr>
              <w:pStyle w:val="BodyTextNormal"/>
              <w:ind w:left="0"/>
              <w:jc w:val="center"/>
              <w:rPr>
                <w:b/>
                <w:sz w:val="18"/>
                <w:lang w:eastAsia="ja-JP"/>
              </w:rPr>
            </w:pPr>
            <w:r w:rsidRPr="00F16C48">
              <w:rPr>
                <w:b/>
                <w:sz w:val="18"/>
                <w:lang w:eastAsia="ja-JP"/>
              </w:rPr>
              <w:t>Definition</w:t>
            </w:r>
          </w:p>
        </w:tc>
      </w:tr>
      <w:tr w:rsidR="00D50AC0" w:rsidRPr="00F16C48" w14:paraId="322F5F9B" w14:textId="77777777" w:rsidTr="00986109">
        <w:tc>
          <w:tcPr>
            <w:tcW w:w="3255" w:type="dxa"/>
          </w:tcPr>
          <w:p w14:paraId="18BE4F9C" w14:textId="77777777" w:rsidR="00D50AC0" w:rsidRPr="00F16C48" w:rsidRDefault="00D50AC0" w:rsidP="0007208A">
            <w:pPr>
              <w:pStyle w:val="BodyTextNormal"/>
              <w:ind w:left="0"/>
              <w:rPr>
                <w:sz w:val="18"/>
                <w:lang w:eastAsia="ja-JP"/>
              </w:rPr>
            </w:pPr>
            <w:r w:rsidRPr="00F16C48">
              <w:rPr>
                <w:sz w:val="18"/>
                <w:lang w:eastAsia="ja-JP"/>
              </w:rPr>
              <w:t>NFR Category</w:t>
            </w:r>
          </w:p>
        </w:tc>
        <w:tc>
          <w:tcPr>
            <w:tcW w:w="4904" w:type="dxa"/>
          </w:tcPr>
          <w:p w14:paraId="5800CFC3" w14:textId="77777777" w:rsidR="00D50AC0" w:rsidRPr="00F16C48" w:rsidRDefault="00D50AC0" w:rsidP="0007208A">
            <w:pPr>
              <w:pStyle w:val="BodyTextNormal"/>
              <w:ind w:left="0"/>
              <w:rPr>
                <w:sz w:val="18"/>
                <w:lang w:eastAsia="ja-JP"/>
              </w:rPr>
            </w:pPr>
            <w:r w:rsidRPr="00F16C48">
              <w:rPr>
                <w:sz w:val="18"/>
                <w:lang w:eastAsia="ja-JP"/>
              </w:rPr>
              <w:t>The ISO/IEC 25010 category for this requirement</w:t>
            </w:r>
          </w:p>
        </w:tc>
      </w:tr>
      <w:tr w:rsidR="00D50AC0" w:rsidRPr="00F16C48" w14:paraId="4B17EE28" w14:textId="77777777" w:rsidTr="00986109">
        <w:tc>
          <w:tcPr>
            <w:tcW w:w="3255" w:type="dxa"/>
          </w:tcPr>
          <w:p w14:paraId="5E738922" w14:textId="77777777" w:rsidR="00D50AC0" w:rsidRPr="00F16C48" w:rsidRDefault="00D50AC0" w:rsidP="0007208A">
            <w:pPr>
              <w:pStyle w:val="BodyTextNormal"/>
              <w:ind w:left="0"/>
              <w:rPr>
                <w:sz w:val="18"/>
                <w:lang w:eastAsia="ja-JP"/>
              </w:rPr>
            </w:pPr>
            <w:r w:rsidRPr="00F16C48">
              <w:rPr>
                <w:sz w:val="18"/>
                <w:lang w:eastAsia="ja-JP"/>
              </w:rPr>
              <w:t>NFR Sub-Category</w:t>
            </w:r>
          </w:p>
        </w:tc>
        <w:tc>
          <w:tcPr>
            <w:tcW w:w="4904" w:type="dxa"/>
          </w:tcPr>
          <w:p w14:paraId="1160D6AA" w14:textId="77777777" w:rsidR="00D50AC0" w:rsidRPr="00F16C48" w:rsidRDefault="00D50AC0" w:rsidP="0007208A">
            <w:pPr>
              <w:pStyle w:val="BodyTextNormal"/>
              <w:ind w:left="0"/>
              <w:rPr>
                <w:sz w:val="18"/>
                <w:lang w:eastAsia="ja-JP"/>
              </w:rPr>
            </w:pPr>
            <w:r w:rsidRPr="00F16C48">
              <w:rPr>
                <w:sz w:val="18"/>
                <w:lang w:eastAsia="ja-JP"/>
              </w:rPr>
              <w:t>The ISO/IEC 25010 sub-category for this requirement</w:t>
            </w:r>
          </w:p>
        </w:tc>
      </w:tr>
      <w:tr w:rsidR="00D50AC0" w:rsidRPr="00F16C48" w14:paraId="307FEBAE" w14:textId="77777777" w:rsidTr="00986109">
        <w:tc>
          <w:tcPr>
            <w:tcW w:w="3255" w:type="dxa"/>
          </w:tcPr>
          <w:p w14:paraId="7018496C" w14:textId="77777777" w:rsidR="00D50AC0" w:rsidRPr="00F16C48" w:rsidRDefault="00D50AC0" w:rsidP="0007208A">
            <w:pPr>
              <w:pStyle w:val="BodyTextNormal"/>
              <w:ind w:left="0"/>
              <w:rPr>
                <w:sz w:val="18"/>
                <w:lang w:eastAsia="ja-JP"/>
              </w:rPr>
            </w:pPr>
            <w:r w:rsidRPr="00F16C48">
              <w:rPr>
                <w:sz w:val="18"/>
                <w:lang w:eastAsia="ja-JP"/>
              </w:rPr>
              <w:t>NFR Reference</w:t>
            </w:r>
          </w:p>
        </w:tc>
        <w:tc>
          <w:tcPr>
            <w:tcW w:w="4904" w:type="dxa"/>
          </w:tcPr>
          <w:p w14:paraId="6EC5ACB7" w14:textId="5B1EC8FB" w:rsidR="00D50AC0" w:rsidRPr="00F16C48" w:rsidRDefault="00D50AC0" w:rsidP="00F14977">
            <w:pPr>
              <w:pStyle w:val="BodyTextNormal"/>
              <w:ind w:left="0"/>
              <w:rPr>
                <w:sz w:val="18"/>
                <w:lang w:eastAsia="ja-JP"/>
              </w:rPr>
            </w:pPr>
            <w:r w:rsidRPr="00F16C48">
              <w:rPr>
                <w:sz w:val="18"/>
                <w:lang w:eastAsia="ja-JP"/>
              </w:rPr>
              <w:t>Unique identifier for the non-functional requirement</w:t>
            </w:r>
            <w:r w:rsidR="00F14977">
              <w:rPr>
                <w:sz w:val="18"/>
                <w:lang w:eastAsia="ja-JP"/>
              </w:rPr>
              <w:t xml:space="preserve">. The identifier is based on the </w:t>
            </w:r>
            <w:r w:rsidR="00F14977" w:rsidRPr="00F16C48">
              <w:rPr>
                <w:sz w:val="18"/>
                <w:lang w:eastAsia="ja-JP"/>
              </w:rPr>
              <w:t>ISO/IEC 25010 category</w:t>
            </w:r>
            <w:r w:rsidR="00F14977">
              <w:rPr>
                <w:sz w:val="18"/>
                <w:lang w:eastAsia="ja-JP"/>
              </w:rPr>
              <w:t xml:space="preserve">, with a numeric suffix. </w:t>
            </w:r>
            <w:r w:rsidR="00700FCB">
              <w:rPr>
                <w:sz w:val="18"/>
                <w:lang w:eastAsia="ja-JP"/>
              </w:rPr>
              <w:t>References prefixed with “E2E” appear in the E2E NFRs Ref [06].</w:t>
            </w:r>
            <w:r w:rsidR="0055637E">
              <w:rPr>
                <w:sz w:val="18"/>
                <w:lang w:eastAsia="ja-JP"/>
              </w:rPr>
              <w:t xml:space="preserve"> References with the Suffix –A apply to the Address Service only.</w:t>
            </w:r>
          </w:p>
        </w:tc>
      </w:tr>
      <w:tr w:rsidR="00D50AC0" w:rsidRPr="00F16C48" w14:paraId="24E57105" w14:textId="77777777" w:rsidTr="00986109">
        <w:tc>
          <w:tcPr>
            <w:tcW w:w="3255" w:type="dxa"/>
          </w:tcPr>
          <w:p w14:paraId="36814E26" w14:textId="77777777" w:rsidR="00D50AC0" w:rsidRPr="00F16C48" w:rsidRDefault="00D50AC0" w:rsidP="0007208A">
            <w:pPr>
              <w:pStyle w:val="BodyTextNormal"/>
              <w:ind w:left="0"/>
              <w:rPr>
                <w:sz w:val="18"/>
                <w:lang w:eastAsia="ja-JP"/>
              </w:rPr>
            </w:pPr>
            <w:r w:rsidRPr="00F16C48">
              <w:rPr>
                <w:sz w:val="18"/>
                <w:lang w:eastAsia="ja-JP"/>
              </w:rPr>
              <w:t>Requirement Description</w:t>
            </w:r>
          </w:p>
        </w:tc>
        <w:tc>
          <w:tcPr>
            <w:tcW w:w="4904" w:type="dxa"/>
          </w:tcPr>
          <w:p w14:paraId="199FDCC7" w14:textId="0271203B" w:rsidR="00D50AC0" w:rsidRPr="00F16C48" w:rsidRDefault="00D50AC0" w:rsidP="00F14977">
            <w:pPr>
              <w:pStyle w:val="BodyTextNormal"/>
              <w:ind w:left="0"/>
              <w:rPr>
                <w:sz w:val="18"/>
                <w:lang w:eastAsia="ja-JP"/>
              </w:rPr>
            </w:pPr>
            <w:r w:rsidRPr="00F16C48">
              <w:rPr>
                <w:sz w:val="18"/>
                <w:lang w:eastAsia="ja-JP"/>
              </w:rPr>
              <w:t>A description of the requirement</w:t>
            </w:r>
            <w:r w:rsidR="00F14977">
              <w:rPr>
                <w:sz w:val="18"/>
                <w:lang w:eastAsia="ja-JP"/>
              </w:rPr>
              <w:t>. T</w:t>
            </w:r>
            <w:r w:rsidR="00F14977" w:rsidRPr="00F14977">
              <w:rPr>
                <w:sz w:val="18"/>
                <w:lang w:eastAsia="ja-JP"/>
              </w:rPr>
              <w:t xml:space="preserve">he term “The system” is </w:t>
            </w:r>
            <w:r w:rsidR="00F14977">
              <w:rPr>
                <w:sz w:val="18"/>
                <w:lang w:eastAsia="ja-JP"/>
              </w:rPr>
              <w:t>used</w:t>
            </w:r>
            <w:r w:rsidR="00F14977" w:rsidRPr="00F14977">
              <w:rPr>
                <w:sz w:val="18"/>
                <w:lang w:eastAsia="ja-JP"/>
              </w:rPr>
              <w:t xml:space="preserve"> where multiple components of CSS, Address Service, and the Switching Network are inferred. Individual service terms (CSS</w:t>
            </w:r>
            <w:r w:rsidR="00BE7D01">
              <w:rPr>
                <w:sz w:val="18"/>
                <w:lang w:eastAsia="ja-JP"/>
              </w:rPr>
              <w:t xml:space="preserve"> Registration Service</w:t>
            </w:r>
            <w:r w:rsidR="00F14977" w:rsidRPr="00F14977">
              <w:rPr>
                <w:sz w:val="18"/>
                <w:lang w:eastAsia="ja-JP"/>
              </w:rPr>
              <w:t>, Address Service, and Switching Network) are used for specific services.</w:t>
            </w:r>
          </w:p>
        </w:tc>
      </w:tr>
      <w:tr w:rsidR="00D50AC0" w:rsidRPr="00F16C48" w14:paraId="2FEE3A6C" w14:textId="77777777" w:rsidTr="00986109">
        <w:tc>
          <w:tcPr>
            <w:tcW w:w="3255" w:type="dxa"/>
          </w:tcPr>
          <w:p w14:paraId="112DA589" w14:textId="77777777" w:rsidR="00D50AC0" w:rsidRPr="00F16C48" w:rsidRDefault="00D50AC0" w:rsidP="00D50AC0">
            <w:pPr>
              <w:pStyle w:val="BodyTextNormal"/>
              <w:ind w:left="0"/>
              <w:rPr>
                <w:sz w:val="18"/>
                <w:lang w:eastAsia="ja-JP"/>
              </w:rPr>
            </w:pPr>
            <w:r w:rsidRPr="00F16C48">
              <w:rPr>
                <w:sz w:val="18"/>
                <w:lang w:eastAsia="ja-JP"/>
              </w:rPr>
              <w:t xml:space="preserve">Applicable System or Service </w:t>
            </w:r>
          </w:p>
        </w:tc>
        <w:tc>
          <w:tcPr>
            <w:tcW w:w="4904" w:type="dxa"/>
          </w:tcPr>
          <w:p w14:paraId="1F342EA5" w14:textId="77777777" w:rsidR="00D50AC0" w:rsidRPr="00F16C48" w:rsidRDefault="00D50AC0" w:rsidP="00D84929">
            <w:pPr>
              <w:pStyle w:val="BodyTextNormal"/>
              <w:ind w:left="0"/>
              <w:rPr>
                <w:sz w:val="18"/>
                <w:lang w:eastAsia="ja-JP"/>
              </w:rPr>
            </w:pPr>
            <w:r w:rsidRPr="00F16C48">
              <w:rPr>
                <w:sz w:val="18"/>
                <w:lang w:eastAsia="ja-JP"/>
              </w:rPr>
              <w:t>This indicates the system components or service affected by this requirement</w:t>
            </w:r>
            <w:r w:rsidR="00D84929">
              <w:rPr>
                <w:sz w:val="18"/>
                <w:lang w:eastAsia="ja-JP"/>
              </w:rPr>
              <w:t>. Note that the term CSS refers to all data services that make up CSS, such as Governance Data Services, unless explicitly noted.</w:t>
            </w:r>
          </w:p>
        </w:tc>
      </w:tr>
      <w:tr w:rsidR="00923C1A" w:rsidRPr="00F16C48" w14:paraId="6C323194" w14:textId="77777777" w:rsidTr="00986109">
        <w:tc>
          <w:tcPr>
            <w:tcW w:w="3255" w:type="dxa"/>
          </w:tcPr>
          <w:p w14:paraId="6C35B8BA" w14:textId="7A36E6EE" w:rsidR="00923C1A" w:rsidRPr="00F16C48" w:rsidRDefault="00923C1A" w:rsidP="0007208A">
            <w:pPr>
              <w:pStyle w:val="BodyTextNormal"/>
              <w:ind w:left="0"/>
              <w:rPr>
                <w:sz w:val="18"/>
                <w:lang w:eastAsia="ja-JP"/>
              </w:rPr>
            </w:pPr>
            <w:r>
              <w:rPr>
                <w:sz w:val="18"/>
                <w:lang w:eastAsia="ja-JP"/>
              </w:rPr>
              <w:t>DBT or Operate</w:t>
            </w:r>
          </w:p>
        </w:tc>
        <w:tc>
          <w:tcPr>
            <w:tcW w:w="4904" w:type="dxa"/>
          </w:tcPr>
          <w:p w14:paraId="53570D87" w14:textId="77777777" w:rsidR="00923C1A" w:rsidRPr="00923C1A" w:rsidRDefault="00923C1A" w:rsidP="00923C1A">
            <w:pPr>
              <w:rPr>
                <w:sz w:val="18"/>
                <w:lang w:eastAsia="ja-JP"/>
              </w:rPr>
            </w:pPr>
            <w:r w:rsidRPr="00923C1A">
              <w:rPr>
                <w:b/>
                <w:sz w:val="18"/>
                <w:lang w:eastAsia="ja-JP"/>
              </w:rPr>
              <w:t>DBT:</w:t>
            </w:r>
            <w:r w:rsidRPr="00923C1A">
              <w:rPr>
                <w:sz w:val="18"/>
                <w:lang w:eastAsia="ja-JP"/>
              </w:rPr>
              <w:t xml:space="preserve"> requirement placed on organisation developing the solution up until go-live, notably capabilities which need to be delivered in the solution</w:t>
            </w:r>
          </w:p>
          <w:p w14:paraId="4DAEE57C" w14:textId="77777777" w:rsidR="00923C1A" w:rsidRPr="00923C1A" w:rsidRDefault="00923C1A" w:rsidP="00923C1A">
            <w:pPr>
              <w:rPr>
                <w:sz w:val="18"/>
                <w:lang w:eastAsia="ja-JP"/>
              </w:rPr>
            </w:pPr>
            <w:r w:rsidRPr="00923C1A">
              <w:rPr>
                <w:b/>
                <w:sz w:val="18"/>
                <w:lang w:eastAsia="ja-JP"/>
              </w:rPr>
              <w:t>Operate:</w:t>
            </w:r>
            <w:r w:rsidRPr="00923C1A">
              <w:rPr>
                <w:sz w:val="18"/>
                <w:lang w:eastAsia="ja-JP"/>
              </w:rPr>
              <w:t xml:space="preserve"> requirement placed on organisation responsible for operating the live solution, notably features which require action on the part of the operator (which includes configuration activities necessary to ensure that sufficient system resources are available to meet the requirement)</w:t>
            </w:r>
          </w:p>
          <w:p w14:paraId="63FC96CD" w14:textId="66095370" w:rsidR="00923C1A" w:rsidRPr="00F16C48" w:rsidRDefault="00923C1A" w:rsidP="00923C1A">
            <w:pPr>
              <w:rPr>
                <w:sz w:val="18"/>
                <w:lang w:eastAsia="ja-JP"/>
              </w:rPr>
            </w:pPr>
            <w:r w:rsidRPr="00923C1A">
              <w:rPr>
                <w:b/>
                <w:sz w:val="18"/>
                <w:lang w:eastAsia="ja-JP"/>
              </w:rPr>
              <w:t xml:space="preserve">NOTE </w:t>
            </w:r>
            <w:r w:rsidRPr="00923C1A">
              <w:rPr>
                <w:sz w:val="18"/>
                <w:lang w:eastAsia="ja-JP"/>
              </w:rPr>
              <w:t xml:space="preserve">neither of the above includes modification due to change management </w:t>
            </w:r>
          </w:p>
        </w:tc>
      </w:tr>
      <w:tr w:rsidR="00D50AC0" w:rsidRPr="00F16C48" w14:paraId="7B34B2F0" w14:textId="77777777" w:rsidTr="00986109">
        <w:tc>
          <w:tcPr>
            <w:tcW w:w="3255" w:type="dxa"/>
          </w:tcPr>
          <w:p w14:paraId="614409D7" w14:textId="77777777" w:rsidR="00D50AC0" w:rsidRPr="00F16C48" w:rsidRDefault="00D50AC0" w:rsidP="0007208A">
            <w:pPr>
              <w:pStyle w:val="BodyTextNormal"/>
              <w:ind w:left="0"/>
              <w:rPr>
                <w:sz w:val="18"/>
                <w:lang w:eastAsia="ja-JP"/>
              </w:rPr>
            </w:pPr>
            <w:r w:rsidRPr="00F16C48">
              <w:rPr>
                <w:sz w:val="18"/>
                <w:lang w:eastAsia="ja-JP"/>
              </w:rPr>
              <w:t xml:space="preserve">MoSCoW Rating </w:t>
            </w:r>
          </w:p>
        </w:tc>
        <w:tc>
          <w:tcPr>
            <w:tcW w:w="4904" w:type="dxa"/>
          </w:tcPr>
          <w:p w14:paraId="0A3A5753" w14:textId="234AC2A5" w:rsidR="00D50AC0" w:rsidRPr="00F16C48" w:rsidRDefault="00D50AC0" w:rsidP="0007208A">
            <w:pPr>
              <w:pStyle w:val="BodyTextNormal"/>
              <w:ind w:left="0"/>
              <w:rPr>
                <w:sz w:val="18"/>
                <w:lang w:eastAsia="ja-JP"/>
              </w:rPr>
            </w:pPr>
            <w:r w:rsidRPr="00F16C48">
              <w:rPr>
                <w:sz w:val="18"/>
                <w:lang w:eastAsia="ja-JP"/>
              </w:rPr>
              <w:t>MoSCoW rating is a technique for prioritising the implementation of requirements:</w:t>
            </w:r>
            <w:r w:rsidRPr="00F16C48">
              <w:rPr>
                <w:sz w:val="18"/>
                <w:lang w:eastAsia="ja-JP"/>
              </w:rPr>
              <w:br/>
              <w:t>M - MUST have</w:t>
            </w:r>
            <w:r w:rsidRPr="00F16C48">
              <w:rPr>
                <w:sz w:val="18"/>
                <w:lang w:eastAsia="ja-JP"/>
              </w:rPr>
              <w:br/>
              <w:t>S - SHOULD have</w:t>
            </w:r>
            <w:r w:rsidRPr="00F16C48">
              <w:rPr>
                <w:sz w:val="18"/>
                <w:lang w:eastAsia="ja-JP"/>
              </w:rPr>
              <w:br/>
              <w:t>C - COULD have</w:t>
            </w:r>
            <w:r w:rsidRPr="00F16C48">
              <w:rPr>
                <w:sz w:val="18"/>
                <w:lang w:eastAsia="ja-JP"/>
              </w:rPr>
              <w:br/>
              <w:t>W - WON'T have</w:t>
            </w:r>
          </w:p>
        </w:tc>
      </w:tr>
      <w:tr w:rsidR="00D50AC0" w:rsidRPr="00F16C48" w14:paraId="1B5A9CDB" w14:textId="77777777" w:rsidTr="00986109">
        <w:tc>
          <w:tcPr>
            <w:tcW w:w="3255" w:type="dxa"/>
          </w:tcPr>
          <w:p w14:paraId="2FC18C56" w14:textId="77777777" w:rsidR="00D50AC0" w:rsidRPr="00F16C48" w:rsidRDefault="00D50AC0" w:rsidP="0007208A">
            <w:pPr>
              <w:pStyle w:val="BodyTextNormal"/>
              <w:ind w:left="0"/>
              <w:rPr>
                <w:sz w:val="18"/>
                <w:lang w:eastAsia="ja-JP"/>
              </w:rPr>
            </w:pPr>
            <w:r w:rsidRPr="00F16C48">
              <w:rPr>
                <w:sz w:val="18"/>
                <w:lang w:eastAsia="ja-JP"/>
              </w:rPr>
              <w:t>Derivation of Requirement and Notes</w:t>
            </w:r>
          </w:p>
        </w:tc>
        <w:tc>
          <w:tcPr>
            <w:tcW w:w="4904" w:type="dxa"/>
          </w:tcPr>
          <w:p w14:paraId="2F318F7E" w14:textId="77777777" w:rsidR="00D50AC0" w:rsidRPr="00F16C48" w:rsidRDefault="00D50AC0" w:rsidP="0007208A">
            <w:pPr>
              <w:pStyle w:val="BodyTextNormal"/>
              <w:ind w:left="0"/>
              <w:rPr>
                <w:sz w:val="18"/>
                <w:lang w:eastAsia="ja-JP"/>
              </w:rPr>
            </w:pPr>
            <w:r w:rsidRPr="00F16C48">
              <w:rPr>
                <w:sz w:val="18"/>
                <w:lang w:eastAsia="ja-JP"/>
              </w:rPr>
              <w:t>The source of the requirement</w:t>
            </w:r>
            <w:r w:rsidR="00F14977">
              <w:rPr>
                <w:sz w:val="18"/>
                <w:lang w:eastAsia="ja-JP"/>
              </w:rPr>
              <w:t xml:space="preserve"> with any relevant notes</w:t>
            </w:r>
          </w:p>
        </w:tc>
      </w:tr>
    </w:tbl>
    <w:p w14:paraId="7E404D5B" w14:textId="2A2F64DC" w:rsidR="00DE28C5" w:rsidRPr="00DE28C5" w:rsidRDefault="00DE28C5" w:rsidP="00F14977">
      <w:pPr>
        <w:pStyle w:val="BodyTextNormal"/>
        <w:rPr>
          <w:lang w:eastAsia="ja-JP"/>
        </w:rPr>
      </w:pPr>
      <w:r w:rsidRPr="00DE28C5">
        <w:rPr>
          <w:lang w:eastAsia="ja-JP"/>
        </w:rPr>
        <w:t xml:space="preserve">For clarity, references to the term “Interaction Patterns” means </w:t>
      </w:r>
      <w:r w:rsidR="007021A2">
        <w:rPr>
          <w:lang w:eastAsia="ja-JP"/>
        </w:rPr>
        <w:t>a type of interface carrying out one of</w:t>
      </w:r>
      <w:r w:rsidR="00872CD0">
        <w:rPr>
          <w:lang w:eastAsia="ja-JP"/>
        </w:rPr>
        <w:t xml:space="preserve"> the following actions:</w:t>
      </w:r>
      <w:r w:rsidR="007021A2">
        <w:rPr>
          <w:lang w:eastAsia="ja-JP"/>
        </w:rPr>
        <w:t xml:space="preserve"> </w:t>
      </w:r>
      <w:r w:rsidRPr="00DE28C5">
        <w:rPr>
          <w:lang w:eastAsia="ja-JP"/>
        </w:rPr>
        <w:t>Notification, Enquiry, Synchronisation, or Update. The term “Interfaces” is specific to the interfaces between systems, while the term “Messages” refers to data transmitted between systems.</w:t>
      </w:r>
    </w:p>
    <w:p w14:paraId="03E4870F" w14:textId="77777777" w:rsidR="00423790" w:rsidRDefault="00362481" w:rsidP="00362481">
      <w:pPr>
        <w:pStyle w:val="BodyTextNormal"/>
        <w:rPr>
          <w:b/>
          <w:lang w:eastAsia="ja-JP"/>
        </w:rPr>
      </w:pPr>
      <w:r>
        <w:rPr>
          <w:b/>
          <w:lang w:eastAsia="ja-JP"/>
        </w:rPr>
        <w:t>Complete List of CSS</w:t>
      </w:r>
      <w:r w:rsidRPr="00F8685D">
        <w:rPr>
          <w:b/>
          <w:lang w:eastAsia="ja-JP"/>
        </w:rPr>
        <w:t xml:space="preserve"> </w:t>
      </w:r>
      <w:r>
        <w:rPr>
          <w:b/>
          <w:lang w:eastAsia="ja-JP"/>
        </w:rPr>
        <w:t>Non-Functional R</w:t>
      </w:r>
      <w:r w:rsidRPr="00F8685D">
        <w:rPr>
          <w:b/>
          <w:lang w:eastAsia="ja-JP"/>
        </w:rPr>
        <w:t>equirements</w:t>
      </w:r>
      <w:r>
        <w:rPr>
          <w:b/>
          <w:lang w:eastAsia="ja-JP"/>
        </w:rPr>
        <w:t>:</w:t>
      </w:r>
    </w:p>
    <w:p w14:paraId="711E0C9C" w14:textId="390E63E2" w:rsidR="00362481" w:rsidRDefault="0045795A" w:rsidP="00362481">
      <w:pPr>
        <w:pStyle w:val="BodyTextNormal"/>
        <w:rPr>
          <w:lang w:eastAsia="ja-JP"/>
        </w:rPr>
      </w:pPr>
      <w:r>
        <w:rPr>
          <w:lang w:eastAsia="ja-JP"/>
        </w:rPr>
        <w:object w:dxaOrig="1534" w:dyaOrig="997" w14:anchorId="2EB58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9pt" o:ole="">
            <v:imagedata r:id="rId29" o:title=""/>
          </v:shape>
          <o:OLEObject Type="Embed" ProgID="Excel.Sheet.12" ShapeID="_x0000_i1025" DrawAspect="Icon" ObjectID="_1624085142" r:id="rId30"/>
        </w:object>
      </w:r>
      <w:r w:rsidR="008B7593">
        <w:rPr>
          <w:lang w:eastAsia="ja-JP"/>
        </w:rPr>
        <w:fldChar w:fldCharType="begin"/>
      </w:r>
      <w:r w:rsidR="008B7593">
        <w:rPr>
          <w:lang w:eastAsia="ja-JP"/>
        </w:rPr>
        <w:fldChar w:fldCharType="end"/>
      </w:r>
    </w:p>
    <w:p w14:paraId="28D6A56C" w14:textId="5D007911" w:rsidR="00362481" w:rsidRDefault="00362481" w:rsidP="00C41FB4">
      <w:pPr>
        <w:pStyle w:val="Heading1"/>
      </w:pPr>
      <w:bookmarkStart w:id="53" w:name="_Ref497213915"/>
      <w:bookmarkStart w:id="54" w:name="_Toc498956476"/>
      <w:bookmarkStart w:id="55" w:name="_Toc500754613"/>
      <w:bookmarkStart w:id="56" w:name="_Toc518052284"/>
      <w:bookmarkStart w:id="57" w:name="_Toc517248105"/>
      <w:r w:rsidRPr="008D525B">
        <w:t xml:space="preserve">CSS Volumetric </w:t>
      </w:r>
      <w:r w:rsidR="007B119C">
        <w:t>Analysis</w:t>
      </w:r>
      <w:bookmarkEnd w:id="53"/>
      <w:bookmarkEnd w:id="54"/>
      <w:bookmarkEnd w:id="55"/>
      <w:bookmarkEnd w:id="56"/>
      <w:bookmarkEnd w:id="57"/>
    </w:p>
    <w:p w14:paraId="616BDC1A" w14:textId="6306A5C2" w:rsidR="00C41FB4" w:rsidRPr="00C41FB4" w:rsidRDefault="00BD698F" w:rsidP="0055637E">
      <w:pPr>
        <w:pStyle w:val="BodyTextNormal"/>
        <w:rPr>
          <w:lang w:eastAsia="ja-JP"/>
        </w:rPr>
      </w:pPr>
      <w:r>
        <w:rPr>
          <w:lang w:eastAsia="ja-JP"/>
        </w:rPr>
        <w:t>A v</w:t>
      </w:r>
      <w:r w:rsidR="00C41FB4" w:rsidRPr="00C41FB4">
        <w:rPr>
          <w:lang w:eastAsia="ja-JP"/>
        </w:rPr>
        <w:t xml:space="preserve">olumetric </w:t>
      </w:r>
      <w:r>
        <w:rPr>
          <w:lang w:eastAsia="ja-JP"/>
        </w:rPr>
        <w:t>analysis</w:t>
      </w:r>
      <w:r w:rsidR="00C41FB4">
        <w:rPr>
          <w:lang w:eastAsia="ja-JP"/>
        </w:rPr>
        <w:t xml:space="preserve"> has been </w:t>
      </w:r>
      <w:r>
        <w:rPr>
          <w:lang w:eastAsia="ja-JP"/>
        </w:rPr>
        <w:t>p</w:t>
      </w:r>
      <w:r w:rsidR="006A03C1">
        <w:rPr>
          <w:lang w:eastAsia="ja-JP"/>
        </w:rPr>
        <w:t>erformed</w:t>
      </w:r>
      <w:r w:rsidR="00C41FB4">
        <w:rPr>
          <w:lang w:eastAsia="ja-JP"/>
        </w:rPr>
        <w:t xml:space="preserve"> for the CSS solution, which </w:t>
      </w:r>
      <w:r>
        <w:rPr>
          <w:lang w:eastAsia="ja-JP"/>
        </w:rPr>
        <w:t xml:space="preserve">determines </w:t>
      </w:r>
      <w:r w:rsidR="00C41FB4">
        <w:rPr>
          <w:lang w:eastAsia="ja-JP"/>
        </w:rPr>
        <w:t>the</w:t>
      </w:r>
      <w:r w:rsidR="00BC5A04">
        <w:rPr>
          <w:lang w:eastAsia="ja-JP"/>
        </w:rPr>
        <w:t xml:space="preserve"> </w:t>
      </w:r>
      <w:r>
        <w:rPr>
          <w:lang w:eastAsia="ja-JP"/>
        </w:rPr>
        <w:t>required capabilities of</w:t>
      </w:r>
      <w:r w:rsidR="00C41FB4" w:rsidRPr="00C41FB4">
        <w:rPr>
          <w:lang w:eastAsia="ja-JP"/>
        </w:rPr>
        <w:t xml:space="preserve"> CSS</w:t>
      </w:r>
      <w:r>
        <w:rPr>
          <w:lang w:eastAsia="ja-JP"/>
        </w:rPr>
        <w:t xml:space="preserve"> for data storage</w:t>
      </w:r>
      <w:r w:rsidR="00C41FB4" w:rsidRPr="00C41FB4">
        <w:rPr>
          <w:lang w:eastAsia="ja-JP"/>
        </w:rPr>
        <w:t xml:space="preserve">, </w:t>
      </w:r>
      <w:r w:rsidR="00C41FB4">
        <w:rPr>
          <w:lang w:eastAsia="ja-JP"/>
        </w:rPr>
        <w:t xml:space="preserve">as well as </w:t>
      </w:r>
      <w:r w:rsidR="006A03C1">
        <w:rPr>
          <w:lang w:eastAsia="ja-JP"/>
        </w:rPr>
        <w:t xml:space="preserve">for </w:t>
      </w:r>
      <w:r w:rsidR="00C41FB4">
        <w:rPr>
          <w:lang w:eastAsia="ja-JP"/>
        </w:rPr>
        <w:t xml:space="preserve">the volume of </w:t>
      </w:r>
      <w:r w:rsidR="00C41FB4" w:rsidRPr="00C41FB4">
        <w:rPr>
          <w:lang w:eastAsia="ja-JP"/>
        </w:rPr>
        <w:t>data sent across interfaces</w:t>
      </w:r>
      <w:r w:rsidR="006A03C1">
        <w:rPr>
          <w:lang w:eastAsia="ja-JP"/>
        </w:rPr>
        <w:t>.</w:t>
      </w:r>
      <w:r w:rsidR="00BC5A04">
        <w:rPr>
          <w:lang w:eastAsia="ja-JP"/>
        </w:rPr>
        <w:t xml:space="preserve"> </w:t>
      </w:r>
      <w:r w:rsidR="006A03C1">
        <w:rPr>
          <w:lang w:eastAsia="ja-JP"/>
        </w:rPr>
        <w:t xml:space="preserve">An Excel spreadsheet </w:t>
      </w:r>
      <w:r w:rsidR="00AF2953">
        <w:rPr>
          <w:lang w:eastAsia="ja-JP"/>
        </w:rPr>
        <w:t>has been built</w:t>
      </w:r>
      <w:r w:rsidR="006A03C1">
        <w:rPr>
          <w:lang w:eastAsia="ja-JP"/>
        </w:rPr>
        <w:t xml:space="preserve"> and embedded in this section,</w:t>
      </w:r>
      <w:r w:rsidR="00AF2953">
        <w:rPr>
          <w:lang w:eastAsia="ja-JP"/>
        </w:rPr>
        <w:t xml:space="preserve"> which incorporates a number of worksheets that are explained </w:t>
      </w:r>
      <w:r w:rsidR="006A03C1">
        <w:rPr>
          <w:lang w:eastAsia="ja-JP"/>
        </w:rPr>
        <w:t>below</w:t>
      </w:r>
      <w:r w:rsidR="00AF2953">
        <w:rPr>
          <w:lang w:eastAsia="ja-JP"/>
        </w:rPr>
        <w:t>.</w:t>
      </w:r>
    </w:p>
    <w:p w14:paraId="5CD197FD" w14:textId="1361293C" w:rsidR="00C41FB4" w:rsidRDefault="004C112A" w:rsidP="00C41FB4">
      <w:pPr>
        <w:pStyle w:val="Heading2"/>
        <w:rPr>
          <w:lang w:val="en" w:eastAsia="ja-JP"/>
        </w:rPr>
      </w:pPr>
      <w:bookmarkStart w:id="58" w:name="_Toc518052285"/>
      <w:bookmarkStart w:id="59" w:name="_Toc517248106"/>
      <w:r>
        <w:rPr>
          <w:lang w:val="en" w:eastAsia="ja-JP"/>
        </w:rPr>
        <w:t xml:space="preserve">Worksheet </w:t>
      </w:r>
      <w:r w:rsidR="00C41FB4">
        <w:rPr>
          <w:lang w:val="en" w:eastAsia="ja-JP"/>
        </w:rPr>
        <w:t>Definitions</w:t>
      </w:r>
      <w:bookmarkEnd w:id="58"/>
      <w:bookmarkEnd w:id="59"/>
    </w:p>
    <w:p w14:paraId="7B3ED81D" w14:textId="2225B770" w:rsidR="004C112A" w:rsidRDefault="004C112A" w:rsidP="0055637E">
      <w:pPr>
        <w:pStyle w:val="BodyTextNormal"/>
        <w:rPr>
          <w:lang w:eastAsia="ja-JP"/>
        </w:rPr>
      </w:pPr>
      <w:r>
        <w:rPr>
          <w:lang w:eastAsia="ja-JP"/>
        </w:rPr>
        <w:t xml:space="preserve">The </w:t>
      </w:r>
      <w:r w:rsidRPr="0055637E">
        <w:rPr>
          <w:i/>
          <w:lang w:eastAsia="ja-JP"/>
        </w:rPr>
        <w:t>Assumptions and Reference Data</w:t>
      </w:r>
      <w:r>
        <w:rPr>
          <w:lang w:eastAsia="ja-JP"/>
        </w:rPr>
        <w:t xml:space="preserve"> worksheet </w:t>
      </w:r>
      <w:r w:rsidR="00AF2953">
        <w:rPr>
          <w:lang w:eastAsia="ja-JP"/>
        </w:rPr>
        <w:t xml:space="preserve">- </w:t>
      </w:r>
      <w:r>
        <w:rPr>
          <w:lang w:eastAsia="ja-JP"/>
        </w:rPr>
        <w:t>contains the variables and basis of the calculations. If different values are required for the variables, they can be entered in the spreadsheet and new volumetrics will be calculated. New values for the variables can be entered in the spreadsheet cells listed</w:t>
      </w:r>
      <w:r w:rsidRPr="00BC5A04">
        <w:rPr>
          <w:lang w:eastAsia="ja-JP"/>
        </w:rPr>
        <w:t xml:space="preserve"> in brackets e.g., (C61)</w:t>
      </w:r>
      <w:r>
        <w:rPr>
          <w:lang w:eastAsia="ja-JP"/>
        </w:rPr>
        <w:t>.</w:t>
      </w:r>
    </w:p>
    <w:p w14:paraId="032C942E" w14:textId="09F85FFD" w:rsidR="00EA1BC7" w:rsidRDefault="00582104" w:rsidP="0055637E">
      <w:pPr>
        <w:pStyle w:val="BodyTextNormal"/>
        <w:rPr>
          <w:lang w:eastAsia="ja-JP"/>
        </w:rPr>
      </w:pPr>
      <w:r>
        <w:rPr>
          <w:lang w:eastAsia="ja-JP"/>
        </w:rPr>
        <w:t>A</w:t>
      </w:r>
      <w:r w:rsidR="00EA1BC7">
        <w:rPr>
          <w:lang w:eastAsia="ja-JP"/>
        </w:rPr>
        <w:t>ssumptions on the annual growth against certain variables</w:t>
      </w:r>
      <w:r>
        <w:rPr>
          <w:lang w:eastAsia="ja-JP"/>
        </w:rPr>
        <w:t xml:space="preserve"> and some basic derived values are also given within the </w:t>
      </w:r>
      <w:r w:rsidRPr="0055637E">
        <w:rPr>
          <w:i/>
          <w:lang w:eastAsia="ja-JP"/>
        </w:rPr>
        <w:t>Assumptions and Reference Data</w:t>
      </w:r>
      <w:r>
        <w:rPr>
          <w:lang w:eastAsia="ja-JP"/>
        </w:rPr>
        <w:t xml:space="preserve"> worksheet</w:t>
      </w:r>
      <w:r w:rsidR="00EA1BC7">
        <w:rPr>
          <w:lang w:eastAsia="ja-JP"/>
        </w:rPr>
        <w:t>. These values could be changed and would impact the following worksheets.</w:t>
      </w:r>
    </w:p>
    <w:p w14:paraId="6441F735" w14:textId="4B03B30B" w:rsidR="00AF2953" w:rsidRPr="00AF2953" w:rsidRDefault="00AF2953" w:rsidP="0055637E">
      <w:pPr>
        <w:pStyle w:val="BodyTextNormal"/>
      </w:pPr>
      <w:r w:rsidRPr="00AF2953">
        <w:t xml:space="preserve">The </w:t>
      </w:r>
      <w:r w:rsidRPr="00AF2953">
        <w:rPr>
          <w:i/>
        </w:rPr>
        <w:t>Data</w:t>
      </w:r>
      <w:r w:rsidR="00582104">
        <w:rPr>
          <w:i/>
        </w:rPr>
        <w:t>base Sizing</w:t>
      </w:r>
      <w:r w:rsidRPr="00AF2953">
        <w:t xml:space="preserve"> worksheet - the term data</w:t>
      </w:r>
      <w:r w:rsidR="00582104">
        <w:t>base</w:t>
      </w:r>
      <w:r w:rsidRPr="00AF2953">
        <w:t xml:space="preserve"> refers to persistent data stores in CSS</w:t>
      </w:r>
      <w:r w:rsidR="008731A1">
        <w:t xml:space="preserve"> – contains calculations of sizing estimates at initial population and </w:t>
      </w:r>
      <w:r w:rsidR="00E84F97">
        <w:t>at the end of the first year</w:t>
      </w:r>
      <w:r w:rsidRPr="00AF2953">
        <w:t>.</w:t>
      </w:r>
    </w:p>
    <w:p w14:paraId="4BF8B906" w14:textId="2112AF3A" w:rsidR="00C41FB4" w:rsidRDefault="00AF2953" w:rsidP="0055637E">
      <w:pPr>
        <w:pStyle w:val="BodyTextNormal"/>
        <w:rPr>
          <w:lang w:eastAsia="ja-JP"/>
        </w:rPr>
      </w:pPr>
      <w:r w:rsidRPr="00AF2953">
        <w:rPr>
          <w:lang w:eastAsia="ja-JP"/>
        </w:rPr>
        <w:t>The</w:t>
      </w:r>
      <w:r>
        <w:rPr>
          <w:i/>
          <w:lang w:eastAsia="ja-JP"/>
        </w:rPr>
        <w:t xml:space="preserve"> </w:t>
      </w:r>
      <w:r w:rsidR="008731A1">
        <w:rPr>
          <w:i/>
          <w:lang w:eastAsia="ja-JP"/>
        </w:rPr>
        <w:t>Network Sizing</w:t>
      </w:r>
      <w:r w:rsidR="00C41FB4" w:rsidRPr="00C41FB4">
        <w:rPr>
          <w:lang w:eastAsia="ja-JP"/>
        </w:rPr>
        <w:t xml:space="preserve"> </w:t>
      </w:r>
      <w:r>
        <w:rPr>
          <w:lang w:eastAsia="ja-JP"/>
        </w:rPr>
        <w:t xml:space="preserve">worksheet </w:t>
      </w:r>
      <w:r w:rsidR="00BD04DB">
        <w:rPr>
          <w:lang w:eastAsia="ja-JP"/>
        </w:rPr>
        <w:t xml:space="preserve">- </w:t>
      </w:r>
      <w:r w:rsidR="008731A1">
        <w:rPr>
          <w:lang w:eastAsia="ja-JP"/>
        </w:rPr>
        <w:t xml:space="preserve">contains calculation of </w:t>
      </w:r>
      <w:r w:rsidR="00C41FB4" w:rsidRPr="00C41FB4">
        <w:rPr>
          <w:lang w:eastAsia="ja-JP"/>
        </w:rPr>
        <w:t xml:space="preserve">data </w:t>
      </w:r>
      <w:r w:rsidR="008731A1">
        <w:rPr>
          <w:lang w:eastAsia="ja-JP"/>
        </w:rPr>
        <w:t>passed</w:t>
      </w:r>
      <w:r w:rsidR="00C41FB4" w:rsidRPr="00C41FB4">
        <w:rPr>
          <w:lang w:eastAsia="ja-JP"/>
        </w:rPr>
        <w:t xml:space="preserve"> between CSS and </w:t>
      </w:r>
      <w:r w:rsidR="008731A1">
        <w:rPr>
          <w:lang w:eastAsia="ja-JP"/>
        </w:rPr>
        <w:t xml:space="preserve">market participant </w:t>
      </w:r>
      <w:r w:rsidR="00BC5A04">
        <w:rPr>
          <w:lang w:eastAsia="ja-JP"/>
        </w:rPr>
        <w:t>Data Services</w:t>
      </w:r>
      <w:r w:rsidR="00C41FB4" w:rsidRPr="00C41FB4">
        <w:rPr>
          <w:lang w:eastAsia="ja-JP"/>
        </w:rPr>
        <w:t xml:space="preserve"> over the Switching Network</w:t>
      </w:r>
      <w:r w:rsidR="00E84F97">
        <w:rPr>
          <w:lang w:eastAsia="ja-JP"/>
        </w:rPr>
        <w:t xml:space="preserve"> during the first year</w:t>
      </w:r>
      <w:r w:rsidR="00C41FB4" w:rsidRPr="00C41FB4">
        <w:rPr>
          <w:lang w:eastAsia="ja-JP"/>
        </w:rPr>
        <w:t>.</w:t>
      </w:r>
    </w:p>
    <w:p w14:paraId="417A31E4" w14:textId="093E4B53" w:rsidR="00942366" w:rsidRDefault="00AF2953" w:rsidP="00AF2953">
      <w:pPr>
        <w:pStyle w:val="BodyTextNormal"/>
        <w:rPr>
          <w:lang w:eastAsia="ja-JP"/>
        </w:rPr>
      </w:pPr>
      <w:r>
        <w:rPr>
          <w:lang w:eastAsia="ja-JP"/>
        </w:rPr>
        <w:t xml:space="preserve">The </w:t>
      </w:r>
      <w:r w:rsidR="00582104" w:rsidRPr="00582104">
        <w:t xml:space="preserve"> </w:t>
      </w:r>
      <w:r w:rsidR="00582104" w:rsidRPr="00582104">
        <w:rPr>
          <w:i/>
          <w:lang w:eastAsia="ja-JP"/>
        </w:rPr>
        <w:t>How we arrived at the ‘Bytes’</w:t>
      </w:r>
      <w:r>
        <w:rPr>
          <w:lang w:eastAsia="ja-JP"/>
        </w:rPr>
        <w:t xml:space="preserve"> worksheet - to define the Object Class data sizing, estimates were made based on the L</w:t>
      </w:r>
      <w:r w:rsidRPr="00C03110">
        <w:rPr>
          <w:lang w:eastAsia="ja-JP"/>
        </w:rPr>
        <w:t xml:space="preserve">ogical Data Model </w:t>
      </w:r>
      <w:r>
        <w:rPr>
          <w:lang w:eastAsia="ja-JP"/>
        </w:rPr>
        <w:t xml:space="preserve">which is defined with </w:t>
      </w:r>
      <w:r w:rsidRPr="00C03110">
        <w:rPr>
          <w:lang w:eastAsia="ja-JP"/>
        </w:rPr>
        <w:t>attributes. For each attribute a possible</w:t>
      </w:r>
      <w:r>
        <w:rPr>
          <w:lang w:eastAsia="ja-JP"/>
        </w:rPr>
        <w:t>,</w:t>
      </w:r>
      <w:r w:rsidRPr="00C03110">
        <w:rPr>
          <w:lang w:eastAsia="ja-JP"/>
        </w:rPr>
        <w:t xml:space="preserve"> technology agnostic data type domain</w:t>
      </w:r>
      <w:r>
        <w:rPr>
          <w:lang w:eastAsia="ja-JP"/>
        </w:rPr>
        <w:t xml:space="preserve"> was identified and an estimate made for the data length</w:t>
      </w:r>
      <w:r w:rsidRPr="00C03110">
        <w:rPr>
          <w:lang w:eastAsia="ja-JP"/>
        </w:rPr>
        <w:t>, as documented in the URS</w:t>
      </w:r>
      <w:r>
        <w:rPr>
          <w:lang w:eastAsia="ja-JP"/>
        </w:rPr>
        <w:t xml:space="preserve">. Data lengths across different database technology implementations (e.g., Oracle/ SQL Server/ MySQL/ MongoDB) were averaged to give a mean figure in Bytes. </w:t>
      </w:r>
    </w:p>
    <w:p w14:paraId="4958FC3E" w14:textId="77777777" w:rsidR="00C41FB4" w:rsidRDefault="00C41FB4" w:rsidP="00BC5A04">
      <w:pPr>
        <w:pStyle w:val="Heading2"/>
        <w:rPr>
          <w:lang w:val="en" w:eastAsia="ja-JP"/>
        </w:rPr>
      </w:pPr>
      <w:bookmarkStart w:id="60" w:name="_Toc518052286"/>
      <w:bookmarkStart w:id="61" w:name="_Toc517248107"/>
      <w:r>
        <w:rPr>
          <w:lang w:val="en" w:eastAsia="ja-JP"/>
        </w:rPr>
        <w:t>Assumptions</w:t>
      </w:r>
      <w:bookmarkEnd w:id="60"/>
      <w:bookmarkEnd w:id="61"/>
    </w:p>
    <w:p w14:paraId="75D1C3FE" w14:textId="74B884EA" w:rsidR="00C41FB4" w:rsidRPr="00BC5A04" w:rsidRDefault="00BC5A04" w:rsidP="0055637E">
      <w:pPr>
        <w:pStyle w:val="BodyTextNormal"/>
        <w:rPr>
          <w:lang w:eastAsia="ja-JP"/>
        </w:rPr>
      </w:pPr>
      <w:r>
        <w:rPr>
          <w:lang w:eastAsia="ja-JP"/>
        </w:rPr>
        <w:t>There have been several a</w:t>
      </w:r>
      <w:r w:rsidR="00C41FB4" w:rsidRPr="00BC5A04">
        <w:rPr>
          <w:lang w:eastAsia="ja-JP"/>
        </w:rPr>
        <w:t xml:space="preserve">ssumptions for </w:t>
      </w:r>
      <w:r>
        <w:rPr>
          <w:lang w:eastAsia="ja-JP"/>
        </w:rPr>
        <w:t>numbers of transactions, data object sizes, and growth made in the spreadsheet.</w:t>
      </w:r>
      <w:r w:rsidR="00C41FB4" w:rsidRPr="00BC5A04">
        <w:rPr>
          <w:lang w:eastAsia="ja-JP"/>
        </w:rPr>
        <w:t xml:space="preserve"> </w:t>
      </w:r>
    </w:p>
    <w:p w14:paraId="69200E3F" w14:textId="7FBA632D" w:rsidR="00C41FB4" w:rsidRPr="00BC5A04" w:rsidRDefault="005D3333" w:rsidP="0055637E">
      <w:pPr>
        <w:pStyle w:val="BodyTextNormal"/>
        <w:rPr>
          <w:lang w:eastAsia="ja-JP"/>
        </w:rPr>
      </w:pPr>
      <w:r>
        <w:rPr>
          <w:lang w:eastAsia="ja-JP"/>
        </w:rPr>
        <w:t xml:space="preserve">Total volumes are </w:t>
      </w:r>
      <w:r w:rsidR="00D41ACE">
        <w:rPr>
          <w:lang w:eastAsia="ja-JP"/>
        </w:rPr>
        <w:t xml:space="preserve">generally </w:t>
      </w:r>
      <w:r>
        <w:rPr>
          <w:lang w:eastAsia="ja-JP"/>
        </w:rPr>
        <w:t xml:space="preserve">given in </w:t>
      </w:r>
      <w:r w:rsidR="00D41ACE">
        <w:rPr>
          <w:lang w:eastAsia="ja-JP"/>
        </w:rPr>
        <w:t>g</w:t>
      </w:r>
      <w:r>
        <w:rPr>
          <w:lang w:eastAsia="ja-JP"/>
        </w:rPr>
        <w:t>iga</w:t>
      </w:r>
      <w:r w:rsidR="00D41ACE">
        <w:rPr>
          <w:lang w:eastAsia="ja-JP"/>
        </w:rPr>
        <w:t>b</w:t>
      </w:r>
      <w:r>
        <w:rPr>
          <w:lang w:eastAsia="ja-JP"/>
        </w:rPr>
        <w:t>ytes (G</w:t>
      </w:r>
      <w:r w:rsidR="006C3021">
        <w:rPr>
          <w:lang w:eastAsia="ja-JP"/>
        </w:rPr>
        <w:t>b</w:t>
      </w:r>
      <w:r>
        <w:rPr>
          <w:lang w:eastAsia="ja-JP"/>
        </w:rPr>
        <w:t xml:space="preserve">). The values should not be regarded as </w:t>
      </w:r>
      <w:r w:rsidR="00C41FB4" w:rsidRPr="00BC5A04">
        <w:rPr>
          <w:lang w:eastAsia="ja-JP"/>
        </w:rPr>
        <w:t>absolute</w:t>
      </w:r>
      <w:r>
        <w:rPr>
          <w:lang w:eastAsia="ja-JP"/>
        </w:rPr>
        <w:t>, and totals have been</w:t>
      </w:r>
      <w:r w:rsidR="00C41FB4" w:rsidRPr="00BC5A04">
        <w:rPr>
          <w:lang w:eastAsia="ja-JP"/>
        </w:rPr>
        <w:t xml:space="preserve"> round</w:t>
      </w:r>
      <w:r>
        <w:rPr>
          <w:lang w:eastAsia="ja-JP"/>
        </w:rPr>
        <w:t>ed</w:t>
      </w:r>
      <w:r w:rsidR="00C41FB4" w:rsidRPr="00BC5A04">
        <w:rPr>
          <w:lang w:eastAsia="ja-JP"/>
        </w:rPr>
        <w:t xml:space="preserve"> to </w:t>
      </w:r>
      <w:r w:rsidR="00AF2953">
        <w:rPr>
          <w:lang w:eastAsia="ja-JP"/>
        </w:rPr>
        <w:t>three</w:t>
      </w:r>
      <w:r w:rsidR="00C41FB4" w:rsidRPr="00BC5A04">
        <w:rPr>
          <w:lang w:eastAsia="ja-JP"/>
        </w:rPr>
        <w:t xml:space="preserve"> significant figu</w:t>
      </w:r>
      <w:r>
        <w:rPr>
          <w:lang w:eastAsia="ja-JP"/>
        </w:rPr>
        <w:t>r</w:t>
      </w:r>
      <w:r w:rsidR="00C41FB4" w:rsidRPr="00BC5A04">
        <w:rPr>
          <w:lang w:eastAsia="ja-JP"/>
        </w:rPr>
        <w:t>es</w:t>
      </w:r>
      <w:r>
        <w:rPr>
          <w:lang w:eastAsia="ja-JP"/>
        </w:rPr>
        <w:t>.</w:t>
      </w:r>
      <w:r w:rsidR="00387F45">
        <w:rPr>
          <w:lang w:eastAsia="ja-JP"/>
        </w:rPr>
        <w:t xml:space="preserve"> Total required capacity will vary according to the database selected, installation parameters, and configuration.</w:t>
      </w:r>
    </w:p>
    <w:p w14:paraId="6937204C" w14:textId="4F9ECDC4" w:rsidR="00C41FB4" w:rsidRDefault="005D3333" w:rsidP="0055637E">
      <w:pPr>
        <w:pStyle w:val="BodyTextNormal"/>
        <w:rPr>
          <w:lang w:eastAsia="ja-JP"/>
        </w:rPr>
      </w:pPr>
      <w:r>
        <w:rPr>
          <w:lang w:eastAsia="ja-JP"/>
        </w:rPr>
        <w:t xml:space="preserve">The </w:t>
      </w:r>
      <w:r w:rsidR="00C41FB4" w:rsidRPr="00BC5A04">
        <w:rPr>
          <w:lang w:eastAsia="ja-JP"/>
        </w:rPr>
        <w:t xml:space="preserve">figure for </w:t>
      </w:r>
      <w:r>
        <w:rPr>
          <w:lang w:eastAsia="ja-JP"/>
        </w:rPr>
        <w:t>Initial Registrations</w:t>
      </w:r>
      <w:r w:rsidR="00C41FB4" w:rsidRPr="00BC5A04">
        <w:rPr>
          <w:lang w:eastAsia="ja-JP"/>
        </w:rPr>
        <w:t xml:space="preserve"> </w:t>
      </w:r>
      <w:r>
        <w:rPr>
          <w:lang w:eastAsia="ja-JP"/>
        </w:rPr>
        <w:t xml:space="preserve">is </w:t>
      </w:r>
      <w:r w:rsidR="00C41FB4" w:rsidRPr="00BC5A04">
        <w:rPr>
          <w:lang w:eastAsia="ja-JP"/>
        </w:rPr>
        <w:t>based on new build growth only</w:t>
      </w:r>
      <w:r>
        <w:rPr>
          <w:lang w:eastAsia="ja-JP"/>
        </w:rPr>
        <w:t xml:space="preserve">. These figures could be modified to account for </w:t>
      </w:r>
      <w:r w:rsidR="00C41FB4" w:rsidRPr="00BC5A04">
        <w:rPr>
          <w:lang w:eastAsia="ja-JP"/>
        </w:rPr>
        <w:t xml:space="preserve">changes in </w:t>
      </w:r>
      <w:r>
        <w:rPr>
          <w:lang w:eastAsia="ja-JP"/>
        </w:rPr>
        <w:t>existing RMP status.</w:t>
      </w:r>
    </w:p>
    <w:p w14:paraId="7B5D66F0" w14:textId="2BA76E85" w:rsidR="00C41FB4" w:rsidRDefault="004874F3" w:rsidP="0055637E">
      <w:pPr>
        <w:pStyle w:val="BodyTextNormal"/>
        <w:rPr>
          <w:lang w:eastAsia="ja-JP"/>
        </w:rPr>
      </w:pPr>
      <w:r>
        <w:rPr>
          <w:lang w:eastAsia="ja-JP"/>
        </w:rPr>
        <w:t xml:space="preserve">The CSS at rest volumes do not account for either </w:t>
      </w:r>
      <w:r w:rsidRPr="004874F3">
        <w:rPr>
          <w:lang w:eastAsia="ja-JP"/>
        </w:rPr>
        <w:t>A</w:t>
      </w:r>
      <w:r w:rsidR="00C41FB4" w:rsidRPr="004874F3">
        <w:rPr>
          <w:lang w:eastAsia="ja-JP"/>
        </w:rPr>
        <w:t>rchiving</w:t>
      </w:r>
      <w:r>
        <w:rPr>
          <w:lang w:eastAsia="ja-JP"/>
        </w:rPr>
        <w:t xml:space="preserve"> or </w:t>
      </w:r>
      <w:r w:rsidR="00C41FB4" w:rsidRPr="004874F3">
        <w:rPr>
          <w:lang w:eastAsia="ja-JP"/>
        </w:rPr>
        <w:t>Operational Solutions</w:t>
      </w:r>
      <w:r w:rsidR="003B1AF9">
        <w:rPr>
          <w:lang w:eastAsia="ja-JP"/>
        </w:rPr>
        <w:t>, such as Indexing,</w:t>
      </w:r>
      <w:r>
        <w:rPr>
          <w:lang w:eastAsia="ja-JP"/>
        </w:rPr>
        <w:t xml:space="preserve"> that might significantly </w:t>
      </w:r>
      <w:r w:rsidR="003B1AF9">
        <w:rPr>
          <w:lang w:eastAsia="ja-JP"/>
        </w:rPr>
        <w:t>change the</w:t>
      </w:r>
      <w:r>
        <w:rPr>
          <w:lang w:eastAsia="ja-JP"/>
        </w:rPr>
        <w:t xml:space="preserve"> data at rest sizing. No allowance has been made for reporting requirements and there </w:t>
      </w:r>
      <w:r w:rsidR="00AF2953">
        <w:rPr>
          <w:lang w:eastAsia="ja-JP"/>
        </w:rPr>
        <w:t>are</w:t>
      </w:r>
      <w:r>
        <w:rPr>
          <w:lang w:eastAsia="ja-JP"/>
        </w:rPr>
        <w:t xml:space="preserve"> no</w:t>
      </w:r>
      <w:r w:rsidRPr="004874F3">
        <w:rPr>
          <w:lang w:eastAsia="ja-JP"/>
        </w:rPr>
        <w:t xml:space="preserve"> physical requirements for data in motion or </w:t>
      </w:r>
      <w:r>
        <w:rPr>
          <w:lang w:eastAsia="ja-JP"/>
        </w:rPr>
        <w:t xml:space="preserve">the </w:t>
      </w:r>
      <w:r w:rsidRPr="004874F3">
        <w:rPr>
          <w:lang w:eastAsia="ja-JP"/>
        </w:rPr>
        <w:t xml:space="preserve">denormalisation of </w:t>
      </w:r>
      <w:r>
        <w:rPr>
          <w:lang w:eastAsia="ja-JP"/>
        </w:rPr>
        <w:t xml:space="preserve">any database </w:t>
      </w:r>
      <w:r w:rsidRPr="004874F3">
        <w:rPr>
          <w:lang w:eastAsia="ja-JP"/>
        </w:rPr>
        <w:t>tables</w:t>
      </w:r>
      <w:r>
        <w:rPr>
          <w:lang w:eastAsia="ja-JP"/>
        </w:rPr>
        <w:t xml:space="preserve">. No allowance has been made </w:t>
      </w:r>
      <w:r w:rsidRPr="004874F3">
        <w:rPr>
          <w:lang w:eastAsia="ja-JP"/>
        </w:rPr>
        <w:t xml:space="preserve">for </w:t>
      </w:r>
      <w:r w:rsidR="00C41FB4" w:rsidRPr="004874F3">
        <w:rPr>
          <w:lang w:eastAsia="ja-JP"/>
        </w:rPr>
        <w:t xml:space="preserve">in-flight switches </w:t>
      </w:r>
      <w:r w:rsidRPr="004874F3">
        <w:rPr>
          <w:lang w:eastAsia="ja-JP"/>
        </w:rPr>
        <w:t xml:space="preserve">at the time of CSS Go Live, as these volumes will be very </w:t>
      </w:r>
      <w:r w:rsidR="00C41FB4" w:rsidRPr="004874F3">
        <w:rPr>
          <w:lang w:eastAsia="ja-JP"/>
        </w:rPr>
        <w:t>small, only 12 days</w:t>
      </w:r>
      <w:r w:rsidRPr="004874F3">
        <w:rPr>
          <w:lang w:eastAsia="ja-JP"/>
        </w:rPr>
        <w:t>’</w:t>
      </w:r>
      <w:r w:rsidR="00C41FB4" w:rsidRPr="004874F3">
        <w:rPr>
          <w:lang w:eastAsia="ja-JP"/>
        </w:rPr>
        <w:t xml:space="preserve"> worth of data and </w:t>
      </w:r>
      <w:r w:rsidRPr="004874F3">
        <w:rPr>
          <w:lang w:eastAsia="ja-JP"/>
        </w:rPr>
        <w:t>will not include switches scheduled for after Go Live.</w:t>
      </w:r>
    </w:p>
    <w:p w14:paraId="7EC294A7" w14:textId="289857DC" w:rsidR="00E0046D" w:rsidRDefault="00E0046D" w:rsidP="0055637E">
      <w:pPr>
        <w:pStyle w:val="BodyTextNormal"/>
        <w:rPr>
          <w:lang w:eastAsia="ja-JP"/>
        </w:rPr>
      </w:pPr>
      <w:r>
        <w:rPr>
          <w:lang w:eastAsia="ja-JP"/>
        </w:rPr>
        <w:t>Peak values in both the NFRs and volumetrics refer to consumer-driven peaks of transactions, rather than system</w:t>
      </w:r>
      <w:r w:rsidR="009D692E">
        <w:rPr>
          <w:lang w:eastAsia="ja-JP"/>
        </w:rPr>
        <w:t>-</w:t>
      </w:r>
      <w:r>
        <w:rPr>
          <w:lang w:eastAsia="ja-JP"/>
        </w:rPr>
        <w:t>driven processing peaks.</w:t>
      </w:r>
    </w:p>
    <w:p w14:paraId="3C5C5039" w14:textId="5583EC8B" w:rsidR="00C41FB4" w:rsidRDefault="00E84F97" w:rsidP="0055637E">
      <w:pPr>
        <w:pStyle w:val="BodyTextNormal"/>
        <w:rPr>
          <w:lang w:eastAsia="ja-JP"/>
        </w:rPr>
      </w:pPr>
      <w:r>
        <w:rPr>
          <w:noProof/>
        </w:rPr>
        <w:t xml:space="preserve">For simplicity, only one calculation has been used </w:t>
      </w:r>
      <w:r w:rsidR="005F440A">
        <w:rPr>
          <w:noProof/>
        </w:rPr>
        <w:t>to</w:t>
      </w:r>
      <w:r>
        <w:rPr>
          <w:noProof/>
        </w:rPr>
        <w:t xml:space="preserve"> approximat</w:t>
      </w:r>
      <w:r w:rsidR="005F440A">
        <w:rPr>
          <w:noProof/>
        </w:rPr>
        <w:t>e</w:t>
      </w:r>
      <w:r>
        <w:rPr>
          <w:noProof/>
        </w:rPr>
        <w:t xml:space="preserve"> notifications and synchronisations. This is a </w:t>
      </w:r>
      <w:r w:rsidR="005F440A">
        <w:rPr>
          <w:noProof/>
        </w:rPr>
        <w:t>reasonable</w:t>
      </w:r>
      <w:r>
        <w:rPr>
          <w:noProof/>
        </w:rPr>
        <w:t xml:space="preserve"> approximation as once the Registration Request has been validated all parties continue to be notified of progress regardless of outcome (this includes withdrawals and annulments).</w:t>
      </w:r>
    </w:p>
    <w:p w14:paraId="2EC85653" w14:textId="79AD492C" w:rsidR="00880EBF" w:rsidRDefault="00880EBF" w:rsidP="00880EBF">
      <w:pPr>
        <w:pStyle w:val="BodyTextNormal"/>
        <w:ind w:left="0"/>
        <w:rPr>
          <w:b/>
          <w:lang w:eastAsia="ja-JP"/>
        </w:rPr>
      </w:pPr>
      <w:r>
        <w:rPr>
          <w:b/>
          <w:lang w:eastAsia="ja-JP"/>
        </w:rPr>
        <w:t>Volumetrics Calculations and Summary</w:t>
      </w:r>
    </w:p>
    <w:bookmarkStart w:id="62" w:name="_MON_1591011743"/>
    <w:bookmarkEnd w:id="62"/>
    <w:p w14:paraId="07DD18C5" w14:textId="3349B55D" w:rsidR="00BD04DB" w:rsidRDefault="00251260" w:rsidP="00880EBF">
      <w:pPr>
        <w:pStyle w:val="BodyTextNormal"/>
        <w:ind w:left="0"/>
        <w:rPr>
          <w:b/>
          <w:lang w:eastAsia="ja-JP"/>
        </w:rPr>
      </w:pPr>
      <w:r>
        <w:rPr>
          <w:b/>
          <w:lang w:eastAsia="ja-JP"/>
        </w:rPr>
        <w:object w:dxaOrig="2040" w:dyaOrig="1339" w14:anchorId="05D9DDF2">
          <v:shape id="_x0000_i1026" type="#_x0000_t75" style="width:101.25pt;height:66.75pt" o:ole="">
            <v:imagedata r:id="rId31" o:title=""/>
          </v:shape>
          <o:OLEObject Type="Embed" ProgID="Excel.Sheet.12" ShapeID="_x0000_i1026" DrawAspect="Icon" ObjectID="_1624085143" r:id="rId32"/>
        </w:object>
      </w:r>
      <w:r w:rsidR="00BD5638">
        <w:rPr>
          <w:b/>
          <w:lang w:eastAsia="ja-JP"/>
        </w:rPr>
        <w:fldChar w:fldCharType="begin"/>
      </w:r>
      <w:r w:rsidR="00BD5638">
        <w:rPr>
          <w:b/>
          <w:lang w:eastAsia="ja-JP"/>
        </w:rPr>
        <w:fldChar w:fldCharType="end"/>
      </w:r>
    </w:p>
    <w:sectPr w:rsidR="00BD04DB" w:rsidSect="003D0642">
      <w:footerReference w:type="even" r:id="rId33"/>
      <w:pgSz w:w="11900" w:h="16840" w:code="9"/>
      <w:pgMar w:top="1440" w:right="1440" w:bottom="1440" w:left="1440"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17F19" w14:textId="77777777" w:rsidR="008423D8" w:rsidRDefault="008423D8" w:rsidP="00FA568E">
      <w:pPr>
        <w:spacing w:after="0"/>
      </w:pPr>
      <w:r>
        <w:separator/>
      </w:r>
    </w:p>
  </w:endnote>
  <w:endnote w:type="continuationSeparator" w:id="0">
    <w:p w14:paraId="2E196B45" w14:textId="77777777" w:rsidR="008423D8" w:rsidRDefault="008423D8" w:rsidP="00FA568E">
      <w:pPr>
        <w:spacing w:after="0"/>
      </w:pPr>
      <w:r>
        <w:continuationSeparator/>
      </w:r>
    </w:p>
  </w:endnote>
  <w:endnote w:type="continuationNotice" w:id="1">
    <w:p w14:paraId="2C90C166" w14:textId="77777777" w:rsidR="008423D8" w:rsidRDefault="008423D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7D388" w14:textId="77777777" w:rsidR="00CD3E8A" w:rsidRDefault="00CD3E8A"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2AC6B6" w14:textId="77777777" w:rsidR="00CD3E8A" w:rsidRDefault="00CD3E8A"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4B085" w14:textId="77777777" w:rsidR="00CD3E8A" w:rsidRDefault="00CD3E8A"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A4BC50" w14:textId="77777777" w:rsidR="00CD3E8A" w:rsidRDefault="00CD3E8A"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09E60" w14:textId="77777777" w:rsidR="00CD3E8A" w:rsidRDefault="00CD3E8A"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Template22"/>
      <w:tblW w:w="5000" w:type="pct"/>
      <w:tblBorders>
        <w:insideH w:val="none" w:sz="0" w:space="0" w:color="auto"/>
        <w:insideV w:val="none" w:sz="0" w:space="0" w:color="auto"/>
      </w:tblBorders>
      <w:tblLook w:val="0600" w:firstRow="0" w:lastRow="0" w:firstColumn="0" w:lastColumn="0" w:noHBand="1" w:noVBand="1"/>
    </w:tblPr>
    <w:tblGrid>
      <w:gridCol w:w="3210"/>
      <w:gridCol w:w="3211"/>
      <w:gridCol w:w="3211"/>
    </w:tblGrid>
    <w:tr w:rsidR="00CD3E8A" w:rsidRPr="00BA081A" w14:paraId="136131FF" w14:textId="77777777" w:rsidTr="00986109">
      <w:trPr>
        <w:trHeight w:val="300"/>
      </w:trPr>
      <w:tc>
        <w:tcPr>
          <w:tcW w:w="1666" w:type="pct"/>
        </w:tcPr>
        <w:p w14:paraId="2FD631AE" w14:textId="0A390737" w:rsidR="00CD3E8A" w:rsidRDefault="00CD3E8A" w:rsidP="005F326D">
          <w:pPr>
            <w:pStyle w:val="Footer"/>
            <w:rPr>
              <w:sz w:val="20"/>
              <w:szCs w:val="20"/>
            </w:rPr>
          </w:pPr>
          <w:r>
            <w:rPr>
              <w:sz w:val="20"/>
              <w:szCs w:val="20"/>
            </w:rPr>
            <w:fldChar w:fldCharType="begin"/>
          </w:r>
          <w:r>
            <w:rPr>
              <w:sz w:val="20"/>
              <w:szCs w:val="20"/>
            </w:rPr>
            <w:instrText xml:space="preserve"> TITLE   \* MERGEFORMAT </w:instrText>
          </w:r>
          <w:r>
            <w:rPr>
              <w:sz w:val="20"/>
              <w:szCs w:val="20"/>
            </w:rPr>
            <w:fldChar w:fldCharType="separate"/>
          </w:r>
          <w:r w:rsidR="00BD04DB">
            <w:rPr>
              <w:sz w:val="20"/>
              <w:szCs w:val="20"/>
            </w:rPr>
            <w:t>D-4.2.2 CSS Detailed Non-Functional Requirements Specification</w:t>
          </w:r>
          <w:r>
            <w:rPr>
              <w:sz w:val="20"/>
              <w:szCs w:val="20"/>
            </w:rPr>
            <w:fldChar w:fldCharType="end"/>
          </w:r>
          <w:r w:rsidR="0081167E">
            <w:rPr>
              <w:sz w:val="20"/>
              <w:szCs w:val="20"/>
            </w:rPr>
            <w:t xml:space="preserve"> – DCC Public</w:t>
          </w:r>
        </w:p>
      </w:tc>
      <w:tc>
        <w:tcPr>
          <w:tcW w:w="1667" w:type="pct"/>
        </w:tcPr>
        <w:p w14:paraId="473CA84B" w14:textId="2845BD2F" w:rsidR="00CD3E8A" w:rsidRDefault="00CD3E8A" w:rsidP="00362481">
          <w:pPr>
            <w:pStyle w:val="Footer"/>
            <w:jc w:val="center"/>
            <w:rPr>
              <w:sz w:val="20"/>
              <w:szCs w:val="20"/>
            </w:rPr>
          </w:pPr>
        </w:p>
      </w:tc>
      <w:tc>
        <w:tcPr>
          <w:tcW w:w="1667" w:type="pct"/>
        </w:tcPr>
        <w:p w14:paraId="7D11150B" w14:textId="5D864E8D" w:rsidR="00CD3E8A" w:rsidRPr="00BA081A" w:rsidRDefault="00C02FD8" w:rsidP="00560DF2">
          <w:pPr>
            <w:pStyle w:val="Footer"/>
            <w:jc w:val="right"/>
            <w:rPr>
              <w:sz w:val="20"/>
              <w:szCs w:val="20"/>
            </w:rPr>
          </w:pPr>
          <w:sdt>
            <w:sdtPr>
              <w:rPr>
                <w:sz w:val="20"/>
                <w:szCs w:val="20"/>
              </w:rPr>
              <w:id w:val="-2136391840"/>
              <w:docPartObj>
                <w:docPartGallery w:val="Page Numbers (Top of Page)"/>
                <w:docPartUnique/>
              </w:docPartObj>
            </w:sdtPr>
            <w:sdtEndPr/>
            <w:sdtContent>
              <w:sdt>
                <w:sdtPr>
                  <w:rPr>
                    <w:sz w:val="20"/>
                    <w:szCs w:val="20"/>
                  </w:rPr>
                  <w:id w:val="-1479300992"/>
                  <w:docPartObj>
                    <w:docPartGallery w:val="Page Numbers (Top of Page)"/>
                    <w:docPartUnique/>
                  </w:docPartObj>
                </w:sdtPr>
                <w:sdtEndPr>
                  <w:rPr>
                    <w:bCs/>
                  </w:rPr>
                </w:sdtEndPr>
                <w:sdtContent>
                  <w:r w:rsidR="00CD3E8A" w:rsidRPr="00BA081A">
                    <w:rPr>
                      <w:sz w:val="20"/>
                      <w:szCs w:val="20"/>
                    </w:rPr>
                    <w:t xml:space="preserve">Page </w:t>
                  </w:r>
                  <w:r w:rsidR="00CD3E8A" w:rsidRPr="00BA081A">
                    <w:rPr>
                      <w:bCs/>
                      <w:sz w:val="20"/>
                      <w:szCs w:val="20"/>
                    </w:rPr>
                    <w:fldChar w:fldCharType="begin"/>
                  </w:r>
                  <w:r w:rsidR="00CD3E8A" w:rsidRPr="00BA081A">
                    <w:rPr>
                      <w:bCs/>
                      <w:sz w:val="20"/>
                      <w:szCs w:val="20"/>
                    </w:rPr>
                    <w:instrText xml:space="preserve"> PAGE </w:instrText>
                  </w:r>
                  <w:r w:rsidR="00CD3E8A" w:rsidRPr="00BA081A">
                    <w:rPr>
                      <w:bCs/>
                      <w:sz w:val="20"/>
                      <w:szCs w:val="20"/>
                    </w:rPr>
                    <w:fldChar w:fldCharType="separate"/>
                  </w:r>
                  <w:r>
                    <w:rPr>
                      <w:bCs/>
                      <w:noProof/>
                      <w:sz w:val="20"/>
                      <w:szCs w:val="20"/>
                    </w:rPr>
                    <w:t>2</w:t>
                  </w:r>
                  <w:r w:rsidR="00CD3E8A" w:rsidRPr="00BA081A">
                    <w:rPr>
                      <w:bCs/>
                      <w:sz w:val="20"/>
                      <w:szCs w:val="20"/>
                    </w:rPr>
                    <w:fldChar w:fldCharType="end"/>
                  </w:r>
                  <w:r w:rsidR="00CD3E8A" w:rsidRPr="00BA081A">
                    <w:rPr>
                      <w:sz w:val="20"/>
                      <w:szCs w:val="20"/>
                    </w:rPr>
                    <w:t xml:space="preserve"> of </w:t>
                  </w:r>
                  <w:r w:rsidR="00CD3E8A" w:rsidRPr="00BA081A">
                    <w:rPr>
                      <w:bCs/>
                      <w:sz w:val="20"/>
                      <w:szCs w:val="20"/>
                    </w:rPr>
                    <w:fldChar w:fldCharType="begin"/>
                  </w:r>
                  <w:r w:rsidR="00CD3E8A" w:rsidRPr="00BA081A">
                    <w:rPr>
                      <w:bCs/>
                      <w:sz w:val="20"/>
                      <w:szCs w:val="20"/>
                    </w:rPr>
                    <w:instrText xml:space="preserve"> NUMPAGES  </w:instrText>
                  </w:r>
                  <w:r w:rsidR="00CD3E8A" w:rsidRPr="00BA081A">
                    <w:rPr>
                      <w:bCs/>
                      <w:sz w:val="20"/>
                      <w:szCs w:val="20"/>
                    </w:rPr>
                    <w:fldChar w:fldCharType="separate"/>
                  </w:r>
                  <w:r>
                    <w:rPr>
                      <w:bCs/>
                      <w:noProof/>
                      <w:sz w:val="20"/>
                      <w:szCs w:val="20"/>
                    </w:rPr>
                    <w:t>15</w:t>
                  </w:r>
                  <w:r w:rsidR="00CD3E8A" w:rsidRPr="00BA081A">
                    <w:rPr>
                      <w:bCs/>
                      <w:sz w:val="20"/>
                      <w:szCs w:val="20"/>
                    </w:rPr>
                    <w:fldChar w:fldCharType="end"/>
                  </w:r>
                </w:sdtContent>
              </w:sdt>
            </w:sdtContent>
          </w:sdt>
        </w:p>
      </w:tc>
    </w:tr>
  </w:tbl>
  <w:p w14:paraId="12C7C5CD" w14:textId="77777777" w:rsidR="00CD3E8A" w:rsidRPr="00E538B7" w:rsidRDefault="00CD3E8A" w:rsidP="00A76C49">
    <w:pPr>
      <w:pStyle w:val="Footer"/>
      <w:jc w:val="both"/>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25CB3" w14:textId="77777777" w:rsidR="00CD3E8A" w:rsidRDefault="00CD3E8A"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BB0084" w14:textId="77777777" w:rsidR="00CD3E8A" w:rsidRDefault="00CD3E8A" w:rsidP="00FF4EC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A76C1" w14:textId="77777777" w:rsidR="008423D8" w:rsidRDefault="008423D8" w:rsidP="00FA568E">
      <w:pPr>
        <w:spacing w:after="0"/>
      </w:pPr>
      <w:r>
        <w:separator/>
      </w:r>
    </w:p>
  </w:footnote>
  <w:footnote w:type="continuationSeparator" w:id="0">
    <w:p w14:paraId="66BECD27" w14:textId="77777777" w:rsidR="008423D8" w:rsidRDefault="008423D8" w:rsidP="00FA568E">
      <w:pPr>
        <w:spacing w:after="0"/>
      </w:pPr>
      <w:r>
        <w:continuationSeparator/>
      </w:r>
    </w:p>
  </w:footnote>
  <w:footnote w:type="continuationNotice" w:id="1">
    <w:p w14:paraId="388A826D" w14:textId="77777777" w:rsidR="008423D8" w:rsidRDefault="008423D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B2F26" w14:textId="77777777" w:rsidR="00531FD4" w:rsidRDefault="00531F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B1B17" w14:textId="7BE67394" w:rsidR="00CD3E8A" w:rsidRDefault="00CD3E8A" w:rsidP="00796E0C">
    <w:pPr>
      <w:ind w:hanging="1134"/>
    </w:pPr>
  </w:p>
  <w:p w14:paraId="007B065E" w14:textId="77777777" w:rsidR="00CD3E8A" w:rsidRDefault="00CD3E8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C1127" w14:textId="6B3380DC" w:rsidR="00CD3E8A" w:rsidRDefault="00CD3E8A" w:rsidP="00796E0C">
    <w:r>
      <w:rPr>
        <w:noProof/>
        <w:lang w:eastAsia="en-GB"/>
      </w:rPr>
      <mc:AlternateContent>
        <mc:Choice Requires="wpg">
          <w:drawing>
            <wp:anchor distT="0" distB="0" distL="114300" distR="114300" simplePos="0" relativeHeight="251655680" behindDoc="1" locked="0" layoutInCell="1" allowOverlap="1" wp14:anchorId="074AE3BB" wp14:editId="5F0F319B">
              <wp:simplePos x="0" y="0"/>
              <wp:positionH relativeFrom="column">
                <wp:posOffset>-398145</wp:posOffset>
              </wp:positionH>
              <wp:positionV relativeFrom="paragraph">
                <wp:posOffset>261620</wp:posOffset>
              </wp:positionV>
              <wp:extent cx="15798800" cy="690880"/>
              <wp:effectExtent l="0" t="0" r="12700" b="139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8" name="Straight Connector 8"/>
                      <wps:cNvCnPr/>
                      <wps:spPr bwMode="auto">
                        <a:xfrm>
                          <a:off x="0" y="690880"/>
                          <a:ext cx="15798893" cy="0"/>
                        </a:xfrm>
                        <a:prstGeom prst="line">
                          <a:avLst/>
                        </a:prstGeom>
                        <a:noFill/>
                        <a:ln w="12700" cap="flat" cmpd="sng" algn="ctr">
                          <a:solidFill>
                            <a:srgbClr val="5C2071"/>
                          </a:solidFill>
                          <a:prstDash val="solid"/>
                          <a:headEnd type="none" w="med" len="med"/>
                          <a:tailEnd type="none" w="med" len="med"/>
                        </a:ln>
                        <a:effectLst/>
                      </wps:spPr>
                      <wps:bodyPr/>
                    </wps:wsp>
                    <pic:pic xmlns:pic="http://schemas.openxmlformats.org/drawingml/2006/picture">
                      <pic:nvPicPr>
                        <pic:cNvPr id="19" name="Picture 19"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3C121DC2" id="Group 3" o:spid="_x0000_s1026" style="position:absolute;margin-left:-31.35pt;margin-top:20.6pt;width:1244pt;height:54.4pt;z-index:-251660800"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B4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RAAAABgAAAAAAAAAAAAADTwAA&#10;CnEAAAAOAEQAQwBDAF8AZgBpAG4AYQBsAF8ATABvAGcAbwAAAAEAAAAAAAAAAAAAAAAAAAAAAAAA&#10;AQAAAAAAAAAAAAAKcQAAA08AAAAAAAAAAAAAAAAAAAAAAQAAAAAAAAAAAAAAAAAAAAAAAAAQAAAA&#10;AQAAAAAAAG51bGwAAAACAAAABmJvdW5kc09iamMAAAABAAAAAAAAUmN0MQAAAAQAAAAAVG9wIGxv&#10;bmcAAAAAAAAAAExlZnRsb25nAAAAAAAAAABCdG9tbG9uZwAAA08AAAAAUmdodGxvbmcAAApx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NPAAAAAFJnaHRsb25nAAAKc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AkBJQ0NfUFJP&#10;RklMRQAB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4A&#10;DkFkb2JlAGRAAAAAAf/bAIQAAQEBAQEBAQEBAQEBAQEBAQEBAQEBAQEBAQEBAQIBAQEBAQECAgIC&#10;AgICAgICAgICAgMDAwMDAwMDAwMDAwMDAwEBAQEBAQECAQECAwICAgMDAwMDAwMDAwMDAwMDAwMD&#10;AwMDAwMDAwMDAwMDAwMDAwMDAwMDAwMDAwMDAwMDAwMD/8AAEQgDTwpxAwERAAIRAQMRAf/dAAQB&#10;T//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NU/wCF&#10;Lf8AMq3t8ofmHu/4lbN3NW0fxz+Km5ajZtRt7HVkkWO3z3hho2oewd3bkp4SFnkw1Y1Tt7GQza1p&#10;xT1U8Whq6ZRkL7ecvQ7btKbpMtbi5Gqp4rGcqo9NQox9agH4R08i0FetZ73InV+ve/de697917r6&#10;SX/CYb+Y9vT5f/F/evx17o3HWbp7d+KEu18dhd1Zmreqz28el91QVNPs18tV1BMtZW4Kpx9Viqmr&#10;YlmpWxvmLztJLJj77j8vw7VuSX9mumK6qSo4LItNVPQMCGA9dVMYDLihqOtnr3HH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Ef+FMWeyuF/k9/IqmxkksMe4t19F4HLSQllb+FP3Rg8rLGzpYhZJaSGNx9GVih&#10;uGI9jf27RX5rty34VkI+3w2H+XqyfF18uH3kl0/1737r3Xvfuvde9+6919Or/hLnncpl/wCUj1vj&#10;8hJK9Jtft/u7BYNZGJSHF1G8W3NNHACeFNbkaxyB/aZj9SfeOfuSipzTIy8WjjJ+3TT/AAAdMv8A&#10;F1sRewF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Kb39n8rurvfuvdGdklmzm5O2+x8/mZp2Lzy5XMbxrcjkZJmYkl2mkcsSTz7y/sUWKyhjT&#10;4VRAPsCgDpSOgl9quvde9+691737r3W1D/wkVzuTof5j3cOCp5JTis78PN/T5OmBPh+4w/bux5cb&#10;XOtwNcXmmhQkGwmYW5uI0900U8vxOeKzrT80kqP9Xp1STh19Gv3APT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jT+cr8Tdy/Dn+&#10;Y58m+tMviqig2vuvsTcPcPVVa0EkdDmer+1c1U7r22+LncATLjnmqcHVSLx93Q1Cf2feUvKW6R7t&#10;y/bXCmrKgjf1DoApr9uGHyYdPqajqr72JOrde9+691737r3W7t/wj8+LG44M38o/mhm8XUUO26nb&#10;uI+OXXeSnhdI9wVdVmaTsLs9qRpALxULY/bMXkTUryTSpcPA49w57rblGUttoQ1aplYemCqftq/7&#10;B69NSHy63lvcM9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T/zmezsz23/ADUPnfubOVU1XVYX5H9h9Y0jTOze&#10;DDdM5Y9R4KliDfpSOjwkKqBx+fz7yn5RtkteWbKNBQGJX/OQaz/Nun1wo6rL9iLq3XvfuvdHg/ln&#10;diZfqn+Yd8I994WpmpqnD/KPpGmrDAzLJVYHPdg0G3d0Yy6kHTV42rq6Vx+VkINxx7JuYrdLrYby&#10;B8gwyftCkg/kQD1o5HX2LPeJ/S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46n8zn/t5P/MJ/wDF4vlj/wC/6z/vLDlz/lXrD/nng/6tL0oXgOiPeznrfXvfuvdGa+FH/ZZX&#10;xJ/8Wb6F/wDfqYr2Xbx/ySLr/mjL/wAcbrR4dfZy94j9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x1P5nP/byf+YT/AOLxfLH/AN/1n/eWHLn/ACr1h/zz&#10;wf8AVpelC8B0R72c9b697917ozXwo/7LK+JP/izfQv8A79TFey7eP+SRdf8ANGX/AI43Wjw6+zl7&#10;xH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Uf+YB/&#10;2Qd82f8AxUf5I/8Avm8z7NNj/wCS3Z/814v+ri9bHEdfGr95a9KOve/de697917q5j/hPf8A9viv&#10;hR/4dXZv/vit0+wlz3/yqd5/pU/6uJ1V/hPX1dPeMfT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Uf+YB/2Qd8&#10;2f8AxUf5I/8Avm8z7NNj/wCS3Z/814v+ri9bHEdfGr95a9KOve/de697917q5j/hPf8A9vivhR/4&#10;dXZv/vit0+wlz3/yqd5/pU/6uJ1V/hPX1dPeMfT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uT5p/307p6W+C208t5cF0ziI+5e2qWmn1QS9mb7xr0OwcNkYL+moxO3ZJ6+M2s0Wc&#10;XklbCcPazZ/Bs5t6lHdMfDT/AEimrEfJnx9qdOxjFetOL3LPTnXvfuvde9+6919M/wD4TAfDz/Zb&#10;/wCXNi+4Nw4v7HsL5ebnm7ar5KiHxZCDrTDLJtnqTFSsBZ6eWlSu3DSNc+jL8kfpGO3uPu37w382&#10;kZrHajQPTWcuftrRT/pOmXNTTrY99x/1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R/5gH/ZB3zZ/wDFR/kj/wC+bzPs02P/AJLdn/zXi/6u&#10;L1scR18av3lr0o697917r3v3XurmP+E9/wD2+K+FH/h1dm/++K3T7CXPf/Kp3n+lT/q4nVX+E9fV&#10;094x9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qn/Crr5p/wChX4Z7M+Ju1Mt9tvn5X7p8&#10;26oqWbTV0XTHWNbS57PLMYT5If4rm3w1HGWIWoposjD6lEgEme2O0fWbu+6SjstV7fnI9QP95XUf&#10;kSp6vGM16+c97n3p7r3v3Xuve/de63Gv+Einw8/vl3h3r829zYvy4TprbsfTXWFXUw6oJOxuwqVc&#10;lvjK46cC61OK2/HBRSgmxizf0J5WJvdPdvCs4NnjOZj4j/6RcKD8map+1Om5DinW/l7g/p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H/mAf9kHfNn/AMVH+SP/AL5vM+zT&#10;Y/8Akt2f/NeL/q4vWxxHXxq/eWvSjr3v3Xuve/de6uY/4T3/APb4r4Uf+HV2b/74rdPsJc9/8qne&#10;f6VP+ridVf4T19XT3jH0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m/wDnn/NP/Z4f5j3e&#10;G/cHlv4p1f1jXr0R09JDN56CbZHWldUUFZnsdKp0vBms3Ll83TvpDeGriRhdPeT/ACXtH7m5fhgc&#10;UkkHiSeupwDQ/NV0qfmD0+ooOqg/Yq6t1737r3XgCSABcngAckk/ge/de6+uR/Jp+HZ+D38un479&#10;NZfFfwrsPL7YXtXt6KWHw5Bezuzgu5s5isqBYNPhqeSj2/qA5joI+T+o4tc27t++d/uLtDWMHRH6&#10;aEwCPkxq3+26YY1PVonsN9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j8meva/tz43/ACC6pxSh8p2d0j2v17jULKgev3psOv23RqXYgAGSpUXJAHtZt062u4QXTcI5EY/Y&#10;rA/5OvDBr18WeppqmiqaijrKeakq6SeWmqqWpieCopqmCQxT09RDKAyOjAq6sAQQQRf3l4CCKjIP&#10;SnrD7317r3v3Xur9f+EzXWGZ7C/m9dCZ7HUstRiuoNnd09m7pljQstHiH6tyfXONqZnsQinMbixc&#10;dz9S4UckH2B/cS5SDlWdGOZWjRft1hz/AMZRuqP8PX1F/eN3T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v/ADoflRub4c/y1vk73Lsimy776k2fTdcbLyuIpqmV9qbk7Wy0HX9FvWqrIAVpFw65CTIU&#10;881o2qoqeA3aZVIl5Q2yPduYba0mpo1a2B/EEBbT89VKEDyJPl1ZRU9fI795SdP9e9+691737r3V&#10;+P8Awnq/ltZb52/NfbG/t5belqfjf8Ycxguze0cjW0pfDbp3Xjqv+IdcdWI0gMc75Kvp1rcnAVZP&#10;4ZS1UchR6in8gI575hXZdnaCFqXFyCiAcVU4d/lQGgP8RHoeqOaDr6jfvG3p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">
              <v:line id="Straight Connector 8"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" strokecolor="#5c207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">
                <v:imagedata r:id="rId2" o:title="DCC_final_Logo_RGB"/>
                <v:path arrowok="t"/>
              </v:shape>
            </v:group>
          </w:pict>
        </mc:Fallback>
      </mc:AlternateContent>
    </w:r>
  </w:p>
  <w:p w14:paraId="486AACA8" w14:textId="77777777" w:rsidR="00CD3E8A" w:rsidRDefault="00CD3E8A" w:rsidP="00796E0C">
    <w:pPr>
      <w:ind w:hanging="1134"/>
    </w:pPr>
  </w:p>
  <w:p w14:paraId="3F6E784E" w14:textId="77777777" w:rsidR="00CD3E8A" w:rsidRPr="00796E0C" w:rsidRDefault="00CD3E8A" w:rsidP="00796E0C">
    <w:r>
      <w:rPr>
        <w:noProof/>
        <w:lang w:eastAsia="en-GB"/>
      </w:rPr>
      <w:drawing>
        <wp:anchor distT="0" distB="0" distL="114300" distR="114300" simplePos="0" relativeHeight="251656704" behindDoc="1" locked="0" layoutInCell="1" allowOverlap="1" wp14:anchorId="64EEFBBF" wp14:editId="3F3CB291">
          <wp:simplePos x="0" y="0"/>
          <wp:positionH relativeFrom="column">
            <wp:posOffset>-1932750</wp:posOffset>
          </wp:positionH>
          <wp:positionV relativeFrom="paragraph">
            <wp:posOffset>4187190</wp:posOffset>
          </wp:positionV>
          <wp:extent cx="5270500" cy="5393690"/>
          <wp:effectExtent l="0" t="0" r="6350" b="0"/>
          <wp:wrapNone/>
          <wp:docPr id="1" name="Picture 1"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E40CD" w14:textId="63EF68E9" w:rsidR="00CD3E8A" w:rsidRDefault="00CD3E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69448" w14:textId="72989BFE" w:rsidR="00CD3E8A" w:rsidRDefault="00CD3E8A" w:rsidP="008F5A2C">
    <w:r>
      <w:rPr>
        <w:noProof/>
        <w:lang w:eastAsia="en-GB"/>
      </w:rPr>
      <mc:AlternateContent>
        <mc:Choice Requires="wpg">
          <w:drawing>
            <wp:anchor distT="0" distB="0" distL="114300" distR="114300" simplePos="0" relativeHeight="251659776" behindDoc="0" locked="1" layoutInCell="1" allowOverlap="1" wp14:anchorId="1CBB10B8" wp14:editId="4F7D14F8">
              <wp:simplePos x="0" y="0"/>
              <wp:positionH relativeFrom="column">
                <wp:posOffset>-311150</wp:posOffset>
              </wp:positionH>
              <wp:positionV relativeFrom="page">
                <wp:posOffset>228600</wp:posOffset>
              </wp:positionV>
              <wp:extent cx="15087600" cy="687070"/>
              <wp:effectExtent l="0" t="0" r="1905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87070"/>
                        <a:chOff x="0" y="0"/>
                        <a:chExt cx="15087600" cy="688340"/>
                      </a:xfrm>
                    </wpg:grpSpPr>
                    <wps:wsp>
                      <wps:cNvPr id="6" name="Straight Connector 6"/>
                      <wps:cNvCnPr/>
                      <wps:spPr bwMode="auto">
                        <a:xfrm>
                          <a:off x="0" y="688340"/>
                          <a:ext cx="15087600" cy="0"/>
                        </a:xfrm>
                        <a:prstGeom prst="line">
                          <a:avLst/>
                        </a:prstGeom>
                        <a:noFill/>
                        <a:ln w="12700" cap="flat" cmpd="sng" algn="ctr">
                          <a:solidFill>
                            <a:srgbClr val="5C2071"/>
                          </a:solidFill>
                          <a:prstDash val="solid"/>
                          <a:headEnd type="none" w="med" len="med"/>
                          <a:tailEnd type="none" w="med" len="med"/>
                        </a:ln>
                        <a:effectLst/>
                      </wps:spPr>
                      <wps:bodyPr/>
                    </wps:wsp>
                    <pic:pic xmlns:pic="http://schemas.openxmlformats.org/drawingml/2006/picture">
                      <pic:nvPicPr>
                        <pic:cNvPr id="7" name="Picture 7"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9333" y="0"/>
                          <a:ext cx="1919112" cy="609600"/>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10123488" id="Group 5" o:spid="_x0000_s1026" style="position:absolute;margin-left:-24.5pt;margin-top:18pt;width:1188pt;height:54.1pt;z-index:251659776;mso-position-vertical-relative:page;mso-height-relative:margin" coordsize="150876,6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1EAAAAGAAAAAAAAAAAAAANPAAAK&#10;cQAAAA4ARABDAEMAXwBmAGkAbgBhAGwAXwBMAG8AZwBvAAAAAQAAAAAAAAAAAAAAAAAAAAAAAAAB&#10;AAAAAAAAAAAAAApxAAADTwAAAAAAAAAAAAAAAAAAAAABAAAAAAAAAAAAAAAAAAAAAAAAABAAAAAB&#10;AAAAAAAAbnVsbAAAAAIAAAAGYm91bmRzT2JqYwAAAAEAAAAAAABSY3QxAAAABAAAAABUb3AgbG9u&#10;ZwAAAAAAAAAATGVmdGxvbmcAAAAAAAAAAEJ0b21sb25nAAADTwAAAABSZ2h0bG9uZwAACn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08AAAAAUmdodGxvbmcAAApx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&#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&#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&#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&#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1T/AIUt&#10;/wAyre3yh+Ye7/iVs3c1bR/HP4qblqNm1G3sdWSRY7fPeGGjah7B3duSnhIWeTDVjVO3sZDNrWnF&#10;PVTxaGrplGQvt5y9Dtu0puky1uLkaqnisZyqj01CjH1qAfhHTyLQV61nvcidX697917r3v3XuvpJ&#10;f8Jhv5j29Pl/8X96/HXujcdZunt34oS7Xx2F3Vmat6rPbx6X3VBU0+zXy1XUEy1lbgqnH1WKqati&#10;WalbG+YvO0ksmPvuPy/DtW5Jf2a6YrqpKjgsi01U9AwIYD11UxgMuKGo62evccdU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oR/4UxZ7K4X+T38iqbGSSwx7i3X0XgctJCWVv4U/dGDyssbOliFklpIY3H0ZWKG4&#10;Yj2N/btFfmu3LfhWQj7fDYf5erJ8XXy4feSXT/Xvfuvde9+691737r3X06v+EuedymX/AJSPW+Py&#10;Ekr0m1+3+7sFg1kYlIcXUbxbc00cAJ4U1uRrHIH9pmP1J945+5KKnNMjLxaOMn7dNP8AAB0y/wAX&#10;WxF7A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4pvf2fyu6u9+690Z2SWbObk7b7Hz+ZmnYvPLlcxvGtyORkmZiSXaaRyxJPPvL+xRYrKGNPh&#10;VEA+wKAOlI6CX2q691737r3XvfuvdbUP/CRXO5Oh/mPdw4KnklOKzvw839Pk6YE+H7jD9u7Hlxtc&#10;63A1xeaaFCQbCZhbm4jT3TRTy/E54rOtPzSSo/1enVJOHX0a/cA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NP5yvxN3L8Of5j&#10;nyb60y+KqKDa+6+xNw9w9VVrQSR0OZ6v7VzVTuvbb4udwBMuOeapwdVIvH3dDUJ/Z95S8pbpHu3L&#10;9tcKasqCN/UOgCmv24YfJh0+pqOqvvYk6t1737r3Xvfuvdbu3/CPz4sbjgzfyj+aGbxdRQ7bqdu4&#10;j45dd5KeF0j3BV1WZpOwuz2pGkAvFQtj9sxeRNSvJNKlw8Dj3DnutuUZS22hDVqmVh6YKp+2r/sH&#10;r01IfLreW9wz0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&#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P/OZ7OzPbf8ANQ+d+5s5VTVdVhfkf2H1jSNM7N4M&#10;N0zlj1HgqWIN+lI6PCQqoHH5/PvKflG2S15Zso0FAYlf85BrP826fXCjqsv2Iurde9+690eD+Wd2&#10;Jl+qf5h3wj33hamamqcP8o+kaasMDMslVgc92DQbd3RjLqQdNXjaurpXH5WQg3HHsm5it0uthvIH&#10;yDDJ+0KSD+RAPWjkdfYs94n9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jqfzOf+3k/8wn/AMXi+WP/AL/rP+8sOXP+VesP+eeD/q0vSheA6I97Oet9e9+690Zr4Uf9llfE&#10;n/xZvoX/AN+pivZdvH/JIuv+aMv/ABxutHh19nL3iP0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U/mc/9vJ/5hP8A4vF8sf8A3/Wf95Ycuf8AKvWH/PPB&#10;/wBWl6ULwHRHvZz1vr3v3XujNfCj/ssr4k/+LN9C/wDv1MV7Lt4/5JF1/wA0Zf8AjjdaPDr7OXvE&#10;f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&#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R/5gH/Z&#10;B3zZ/wDFR/kj/wC+bzPs02P/AJLdn/zXi/6uL1scR18av3lr0o697917r3v3XurmP+E9/wD2+K+F&#10;H/h1dm/++K3T7CXPf/Kp3n+lT/q4nVX+E9fV094x9M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R/5gH/ZB3zZ&#10;/wDFR/kj/wC+bzPs02P/AJLdn/zXi/6uL1scR18av3lr0o697917r3v3XurmP+E9/wD2+K+FH/h1&#10;dm/++K3T7CXPf/Kp3n+lT/q4nVX+E9fV094x9M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If8K5Pmn/fTunpb4LbTy3lwXTOIj7l7apaafVBL2ZvvGvQ7Bw2Rgv6ajE7dknr4zazRZxe&#10;SVsJw9rNn8Gzm3qUd0x8NP8ASKasR8mfH2p07GMV604vcs9Ode9+691737r3X0z/APhMB8PP9lv/&#10;AJc2L7g3Di/sewvl5uebtqvkqIfFkIOtMMsm2epMVKwFnp5aVK7cNI1z6MvyR+kY7e4+7fvDfzaR&#10;msdqNA9NZy5+2tFP+k6Zc1NOtj33H/V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f+YB/2Qd82f8AxUf5I/8Avm8z7NNj/wCS3Z/814v+ri9bHEdfGr95a9KOve/de697917q5j/h&#10;Pf8A9vivhR/4dXZv/vit0+wlz3/yqd5/pU/6uJ1V/hPX1dPeMfT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H/mAf9kHfNn/AMVH+SP/AL5vM+zTY/8Akt2f/NeL/q4v&#10;WxxHXxq/eWvSjr3v3Xuve/de6uY/4T3/APb4r4Uf+HV2b/74rdPsJc9/8qnef6VP+ridVf4T19XT&#10;3jH0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qqf8Kuvmn/AKFfhnsz4m7Uy322+flfunzb&#10;qipZtNXRdMdY1tLns8sxhPkh/iubfDUcZYhaimiyMPqUSASZ7Y7R9Zu77pKOy1Xt+cj1A/3ldR+R&#10;Knq8YzXr5z3ufenuve/de697917rca/4SKfDz++XeHevzb3Ni/LhOmtux9NdYVdTDqgk7G7CpVyW&#10;+MrjpwLrU4rb8cFFKCbGLN/QnlYm90928Kzg2eM5mPiP/pFwoPyZqn7U6bkOKdb+XuD+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b/AOef80/9nh/mPd4b&#10;9weW/inV/WNevRHT0kM3noJtkdaV1RQVmex0qnS8GazcuXzdO+kN4auJGF095P8AJe0fubl+GBxS&#10;SQeJJ66nAND81XSp+YPT6ig6qD9irq3XvfuvdeAJIAFyeAByST+B7917r65H8mn4dn4Pfy6fjv01&#10;l8V/Cuw8vthe1e3opYfDkF7O7OC7mzmKyoFg0+Gp5KPb+oDmOgj5P6ji1zbu3753+4u0NYwdEfpo&#10;TAI+TGrf7bphjU9Wiew31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CP&#10;yZ69r+3Pjf8AILqnFKHynZ3SPa/XuNQsqB6/emw6/bdGpdiAAZKlRckAe1m3Tra7hBdNwjkRj9is&#10;D/k68MGvXxZ6mmqaKpqKOsp5qSrpJ5aaqpamJ4KimqYJDFPT1EMoDI6MCrqwBBBBF/eXgIIqMg9K&#10;esPvfXuve/de6v1/4TNdYZnsL+b10JnsdSy1GK6g2d3T2bumWNCy0eIfq3J9c42pmexCKcxuLFx3&#10;P1LhRyQfYH9xLlIOVZ0Y5laNF+3WHP8AxlG6o/w9fUX943dM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W/8AOh+VG5vhz/LW+TvcuyKbLvvqTZ9N1xsvK4imqZX2puTtbLQdf0W9aqsgBWkXDrkJMhTz&#10;zWjaqip4DdplUiXlDbI925htrSamjVrYH8QQFtPz1UoQPIk+XVlFT18jv3lJ0/1737r3XvfuvdX4&#10;/wDCer+W1lvnb819sb+3lt6Wp+N/xhzGC7N7RyNbSl8NundeOq/4h1x1YjSAxzvkq+nWtycBVk/h&#10;lLVRyFHqKfyAjnvmFdl2doIWpcXIKIBxVTh3+VAaA/xEeh6o5oOvqN+8be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">
              <v:line id="Straight Connector 6" o:spid="_x0000_s1027" style="position:absolute;visibility:visible;mso-wrap-style:square" from="0,6883" to="150876,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" strokecolor="#5c207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RR Studio Data 2:Clients 2:DCC:2014:13301 DCC Branding:LOGO:DCC_Logos_Jan2014:DCC_final_Logo_RGB.jpg" style="position:absolute;left:1693;width:1919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">
                <v:imagedata r:id="rId2" o:title="DCC_final_Logo_RGB"/>
                <v:path arrowok="t"/>
              </v:shape>
              <w10:wrap anchory="page"/>
              <w10:anchorlock/>
            </v:group>
          </w:pict>
        </mc:Fallback>
      </mc:AlternateContent>
    </w:r>
  </w:p>
  <w:p w14:paraId="7A938C8F" w14:textId="77777777" w:rsidR="00CD3E8A" w:rsidRDefault="00CD3E8A" w:rsidP="000F62B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CE37" w14:textId="52ECDD37" w:rsidR="00CD3E8A" w:rsidRDefault="00CD3E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36130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3" w15:restartNumberingAfterBreak="0">
    <w:nsid w:val="002C4B76"/>
    <w:multiLevelType w:val="hybridMultilevel"/>
    <w:tmpl w:val="79761DB6"/>
    <w:lvl w:ilvl="0" w:tplc="AD729462">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50E96"/>
    <w:multiLevelType w:val="hybridMultilevel"/>
    <w:tmpl w:val="856E488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6" w15:restartNumberingAfterBreak="0">
    <w:nsid w:val="08E60F14"/>
    <w:multiLevelType w:val="hybridMultilevel"/>
    <w:tmpl w:val="48C2B45E"/>
    <w:lvl w:ilvl="0" w:tplc="8A041E5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E131A5"/>
    <w:multiLevelType w:val="hybridMultilevel"/>
    <w:tmpl w:val="8C66B1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0A227064"/>
    <w:multiLevelType w:val="hybridMultilevel"/>
    <w:tmpl w:val="0478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D53EFC"/>
    <w:multiLevelType w:val="hybridMultilevel"/>
    <w:tmpl w:val="0DC6CE16"/>
    <w:lvl w:ilvl="0" w:tplc="7172B8B8">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2745BB"/>
    <w:multiLevelType w:val="hybridMultilevel"/>
    <w:tmpl w:val="B9FC6D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369663E"/>
    <w:multiLevelType w:val="hybridMultilevel"/>
    <w:tmpl w:val="2B2A4A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148E49B3"/>
    <w:multiLevelType w:val="hybridMultilevel"/>
    <w:tmpl w:val="5D98278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14C56F63"/>
    <w:multiLevelType w:val="hybridMultilevel"/>
    <w:tmpl w:val="05366022"/>
    <w:lvl w:ilvl="0" w:tplc="E3724406">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0D517B"/>
    <w:multiLevelType w:val="hybridMultilevel"/>
    <w:tmpl w:val="3BF6D2E8"/>
    <w:lvl w:ilvl="0" w:tplc="6B9E0326">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F73E07"/>
    <w:multiLevelType w:val="hybridMultilevel"/>
    <w:tmpl w:val="B07E7A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7" w15:restartNumberingAfterBreak="0">
    <w:nsid w:val="1AD76C69"/>
    <w:multiLevelType w:val="hybridMultilevel"/>
    <w:tmpl w:val="5C6C03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B3C033E"/>
    <w:multiLevelType w:val="hybridMultilevel"/>
    <w:tmpl w:val="3BDA735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1B9A241E"/>
    <w:multiLevelType w:val="hybridMultilevel"/>
    <w:tmpl w:val="9D4E3E5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1DE64459"/>
    <w:multiLevelType w:val="hybridMultilevel"/>
    <w:tmpl w:val="940E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A30A31"/>
    <w:multiLevelType w:val="hybridMultilevel"/>
    <w:tmpl w:val="A114E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2930BD"/>
    <w:multiLevelType w:val="hybridMultilevel"/>
    <w:tmpl w:val="0F385AE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239D65EB"/>
    <w:multiLevelType w:val="hybridMultilevel"/>
    <w:tmpl w:val="838E3D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24841528"/>
    <w:multiLevelType w:val="hybridMultilevel"/>
    <w:tmpl w:val="A7AC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0709B0"/>
    <w:multiLevelType w:val="hybridMultilevel"/>
    <w:tmpl w:val="9B9AE392"/>
    <w:lvl w:ilvl="0" w:tplc="AEB2600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756371B"/>
    <w:multiLevelType w:val="hybridMultilevel"/>
    <w:tmpl w:val="94925204"/>
    <w:lvl w:ilvl="0" w:tplc="3240203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CF6309"/>
    <w:multiLevelType w:val="multilevel"/>
    <w:tmpl w:val="86A0508E"/>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28" w15:restartNumberingAfterBreak="0">
    <w:nsid w:val="2ACD42B0"/>
    <w:multiLevelType w:val="hybridMultilevel"/>
    <w:tmpl w:val="50681D26"/>
    <w:lvl w:ilvl="0" w:tplc="216A603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C3A6B62"/>
    <w:multiLevelType w:val="multilevel"/>
    <w:tmpl w:val="A418A266"/>
    <w:lvl w:ilvl="0">
      <w:start w:val="1"/>
      <w:numFmt w:val="decimal"/>
      <w:pStyle w:val="ChapterHeading"/>
      <w:suff w:val="space"/>
      <w:lvlText w:val="%1."/>
      <w:lvlJc w:val="left"/>
      <w:pPr>
        <w:ind w:left="360" w:hanging="360"/>
      </w:pPr>
      <w:rPr>
        <w:rFonts w:hint="default"/>
      </w:rPr>
    </w:lvl>
    <w:lvl w:ilvl="1">
      <w:start w:val="1"/>
      <w:numFmt w:val="decimal"/>
      <w:pStyle w:val="Paragrapgh"/>
      <w:lvlText w:val="%1.%2."/>
      <w:lvlJc w:val="left"/>
      <w:pPr>
        <w:tabs>
          <w:tab w:val="num" w:pos="680"/>
        </w:tabs>
        <w:ind w:left="0" w:firstLine="0"/>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FA3353A"/>
    <w:multiLevelType w:val="hybridMultilevel"/>
    <w:tmpl w:val="834ECCCC"/>
    <w:lvl w:ilvl="0" w:tplc="3B742D12">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18D3268"/>
    <w:multiLevelType w:val="multilevel"/>
    <w:tmpl w:val="426215BE"/>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35" w15:restartNumberingAfterBreak="0">
    <w:nsid w:val="34AD0084"/>
    <w:multiLevelType w:val="hybridMultilevel"/>
    <w:tmpl w:val="0030AA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396523DD"/>
    <w:multiLevelType w:val="hybridMultilevel"/>
    <w:tmpl w:val="0832E5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3A225E5A"/>
    <w:multiLevelType w:val="hybridMultilevel"/>
    <w:tmpl w:val="8BD8425E"/>
    <w:lvl w:ilvl="0" w:tplc="01708D2E">
      <w:start w:val="1"/>
      <w:numFmt w:val="lowerRoman"/>
      <w:pStyle w:val="AppendixSubtitle"/>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A644742"/>
    <w:multiLevelType w:val="hybridMultilevel"/>
    <w:tmpl w:val="DD1644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3E092D77"/>
    <w:multiLevelType w:val="hybridMultilevel"/>
    <w:tmpl w:val="D520A870"/>
    <w:lvl w:ilvl="0" w:tplc="0792E78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1B6283C"/>
    <w:multiLevelType w:val="hybridMultilevel"/>
    <w:tmpl w:val="97AA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42" w15:restartNumberingAfterBreak="0">
    <w:nsid w:val="4298041E"/>
    <w:multiLevelType w:val="hybridMultilevel"/>
    <w:tmpl w:val="58A07E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42C65D5A"/>
    <w:multiLevelType w:val="multilevel"/>
    <w:tmpl w:val="3A58A6F6"/>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2"/>
        <w:szCs w:val="32"/>
      </w:rPr>
    </w:lvl>
    <w:lvl w:ilvl="1">
      <w:start w:val="1"/>
      <w:numFmt w:val="decimal"/>
      <w:pStyle w:val="Heading2"/>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28"/>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6"/>
        <w:szCs w:val="26"/>
        <w:u w:val="none"/>
        <w:vertAlign w:val="baseline"/>
        <w:em w:val="none"/>
      </w:rPr>
    </w:lvl>
    <w:lvl w:ilvl="3">
      <w:start w:val="1"/>
      <w:numFmt w:val="decimal"/>
      <w:pStyle w:val="Heading4"/>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4"/>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44" w15:restartNumberingAfterBreak="0">
    <w:nsid w:val="4567354D"/>
    <w:multiLevelType w:val="hybridMultilevel"/>
    <w:tmpl w:val="301AB0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5" w15:restartNumberingAfterBreak="0">
    <w:nsid w:val="45DB2029"/>
    <w:multiLevelType w:val="hybridMultilevel"/>
    <w:tmpl w:val="2D72DAA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45DF4B09"/>
    <w:multiLevelType w:val="hybridMultilevel"/>
    <w:tmpl w:val="C0089A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7" w15:restartNumberingAfterBreak="0">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87F767E"/>
    <w:multiLevelType w:val="hybridMultilevel"/>
    <w:tmpl w:val="48F4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BE427CE"/>
    <w:multiLevelType w:val="hybridMultilevel"/>
    <w:tmpl w:val="65B418E8"/>
    <w:styleLink w:val="WWOutlineListStyle41"/>
    <w:lvl w:ilvl="0" w:tplc="0809000F">
      <w:start w:val="1"/>
      <w:numFmt w:val="decimal"/>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4BF40555"/>
    <w:multiLevelType w:val="hybridMultilevel"/>
    <w:tmpl w:val="60D0A0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1" w15:restartNumberingAfterBreak="0">
    <w:nsid w:val="4D963ED0"/>
    <w:multiLevelType w:val="hybridMultilevel"/>
    <w:tmpl w:val="EA660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955521"/>
    <w:multiLevelType w:val="hybridMultilevel"/>
    <w:tmpl w:val="1FEC149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3" w15:restartNumberingAfterBreak="0">
    <w:nsid w:val="50DE0FAE"/>
    <w:multiLevelType w:val="hybridMultilevel"/>
    <w:tmpl w:val="64AA504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15:restartNumberingAfterBreak="0">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56" w15:restartNumberingAfterBreak="0">
    <w:nsid w:val="55D75263"/>
    <w:multiLevelType w:val="hybridMultilevel"/>
    <w:tmpl w:val="B882E0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7" w15:restartNumberingAfterBreak="0">
    <w:nsid w:val="56570E13"/>
    <w:multiLevelType w:val="hybridMultilevel"/>
    <w:tmpl w:val="2EFAB4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15:restartNumberingAfterBreak="0">
    <w:nsid w:val="56E318E0"/>
    <w:multiLevelType w:val="hybridMultilevel"/>
    <w:tmpl w:val="DA10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75F30EC"/>
    <w:multiLevelType w:val="hybridMultilevel"/>
    <w:tmpl w:val="1AF2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9E866EB"/>
    <w:multiLevelType w:val="hybridMultilevel"/>
    <w:tmpl w:val="03B23A90"/>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cs="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cs="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cs="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61" w15:restartNumberingAfterBreak="0">
    <w:nsid w:val="5AB62E91"/>
    <w:multiLevelType w:val="hybridMultilevel"/>
    <w:tmpl w:val="A8F68060"/>
    <w:lvl w:ilvl="0" w:tplc="38EAB31E">
      <w:start w:val="2"/>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CD10C82"/>
    <w:multiLevelType w:val="hybridMultilevel"/>
    <w:tmpl w:val="ECC8655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3" w15:restartNumberingAfterBreak="0">
    <w:nsid w:val="5D40385F"/>
    <w:multiLevelType w:val="hybridMultilevel"/>
    <w:tmpl w:val="C1349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CC2677"/>
    <w:multiLevelType w:val="hybridMultilevel"/>
    <w:tmpl w:val="BC3C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F738B6"/>
    <w:multiLevelType w:val="hybridMultilevel"/>
    <w:tmpl w:val="DD80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454D3A"/>
    <w:multiLevelType w:val="hybridMultilevel"/>
    <w:tmpl w:val="D350304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7" w15:restartNumberingAfterBreak="0">
    <w:nsid w:val="630A4ED2"/>
    <w:multiLevelType w:val="hybridMultilevel"/>
    <w:tmpl w:val="4BA6B74E"/>
    <w:lvl w:ilvl="0" w:tplc="210E606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69" w15:restartNumberingAfterBreak="0">
    <w:nsid w:val="64932715"/>
    <w:multiLevelType w:val="hybridMultilevel"/>
    <w:tmpl w:val="0B68100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15:restartNumberingAfterBreak="0">
    <w:nsid w:val="66767F27"/>
    <w:multiLevelType w:val="hybridMultilevel"/>
    <w:tmpl w:val="B3425F10"/>
    <w:lvl w:ilvl="0" w:tplc="38EAB31E">
      <w:start w:val="2"/>
      <w:numFmt w:val="lowerLetter"/>
      <w:lvlText w:val="%1."/>
      <w:lvlJc w:val="left"/>
      <w:pPr>
        <w:ind w:left="1080" w:hanging="360"/>
      </w:pPr>
      <w:rPr>
        <w:rFonts w:hint="default"/>
      </w:rPr>
    </w:lvl>
    <w:lvl w:ilvl="1" w:tplc="F8D23BB4">
      <w:start w:val="1"/>
      <w:numFmt w:val="lowerRoman"/>
      <w:lvlText w:val="%2."/>
      <w:lvlJc w:val="righ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69A7CA7"/>
    <w:multiLevelType w:val="hybridMultilevel"/>
    <w:tmpl w:val="A7084B10"/>
    <w:lvl w:ilvl="0" w:tplc="AAEA811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6D53D64"/>
    <w:multiLevelType w:val="hybridMultilevel"/>
    <w:tmpl w:val="B43AC18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3" w15:restartNumberingAfterBreak="0">
    <w:nsid w:val="67643E7A"/>
    <w:multiLevelType w:val="hybridMultilevel"/>
    <w:tmpl w:val="04046F02"/>
    <w:lvl w:ilvl="0" w:tplc="4F58743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81957D5"/>
    <w:multiLevelType w:val="hybridMultilevel"/>
    <w:tmpl w:val="B4467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5" w15:restartNumberingAfterBreak="0">
    <w:nsid w:val="6972081F"/>
    <w:multiLevelType w:val="hybridMultilevel"/>
    <w:tmpl w:val="94E4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7C0ADA"/>
    <w:multiLevelType w:val="hybridMultilevel"/>
    <w:tmpl w:val="03C4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B5A31A4"/>
    <w:multiLevelType w:val="hybridMultilevel"/>
    <w:tmpl w:val="233AE49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15:restartNumberingAfterBreak="0">
    <w:nsid w:val="70C5089A"/>
    <w:multiLevelType w:val="hybridMultilevel"/>
    <w:tmpl w:val="36C2092E"/>
    <w:lvl w:ilvl="0" w:tplc="02E8D00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505253"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71AB0CFF"/>
    <w:multiLevelType w:val="hybridMultilevel"/>
    <w:tmpl w:val="7C00940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1" w15:restartNumberingAfterBreak="0">
    <w:nsid w:val="71F17D57"/>
    <w:multiLevelType w:val="hybridMultilevel"/>
    <w:tmpl w:val="A8DC75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2" w15:restartNumberingAfterBreak="0">
    <w:nsid w:val="727A7E33"/>
    <w:multiLevelType w:val="hybridMultilevel"/>
    <w:tmpl w:val="72081E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3" w15:restartNumberingAfterBreak="0">
    <w:nsid w:val="72A44C5A"/>
    <w:multiLevelType w:val="hybridMultilevel"/>
    <w:tmpl w:val="D23002C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4" w15:restartNumberingAfterBreak="0">
    <w:nsid w:val="73D16790"/>
    <w:multiLevelType w:val="hybridMultilevel"/>
    <w:tmpl w:val="5D76CC86"/>
    <w:lvl w:ilvl="0" w:tplc="0DFCC3CE">
      <w:start w:val="1"/>
      <w:numFmt w:val="upperLetter"/>
      <w:pStyle w:val="AppendixHeading"/>
      <w:lvlText w:val="Appendix %1 – "/>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4177232"/>
    <w:multiLevelType w:val="hybridMultilevel"/>
    <w:tmpl w:val="61569668"/>
    <w:lvl w:ilvl="0" w:tplc="A7A26310">
      <w:start w:val="3"/>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4702D1A"/>
    <w:multiLevelType w:val="hybridMultilevel"/>
    <w:tmpl w:val="06BCD9F2"/>
    <w:lvl w:ilvl="0" w:tplc="991089F4">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57D119D"/>
    <w:multiLevelType w:val="hybridMultilevel"/>
    <w:tmpl w:val="38E29864"/>
    <w:lvl w:ilvl="0" w:tplc="1CB49F14">
      <w:start w:val="1"/>
      <w:numFmt w:val="bullet"/>
      <w:pStyle w:val="Bulletted"/>
      <w:lvlText w:val=""/>
      <w:lvlJc w:val="left"/>
      <w:pPr>
        <w:ind w:left="360"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8" w15:restartNumberingAfterBreak="0">
    <w:nsid w:val="7679603E"/>
    <w:multiLevelType w:val="hybridMultilevel"/>
    <w:tmpl w:val="38BE53F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9" w15:restartNumberingAfterBreak="0">
    <w:nsid w:val="77891591"/>
    <w:multiLevelType w:val="hybridMultilevel"/>
    <w:tmpl w:val="372E2A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0" w15:restartNumberingAfterBreak="0">
    <w:nsid w:val="786D4D51"/>
    <w:multiLevelType w:val="hybridMultilevel"/>
    <w:tmpl w:val="A288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9434A93"/>
    <w:multiLevelType w:val="hybridMultilevel"/>
    <w:tmpl w:val="77C6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7965E5"/>
    <w:multiLevelType w:val="hybridMultilevel"/>
    <w:tmpl w:val="0166027A"/>
    <w:lvl w:ilvl="0" w:tplc="38EAB31E">
      <w:start w:val="2"/>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A277EEC"/>
    <w:multiLevelType w:val="hybridMultilevel"/>
    <w:tmpl w:val="FADA3AD4"/>
    <w:lvl w:ilvl="0" w:tplc="08090001">
      <w:start w:val="1"/>
      <w:numFmt w:val="bullet"/>
      <w:lvlText w:val=""/>
      <w:lvlJc w:val="left"/>
      <w:pPr>
        <w:ind w:left="1574" w:hanging="360"/>
      </w:pPr>
      <w:rPr>
        <w:rFonts w:ascii="Symbol" w:hAnsi="Symbo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94" w15:restartNumberingAfterBreak="0">
    <w:nsid w:val="7A5F6A0A"/>
    <w:multiLevelType w:val="hybridMultilevel"/>
    <w:tmpl w:val="BC7201D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5" w15:restartNumberingAfterBreak="0">
    <w:nsid w:val="7B2B68B2"/>
    <w:multiLevelType w:val="hybridMultilevel"/>
    <w:tmpl w:val="73307DB8"/>
    <w:lvl w:ilvl="0" w:tplc="FF5E83B4">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B6F1605"/>
    <w:multiLevelType w:val="multilevel"/>
    <w:tmpl w:val="E7BEF536"/>
    <w:styleLink w:val="WWOutlineListStyle4"/>
    <w:lvl w:ilvl="0">
      <w:start w:val="1"/>
      <w:numFmt w:val="decimal"/>
      <w:lvlText w:val="%1"/>
      <w:lvlJc w:val="left"/>
      <w:pPr>
        <w:ind w:left="848" w:hanging="848"/>
      </w:pPr>
      <w:rPr>
        <w:rFonts w:ascii="Arial Bold" w:hAnsi="Arial Bold"/>
        <w:b/>
        <w:i w:val="0"/>
        <w:color w:val="1F144A"/>
        <w:sz w:val="32"/>
        <w:szCs w:val="32"/>
      </w:rPr>
    </w:lvl>
    <w:lvl w:ilvl="1">
      <w:start w:val="1"/>
      <w:numFmt w:val="decimal"/>
      <w:lvlText w:val="%1.%2"/>
      <w:lvlJc w:val="left"/>
      <w:pPr>
        <w:ind w:left="851" w:hanging="851"/>
      </w:pPr>
      <w:rPr>
        <w:rFonts w:ascii="Arial Bold" w:hAnsi="Arial Bold"/>
        <w:b/>
        <w:bCs/>
        <w:i w:val="0"/>
        <w:iCs w:val="0"/>
        <w:strike w:val="0"/>
        <w:dstrike w:val="0"/>
        <w:vanish w:val="0"/>
        <w:color w:val="1F144A"/>
        <w:spacing w:val="0"/>
        <w:kern w:val="0"/>
        <w:position w:val="0"/>
        <w:sz w:val="28"/>
        <w:szCs w:val="28"/>
        <w:u w:val="none"/>
        <w:vertAlign w:val="baseline"/>
        <w:em w:val="none"/>
      </w:rPr>
    </w:lvl>
    <w:lvl w:ilvl="2">
      <w:start w:val="1"/>
      <w:numFmt w:val="decimal"/>
      <w:lvlText w:val="%1.%2.%3"/>
      <w:lvlJc w:val="left"/>
      <w:pPr>
        <w:ind w:left="848" w:hanging="848"/>
      </w:pPr>
      <w:rPr>
        <w:rFonts w:ascii="Arial Bold" w:hAnsi="Arial Bold"/>
        <w:b/>
        <w:bCs/>
        <w:i w:val="0"/>
        <w:iCs w:val="0"/>
        <w:caps w:val="0"/>
        <w:smallCaps w:val="0"/>
        <w:strike w:val="0"/>
        <w:dstrike w:val="0"/>
        <w:vanish w:val="0"/>
        <w:color w:val="1F144A"/>
        <w:spacing w:val="0"/>
        <w:kern w:val="0"/>
        <w:position w:val="0"/>
        <w:sz w:val="26"/>
        <w:szCs w:val="26"/>
        <w:u w:val="none"/>
        <w:vertAlign w:val="baseline"/>
        <w:em w:val="no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pPr>
        <w:ind w:left="6120" w:hanging="360"/>
      </w:pPr>
    </w:lvl>
  </w:abstractNum>
  <w:abstractNum w:abstractNumId="97" w15:restartNumberingAfterBreak="0">
    <w:nsid w:val="7D3522F2"/>
    <w:multiLevelType w:val="hybridMultilevel"/>
    <w:tmpl w:val="0CB4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BC6A0B"/>
    <w:multiLevelType w:val="hybridMultilevel"/>
    <w:tmpl w:val="EDCE772A"/>
    <w:lvl w:ilvl="0" w:tplc="08090001">
      <w:start w:val="1"/>
      <w:numFmt w:val="bullet"/>
      <w:lvlText w:val=""/>
      <w:lvlJc w:val="left"/>
      <w:pPr>
        <w:ind w:left="1641" w:hanging="360"/>
      </w:pPr>
      <w:rPr>
        <w:rFonts w:ascii="Symbol" w:hAnsi="Symbol" w:hint="default"/>
      </w:rPr>
    </w:lvl>
    <w:lvl w:ilvl="1" w:tplc="08090003" w:tentative="1">
      <w:start w:val="1"/>
      <w:numFmt w:val="bullet"/>
      <w:lvlText w:val="o"/>
      <w:lvlJc w:val="left"/>
      <w:pPr>
        <w:ind w:left="2361" w:hanging="360"/>
      </w:pPr>
      <w:rPr>
        <w:rFonts w:ascii="Courier New" w:hAnsi="Courier New" w:cs="Courier New" w:hint="default"/>
      </w:rPr>
    </w:lvl>
    <w:lvl w:ilvl="2" w:tplc="08090005" w:tentative="1">
      <w:start w:val="1"/>
      <w:numFmt w:val="bullet"/>
      <w:lvlText w:val=""/>
      <w:lvlJc w:val="left"/>
      <w:pPr>
        <w:ind w:left="3081" w:hanging="360"/>
      </w:pPr>
      <w:rPr>
        <w:rFonts w:ascii="Wingdings" w:hAnsi="Wingdings" w:hint="default"/>
      </w:rPr>
    </w:lvl>
    <w:lvl w:ilvl="3" w:tplc="08090001" w:tentative="1">
      <w:start w:val="1"/>
      <w:numFmt w:val="bullet"/>
      <w:lvlText w:val=""/>
      <w:lvlJc w:val="left"/>
      <w:pPr>
        <w:ind w:left="3801" w:hanging="360"/>
      </w:pPr>
      <w:rPr>
        <w:rFonts w:ascii="Symbol" w:hAnsi="Symbol" w:hint="default"/>
      </w:rPr>
    </w:lvl>
    <w:lvl w:ilvl="4" w:tplc="08090003" w:tentative="1">
      <w:start w:val="1"/>
      <w:numFmt w:val="bullet"/>
      <w:lvlText w:val="o"/>
      <w:lvlJc w:val="left"/>
      <w:pPr>
        <w:ind w:left="4521" w:hanging="360"/>
      </w:pPr>
      <w:rPr>
        <w:rFonts w:ascii="Courier New" w:hAnsi="Courier New" w:cs="Courier New" w:hint="default"/>
      </w:rPr>
    </w:lvl>
    <w:lvl w:ilvl="5" w:tplc="08090005" w:tentative="1">
      <w:start w:val="1"/>
      <w:numFmt w:val="bullet"/>
      <w:lvlText w:val=""/>
      <w:lvlJc w:val="left"/>
      <w:pPr>
        <w:ind w:left="5241" w:hanging="360"/>
      </w:pPr>
      <w:rPr>
        <w:rFonts w:ascii="Wingdings" w:hAnsi="Wingdings" w:hint="default"/>
      </w:rPr>
    </w:lvl>
    <w:lvl w:ilvl="6" w:tplc="08090001" w:tentative="1">
      <w:start w:val="1"/>
      <w:numFmt w:val="bullet"/>
      <w:lvlText w:val=""/>
      <w:lvlJc w:val="left"/>
      <w:pPr>
        <w:ind w:left="5961" w:hanging="360"/>
      </w:pPr>
      <w:rPr>
        <w:rFonts w:ascii="Symbol" w:hAnsi="Symbol" w:hint="default"/>
      </w:rPr>
    </w:lvl>
    <w:lvl w:ilvl="7" w:tplc="08090003" w:tentative="1">
      <w:start w:val="1"/>
      <w:numFmt w:val="bullet"/>
      <w:lvlText w:val="o"/>
      <w:lvlJc w:val="left"/>
      <w:pPr>
        <w:ind w:left="6681" w:hanging="360"/>
      </w:pPr>
      <w:rPr>
        <w:rFonts w:ascii="Courier New" w:hAnsi="Courier New" w:cs="Courier New" w:hint="default"/>
      </w:rPr>
    </w:lvl>
    <w:lvl w:ilvl="8" w:tplc="08090005" w:tentative="1">
      <w:start w:val="1"/>
      <w:numFmt w:val="bullet"/>
      <w:lvlText w:val=""/>
      <w:lvlJc w:val="left"/>
      <w:pPr>
        <w:ind w:left="7401" w:hanging="360"/>
      </w:pPr>
      <w:rPr>
        <w:rFonts w:ascii="Wingdings" w:hAnsi="Wingdings" w:hint="default"/>
      </w:rPr>
    </w:lvl>
  </w:abstractNum>
  <w:abstractNum w:abstractNumId="99" w15:restartNumberingAfterBreak="0">
    <w:nsid w:val="7E3464F3"/>
    <w:multiLevelType w:val="hybridMultilevel"/>
    <w:tmpl w:val="056ECB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0" w15:restartNumberingAfterBreak="0">
    <w:nsid w:val="7E6B1C9A"/>
    <w:multiLevelType w:val="hybridMultilevel"/>
    <w:tmpl w:val="DF905C76"/>
    <w:lvl w:ilvl="0" w:tplc="ABC89C48">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E7B77D9"/>
    <w:multiLevelType w:val="hybridMultilevel"/>
    <w:tmpl w:val="10807D9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2"/>
  </w:num>
  <w:num w:numId="2">
    <w:abstractNumId w:val="0"/>
  </w:num>
  <w:num w:numId="3">
    <w:abstractNumId w:val="43"/>
  </w:num>
  <w:num w:numId="4">
    <w:abstractNumId w:val="55"/>
  </w:num>
  <w:num w:numId="5">
    <w:abstractNumId w:val="68"/>
  </w:num>
  <w:num w:numId="6">
    <w:abstractNumId w:val="32"/>
  </w:num>
  <w:num w:numId="7">
    <w:abstractNumId w:val="16"/>
  </w:num>
  <w:num w:numId="8">
    <w:abstractNumId w:val="27"/>
  </w:num>
  <w:num w:numId="9">
    <w:abstractNumId w:val="5"/>
  </w:num>
  <w:num w:numId="10">
    <w:abstractNumId w:val="30"/>
  </w:num>
  <w:num w:numId="11">
    <w:abstractNumId w:val="33"/>
  </w:num>
  <w:num w:numId="12">
    <w:abstractNumId w:val="41"/>
  </w:num>
  <w:num w:numId="13">
    <w:abstractNumId w:val="84"/>
  </w:num>
  <w:num w:numId="14">
    <w:abstractNumId w:val="1"/>
  </w:num>
  <w:num w:numId="15">
    <w:abstractNumId w:val="54"/>
  </w:num>
  <w:num w:numId="16">
    <w:abstractNumId w:val="47"/>
  </w:num>
  <w:num w:numId="17">
    <w:abstractNumId w:val="87"/>
  </w:num>
  <w:num w:numId="18">
    <w:abstractNumId w:val="96"/>
  </w:num>
  <w:num w:numId="19">
    <w:abstractNumId w:val="49"/>
  </w:num>
  <w:num w:numId="20">
    <w:abstractNumId w:val="20"/>
  </w:num>
  <w:num w:numId="21">
    <w:abstractNumId w:val="76"/>
  </w:num>
  <w:num w:numId="22">
    <w:abstractNumId w:val="59"/>
  </w:num>
  <w:num w:numId="23">
    <w:abstractNumId w:val="8"/>
  </w:num>
  <w:num w:numId="24">
    <w:abstractNumId w:val="21"/>
  </w:num>
  <w:num w:numId="25">
    <w:abstractNumId w:val="17"/>
  </w:num>
  <w:num w:numId="26">
    <w:abstractNumId w:val="40"/>
  </w:num>
  <w:num w:numId="27">
    <w:abstractNumId w:val="58"/>
  </w:num>
  <w:num w:numId="28">
    <w:abstractNumId w:val="75"/>
  </w:num>
  <w:num w:numId="29">
    <w:abstractNumId w:val="65"/>
  </w:num>
  <w:num w:numId="30">
    <w:abstractNumId w:val="29"/>
  </w:num>
  <w:num w:numId="31">
    <w:abstractNumId w:val="34"/>
  </w:num>
  <w:num w:numId="32">
    <w:abstractNumId w:val="79"/>
  </w:num>
  <w:num w:numId="33">
    <w:abstractNumId w:val="94"/>
  </w:num>
  <w:num w:numId="34">
    <w:abstractNumId w:val="36"/>
  </w:num>
  <w:num w:numId="35">
    <w:abstractNumId w:val="45"/>
  </w:num>
  <w:num w:numId="36">
    <w:abstractNumId w:val="72"/>
  </w:num>
  <w:num w:numId="37">
    <w:abstractNumId w:val="10"/>
  </w:num>
  <w:num w:numId="38">
    <w:abstractNumId w:val="69"/>
  </w:num>
  <w:num w:numId="39">
    <w:abstractNumId w:val="19"/>
  </w:num>
  <w:num w:numId="40">
    <w:abstractNumId w:val="81"/>
  </w:num>
  <w:num w:numId="41">
    <w:abstractNumId w:val="4"/>
  </w:num>
  <w:num w:numId="42">
    <w:abstractNumId w:val="50"/>
  </w:num>
  <w:num w:numId="43">
    <w:abstractNumId w:val="7"/>
  </w:num>
  <w:num w:numId="44">
    <w:abstractNumId w:val="53"/>
  </w:num>
  <w:num w:numId="45">
    <w:abstractNumId w:val="11"/>
  </w:num>
  <w:num w:numId="46">
    <w:abstractNumId w:val="82"/>
  </w:num>
  <w:num w:numId="47">
    <w:abstractNumId w:val="23"/>
  </w:num>
  <w:num w:numId="48">
    <w:abstractNumId w:val="52"/>
  </w:num>
  <w:num w:numId="49">
    <w:abstractNumId w:val="99"/>
  </w:num>
  <w:num w:numId="50">
    <w:abstractNumId w:val="92"/>
  </w:num>
  <w:num w:numId="51">
    <w:abstractNumId w:val="61"/>
  </w:num>
  <w:num w:numId="52">
    <w:abstractNumId w:val="85"/>
  </w:num>
  <w:num w:numId="53">
    <w:abstractNumId w:val="37"/>
  </w:num>
  <w:num w:numId="54">
    <w:abstractNumId w:val="60"/>
  </w:num>
  <w:num w:numId="55">
    <w:abstractNumId w:val="80"/>
  </w:num>
  <w:num w:numId="56">
    <w:abstractNumId w:val="57"/>
  </w:num>
  <w:num w:numId="57">
    <w:abstractNumId w:val="83"/>
  </w:num>
  <w:num w:numId="58">
    <w:abstractNumId w:val="89"/>
  </w:num>
  <w:num w:numId="59">
    <w:abstractNumId w:val="46"/>
  </w:num>
  <w:num w:numId="60">
    <w:abstractNumId w:val="74"/>
  </w:num>
  <w:num w:numId="61">
    <w:abstractNumId w:val="38"/>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num>
  <w:num w:numId="64">
    <w:abstractNumId w:val="90"/>
  </w:num>
  <w:num w:numId="65">
    <w:abstractNumId w:val="97"/>
  </w:num>
  <w:num w:numId="66">
    <w:abstractNumId w:val="24"/>
  </w:num>
  <w:num w:numId="67">
    <w:abstractNumId w:val="37"/>
    <w:lvlOverride w:ilvl="0">
      <w:startOverride w:val="1"/>
    </w:lvlOverride>
  </w:num>
  <w:num w:numId="68">
    <w:abstractNumId w:val="15"/>
  </w:num>
  <w:num w:numId="69">
    <w:abstractNumId w:val="35"/>
  </w:num>
  <w:num w:numId="70">
    <w:abstractNumId w:val="18"/>
  </w:num>
  <w:num w:numId="71">
    <w:abstractNumId w:val="44"/>
  </w:num>
  <w:num w:numId="72">
    <w:abstractNumId w:val="91"/>
  </w:num>
  <w:num w:numId="73">
    <w:abstractNumId w:val="42"/>
  </w:num>
  <w:num w:numId="74">
    <w:abstractNumId w:val="63"/>
  </w:num>
  <w:num w:numId="75">
    <w:abstractNumId w:val="64"/>
  </w:num>
  <w:num w:numId="76">
    <w:abstractNumId w:val="88"/>
  </w:num>
  <w:num w:numId="77">
    <w:abstractNumId w:val="22"/>
  </w:num>
  <w:num w:numId="78">
    <w:abstractNumId w:val="70"/>
  </w:num>
  <w:num w:numId="79">
    <w:abstractNumId w:val="31"/>
  </w:num>
  <w:num w:numId="80">
    <w:abstractNumId w:val="25"/>
  </w:num>
  <w:num w:numId="81">
    <w:abstractNumId w:val="28"/>
  </w:num>
  <w:num w:numId="82">
    <w:abstractNumId w:val="13"/>
  </w:num>
  <w:num w:numId="83">
    <w:abstractNumId w:val="9"/>
  </w:num>
  <w:num w:numId="84">
    <w:abstractNumId w:val="67"/>
  </w:num>
  <w:num w:numId="85">
    <w:abstractNumId w:val="39"/>
  </w:num>
  <w:num w:numId="86">
    <w:abstractNumId w:val="73"/>
  </w:num>
  <w:num w:numId="87">
    <w:abstractNumId w:val="6"/>
  </w:num>
  <w:num w:numId="88">
    <w:abstractNumId w:val="3"/>
  </w:num>
  <w:num w:numId="89">
    <w:abstractNumId w:val="14"/>
  </w:num>
  <w:num w:numId="90">
    <w:abstractNumId w:val="71"/>
  </w:num>
  <w:num w:numId="91">
    <w:abstractNumId w:val="78"/>
  </w:num>
  <w:num w:numId="92">
    <w:abstractNumId w:val="86"/>
  </w:num>
  <w:num w:numId="93">
    <w:abstractNumId w:val="100"/>
  </w:num>
  <w:num w:numId="94">
    <w:abstractNumId w:val="95"/>
  </w:num>
  <w:num w:numId="95">
    <w:abstractNumId w:val="26"/>
  </w:num>
  <w:num w:numId="96">
    <w:abstractNumId w:val="51"/>
  </w:num>
  <w:num w:numId="97">
    <w:abstractNumId w:val="66"/>
  </w:num>
  <w:num w:numId="98">
    <w:abstractNumId w:val="101"/>
  </w:num>
  <w:num w:numId="99">
    <w:abstractNumId w:val="12"/>
  </w:num>
  <w:num w:numId="100">
    <w:abstractNumId w:val="77"/>
  </w:num>
  <w:num w:numId="101">
    <w:abstractNumId w:val="93"/>
  </w:num>
  <w:num w:numId="102">
    <w:abstractNumId w:val="98"/>
  </w:num>
  <w:num w:numId="103">
    <w:abstractNumId w:val="56"/>
  </w:num>
  <w:num w:numId="104">
    <w:abstractNumId w:val="6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20D"/>
    <w:rsid w:val="0000128E"/>
    <w:rsid w:val="00005717"/>
    <w:rsid w:val="0000571C"/>
    <w:rsid w:val="00005E40"/>
    <w:rsid w:val="0000638D"/>
    <w:rsid w:val="00006CE8"/>
    <w:rsid w:val="00006EF1"/>
    <w:rsid w:val="00006EF2"/>
    <w:rsid w:val="00010D52"/>
    <w:rsid w:val="00011C1E"/>
    <w:rsid w:val="00012015"/>
    <w:rsid w:val="00015C49"/>
    <w:rsid w:val="00017238"/>
    <w:rsid w:val="000179F7"/>
    <w:rsid w:val="00020D92"/>
    <w:rsid w:val="00022890"/>
    <w:rsid w:val="00023A0E"/>
    <w:rsid w:val="00024C2D"/>
    <w:rsid w:val="000257E3"/>
    <w:rsid w:val="00027A59"/>
    <w:rsid w:val="000304C6"/>
    <w:rsid w:val="00030D4F"/>
    <w:rsid w:val="00031AD1"/>
    <w:rsid w:val="000343C5"/>
    <w:rsid w:val="00036B07"/>
    <w:rsid w:val="00036E47"/>
    <w:rsid w:val="0004048C"/>
    <w:rsid w:val="00040EC8"/>
    <w:rsid w:val="000425D2"/>
    <w:rsid w:val="00043637"/>
    <w:rsid w:val="00043917"/>
    <w:rsid w:val="00044A2B"/>
    <w:rsid w:val="00044BB2"/>
    <w:rsid w:val="00045B77"/>
    <w:rsid w:val="00045F7B"/>
    <w:rsid w:val="000467CC"/>
    <w:rsid w:val="0005238A"/>
    <w:rsid w:val="000527B1"/>
    <w:rsid w:val="00053ECF"/>
    <w:rsid w:val="00055A1E"/>
    <w:rsid w:val="00056254"/>
    <w:rsid w:val="00061611"/>
    <w:rsid w:val="000640DF"/>
    <w:rsid w:val="000655FA"/>
    <w:rsid w:val="000669BC"/>
    <w:rsid w:val="00067235"/>
    <w:rsid w:val="0007208A"/>
    <w:rsid w:val="00073581"/>
    <w:rsid w:val="00075049"/>
    <w:rsid w:val="000754E6"/>
    <w:rsid w:val="000808AA"/>
    <w:rsid w:val="00080B60"/>
    <w:rsid w:val="000814F5"/>
    <w:rsid w:val="000849AA"/>
    <w:rsid w:val="00084E94"/>
    <w:rsid w:val="00085621"/>
    <w:rsid w:val="00090FC1"/>
    <w:rsid w:val="00091627"/>
    <w:rsid w:val="00091C38"/>
    <w:rsid w:val="000936D9"/>
    <w:rsid w:val="00093CCF"/>
    <w:rsid w:val="000A065F"/>
    <w:rsid w:val="000A1BF5"/>
    <w:rsid w:val="000A4863"/>
    <w:rsid w:val="000A6A94"/>
    <w:rsid w:val="000B08A6"/>
    <w:rsid w:val="000B1322"/>
    <w:rsid w:val="000B1755"/>
    <w:rsid w:val="000B2811"/>
    <w:rsid w:val="000B61DC"/>
    <w:rsid w:val="000B744B"/>
    <w:rsid w:val="000B7570"/>
    <w:rsid w:val="000C0327"/>
    <w:rsid w:val="000C127E"/>
    <w:rsid w:val="000C1750"/>
    <w:rsid w:val="000C1F69"/>
    <w:rsid w:val="000C21B2"/>
    <w:rsid w:val="000C2220"/>
    <w:rsid w:val="000C3668"/>
    <w:rsid w:val="000C3C56"/>
    <w:rsid w:val="000E06B9"/>
    <w:rsid w:val="000E25E7"/>
    <w:rsid w:val="000E2649"/>
    <w:rsid w:val="000E4121"/>
    <w:rsid w:val="000E4E49"/>
    <w:rsid w:val="000E5063"/>
    <w:rsid w:val="000F15BF"/>
    <w:rsid w:val="000F49A2"/>
    <w:rsid w:val="000F62BD"/>
    <w:rsid w:val="000F78B1"/>
    <w:rsid w:val="000F7C42"/>
    <w:rsid w:val="000F7CCD"/>
    <w:rsid w:val="001030FD"/>
    <w:rsid w:val="00103C5E"/>
    <w:rsid w:val="00105E01"/>
    <w:rsid w:val="00106213"/>
    <w:rsid w:val="00107BE1"/>
    <w:rsid w:val="001106F5"/>
    <w:rsid w:val="001113E4"/>
    <w:rsid w:val="00112CE2"/>
    <w:rsid w:val="001148E9"/>
    <w:rsid w:val="001166AE"/>
    <w:rsid w:val="00117605"/>
    <w:rsid w:val="00121664"/>
    <w:rsid w:val="001216C2"/>
    <w:rsid w:val="00122875"/>
    <w:rsid w:val="00122C7F"/>
    <w:rsid w:val="00122FD3"/>
    <w:rsid w:val="00122FDB"/>
    <w:rsid w:val="00123023"/>
    <w:rsid w:val="00125219"/>
    <w:rsid w:val="00125AB1"/>
    <w:rsid w:val="0012628A"/>
    <w:rsid w:val="001267C5"/>
    <w:rsid w:val="00127D76"/>
    <w:rsid w:val="0013164C"/>
    <w:rsid w:val="0013165A"/>
    <w:rsid w:val="00131BAD"/>
    <w:rsid w:val="00135B51"/>
    <w:rsid w:val="00136466"/>
    <w:rsid w:val="00137378"/>
    <w:rsid w:val="00141FA0"/>
    <w:rsid w:val="00144F51"/>
    <w:rsid w:val="0014522F"/>
    <w:rsid w:val="001453A9"/>
    <w:rsid w:val="00145AD1"/>
    <w:rsid w:val="0014707C"/>
    <w:rsid w:val="001479B0"/>
    <w:rsid w:val="001552A0"/>
    <w:rsid w:val="001567AC"/>
    <w:rsid w:val="00156A1C"/>
    <w:rsid w:val="00157ABA"/>
    <w:rsid w:val="0016383C"/>
    <w:rsid w:val="00167192"/>
    <w:rsid w:val="00167738"/>
    <w:rsid w:val="00170101"/>
    <w:rsid w:val="00171499"/>
    <w:rsid w:val="00173831"/>
    <w:rsid w:val="00175088"/>
    <w:rsid w:val="00181046"/>
    <w:rsid w:val="00181D25"/>
    <w:rsid w:val="001848AA"/>
    <w:rsid w:val="00185D6C"/>
    <w:rsid w:val="00185D8D"/>
    <w:rsid w:val="00190543"/>
    <w:rsid w:val="0019239E"/>
    <w:rsid w:val="00193161"/>
    <w:rsid w:val="001931E3"/>
    <w:rsid w:val="00193DAE"/>
    <w:rsid w:val="00195A5F"/>
    <w:rsid w:val="0019673C"/>
    <w:rsid w:val="001969A3"/>
    <w:rsid w:val="00197DCA"/>
    <w:rsid w:val="00197FB7"/>
    <w:rsid w:val="001A127D"/>
    <w:rsid w:val="001A155B"/>
    <w:rsid w:val="001A4452"/>
    <w:rsid w:val="001B2FAA"/>
    <w:rsid w:val="001B59E3"/>
    <w:rsid w:val="001C0410"/>
    <w:rsid w:val="001C1CFC"/>
    <w:rsid w:val="001C3094"/>
    <w:rsid w:val="001C3AA9"/>
    <w:rsid w:val="001C5FEA"/>
    <w:rsid w:val="001C7C8F"/>
    <w:rsid w:val="001D2D57"/>
    <w:rsid w:val="001D422F"/>
    <w:rsid w:val="001D4522"/>
    <w:rsid w:val="001D52BA"/>
    <w:rsid w:val="001D6651"/>
    <w:rsid w:val="001E005E"/>
    <w:rsid w:val="001E0156"/>
    <w:rsid w:val="001E233F"/>
    <w:rsid w:val="001E5E83"/>
    <w:rsid w:val="001E668C"/>
    <w:rsid w:val="001E6A2D"/>
    <w:rsid w:val="001E7360"/>
    <w:rsid w:val="001F05D0"/>
    <w:rsid w:val="001F0783"/>
    <w:rsid w:val="001F08BD"/>
    <w:rsid w:val="001F2E8A"/>
    <w:rsid w:val="001F3979"/>
    <w:rsid w:val="001F4AAC"/>
    <w:rsid w:val="001F5CE8"/>
    <w:rsid w:val="001F5F4E"/>
    <w:rsid w:val="001F70D5"/>
    <w:rsid w:val="002010E0"/>
    <w:rsid w:val="002023F9"/>
    <w:rsid w:val="002034DF"/>
    <w:rsid w:val="0020584E"/>
    <w:rsid w:val="00206E48"/>
    <w:rsid w:val="00210123"/>
    <w:rsid w:val="002126DB"/>
    <w:rsid w:val="00213100"/>
    <w:rsid w:val="00213EEE"/>
    <w:rsid w:val="00215F02"/>
    <w:rsid w:val="00216651"/>
    <w:rsid w:val="00216888"/>
    <w:rsid w:val="002212D2"/>
    <w:rsid w:val="002220E0"/>
    <w:rsid w:val="00222817"/>
    <w:rsid w:val="00222A80"/>
    <w:rsid w:val="0022370A"/>
    <w:rsid w:val="00223A5F"/>
    <w:rsid w:val="002308C7"/>
    <w:rsid w:val="00230BAC"/>
    <w:rsid w:val="00234456"/>
    <w:rsid w:val="002376DB"/>
    <w:rsid w:val="00241384"/>
    <w:rsid w:val="00241402"/>
    <w:rsid w:val="00243B07"/>
    <w:rsid w:val="002448F4"/>
    <w:rsid w:val="00244A79"/>
    <w:rsid w:val="00247954"/>
    <w:rsid w:val="0025074F"/>
    <w:rsid w:val="00251260"/>
    <w:rsid w:val="00251828"/>
    <w:rsid w:val="00253C66"/>
    <w:rsid w:val="002573F4"/>
    <w:rsid w:val="002628C4"/>
    <w:rsid w:val="00263A3C"/>
    <w:rsid w:val="00265ADF"/>
    <w:rsid w:val="00265C92"/>
    <w:rsid w:val="00266949"/>
    <w:rsid w:val="0026736D"/>
    <w:rsid w:val="00267AF5"/>
    <w:rsid w:val="00270163"/>
    <w:rsid w:val="0027118E"/>
    <w:rsid w:val="00272BDA"/>
    <w:rsid w:val="00273C05"/>
    <w:rsid w:val="002766FE"/>
    <w:rsid w:val="0028142E"/>
    <w:rsid w:val="00282A5F"/>
    <w:rsid w:val="0028353F"/>
    <w:rsid w:val="00284E76"/>
    <w:rsid w:val="00285615"/>
    <w:rsid w:val="00285B51"/>
    <w:rsid w:val="00286CF5"/>
    <w:rsid w:val="00291A63"/>
    <w:rsid w:val="00292E78"/>
    <w:rsid w:val="00295642"/>
    <w:rsid w:val="00296FD4"/>
    <w:rsid w:val="00297487"/>
    <w:rsid w:val="00297B8E"/>
    <w:rsid w:val="002A05BD"/>
    <w:rsid w:val="002A0A5C"/>
    <w:rsid w:val="002A0E88"/>
    <w:rsid w:val="002A3600"/>
    <w:rsid w:val="002A56A4"/>
    <w:rsid w:val="002A6814"/>
    <w:rsid w:val="002B3C71"/>
    <w:rsid w:val="002B6FAB"/>
    <w:rsid w:val="002C00FE"/>
    <w:rsid w:val="002C4C22"/>
    <w:rsid w:val="002D16CE"/>
    <w:rsid w:val="002D35AE"/>
    <w:rsid w:val="002D58DB"/>
    <w:rsid w:val="002D68C6"/>
    <w:rsid w:val="002D7674"/>
    <w:rsid w:val="002D7C8F"/>
    <w:rsid w:val="002D7D8B"/>
    <w:rsid w:val="002D7F1A"/>
    <w:rsid w:val="002E0B8E"/>
    <w:rsid w:val="002E1AB5"/>
    <w:rsid w:val="002E1E59"/>
    <w:rsid w:val="002E2574"/>
    <w:rsid w:val="002E376A"/>
    <w:rsid w:val="002E5B73"/>
    <w:rsid w:val="002E6747"/>
    <w:rsid w:val="002F0279"/>
    <w:rsid w:val="002F03B9"/>
    <w:rsid w:val="002F208B"/>
    <w:rsid w:val="002F41C0"/>
    <w:rsid w:val="002F6B14"/>
    <w:rsid w:val="003007B3"/>
    <w:rsid w:val="0030176F"/>
    <w:rsid w:val="003028B5"/>
    <w:rsid w:val="003028E1"/>
    <w:rsid w:val="00303EE3"/>
    <w:rsid w:val="003049F9"/>
    <w:rsid w:val="00304A87"/>
    <w:rsid w:val="00304B27"/>
    <w:rsid w:val="00305504"/>
    <w:rsid w:val="00307274"/>
    <w:rsid w:val="00310062"/>
    <w:rsid w:val="00310E8F"/>
    <w:rsid w:val="003113AE"/>
    <w:rsid w:val="0031289E"/>
    <w:rsid w:val="0031321E"/>
    <w:rsid w:val="0031521C"/>
    <w:rsid w:val="00320440"/>
    <w:rsid w:val="00320E41"/>
    <w:rsid w:val="003217EB"/>
    <w:rsid w:val="00321FF2"/>
    <w:rsid w:val="0032449E"/>
    <w:rsid w:val="00324AA6"/>
    <w:rsid w:val="0033130F"/>
    <w:rsid w:val="00331BC8"/>
    <w:rsid w:val="00332288"/>
    <w:rsid w:val="00332385"/>
    <w:rsid w:val="003349D8"/>
    <w:rsid w:val="00334B07"/>
    <w:rsid w:val="0034269B"/>
    <w:rsid w:val="00344653"/>
    <w:rsid w:val="00347A8F"/>
    <w:rsid w:val="00350509"/>
    <w:rsid w:val="00351F5D"/>
    <w:rsid w:val="00352D4C"/>
    <w:rsid w:val="003568B8"/>
    <w:rsid w:val="003578AF"/>
    <w:rsid w:val="00360A2B"/>
    <w:rsid w:val="00362481"/>
    <w:rsid w:val="00366208"/>
    <w:rsid w:val="00367363"/>
    <w:rsid w:val="00370164"/>
    <w:rsid w:val="00374076"/>
    <w:rsid w:val="00376464"/>
    <w:rsid w:val="003770B2"/>
    <w:rsid w:val="00377DEC"/>
    <w:rsid w:val="003800D1"/>
    <w:rsid w:val="0038051F"/>
    <w:rsid w:val="0038105A"/>
    <w:rsid w:val="00381677"/>
    <w:rsid w:val="003816DB"/>
    <w:rsid w:val="00383B79"/>
    <w:rsid w:val="00387F45"/>
    <w:rsid w:val="00393F3F"/>
    <w:rsid w:val="0039424E"/>
    <w:rsid w:val="00395DC8"/>
    <w:rsid w:val="00397996"/>
    <w:rsid w:val="00397C13"/>
    <w:rsid w:val="003A234D"/>
    <w:rsid w:val="003A5BDF"/>
    <w:rsid w:val="003B11EE"/>
    <w:rsid w:val="003B1AF9"/>
    <w:rsid w:val="003B3532"/>
    <w:rsid w:val="003B4E31"/>
    <w:rsid w:val="003B5178"/>
    <w:rsid w:val="003B6390"/>
    <w:rsid w:val="003B7C3B"/>
    <w:rsid w:val="003C2608"/>
    <w:rsid w:val="003C327D"/>
    <w:rsid w:val="003C3C2F"/>
    <w:rsid w:val="003C63B5"/>
    <w:rsid w:val="003C6644"/>
    <w:rsid w:val="003D0642"/>
    <w:rsid w:val="003D0E9D"/>
    <w:rsid w:val="003D7AE0"/>
    <w:rsid w:val="003E3FEB"/>
    <w:rsid w:val="003E636B"/>
    <w:rsid w:val="003E6721"/>
    <w:rsid w:val="003E751F"/>
    <w:rsid w:val="003E7D36"/>
    <w:rsid w:val="00400323"/>
    <w:rsid w:val="00400966"/>
    <w:rsid w:val="00400D1E"/>
    <w:rsid w:val="004020AA"/>
    <w:rsid w:val="0040782A"/>
    <w:rsid w:val="004104A4"/>
    <w:rsid w:val="00410634"/>
    <w:rsid w:val="004112D8"/>
    <w:rsid w:val="004114B4"/>
    <w:rsid w:val="004119FB"/>
    <w:rsid w:val="00412369"/>
    <w:rsid w:val="00413062"/>
    <w:rsid w:val="00413578"/>
    <w:rsid w:val="00415A1E"/>
    <w:rsid w:val="0041676A"/>
    <w:rsid w:val="0041679C"/>
    <w:rsid w:val="0041728A"/>
    <w:rsid w:val="004217FB"/>
    <w:rsid w:val="004233BE"/>
    <w:rsid w:val="00423790"/>
    <w:rsid w:val="00423C85"/>
    <w:rsid w:val="00424FEA"/>
    <w:rsid w:val="004257B1"/>
    <w:rsid w:val="00426D50"/>
    <w:rsid w:val="00427002"/>
    <w:rsid w:val="004274E0"/>
    <w:rsid w:val="004307FD"/>
    <w:rsid w:val="00430BA3"/>
    <w:rsid w:val="00432D00"/>
    <w:rsid w:val="0043509E"/>
    <w:rsid w:val="00436365"/>
    <w:rsid w:val="00436CA3"/>
    <w:rsid w:val="0043732E"/>
    <w:rsid w:val="00437486"/>
    <w:rsid w:val="00437CD8"/>
    <w:rsid w:val="00441A08"/>
    <w:rsid w:val="00442021"/>
    <w:rsid w:val="00443562"/>
    <w:rsid w:val="00443810"/>
    <w:rsid w:val="00443A00"/>
    <w:rsid w:val="00443F93"/>
    <w:rsid w:val="004477C7"/>
    <w:rsid w:val="0045122E"/>
    <w:rsid w:val="00451333"/>
    <w:rsid w:val="00451B45"/>
    <w:rsid w:val="0045297F"/>
    <w:rsid w:val="004558D0"/>
    <w:rsid w:val="00456349"/>
    <w:rsid w:val="00456403"/>
    <w:rsid w:val="00456EA6"/>
    <w:rsid w:val="00456ECC"/>
    <w:rsid w:val="0045795A"/>
    <w:rsid w:val="004612B1"/>
    <w:rsid w:val="004649CC"/>
    <w:rsid w:val="0046761F"/>
    <w:rsid w:val="00467F7B"/>
    <w:rsid w:val="00470A47"/>
    <w:rsid w:val="00472EAA"/>
    <w:rsid w:val="0047374C"/>
    <w:rsid w:val="00473F2F"/>
    <w:rsid w:val="0047445A"/>
    <w:rsid w:val="00475E15"/>
    <w:rsid w:val="004778F6"/>
    <w:rsid w:val="00477AC0"/>
    <w:rsid w:val="004805A5"/>
    <w:rsid w:val="00480BEE"/>
    <w:rsid w:val="00483101"/>
    <w:rsid w:val="00485FB3"/>
    <w:rsid w:val="004867CA"/>
    <w:rsid w:val="004874F3"/>
    <w:rsid w:val="0049125A"/>
    <w:rsid w:val="00491ECC"/>
    <w:rsid w:val="00493DD9"/>
    <w:rsid w:val="00496641"/>
    <w:rsid w:val="00496B58"/>
    <w:rsid w:val="00497F4F"/>
    <w:rsid w:val="004A14BF"/>
    <w:rsid w:val="004A3F79"/>
    <w:rsid w:val="004A6B09"/>
    <w:rsid w:val="004A6CBB"/>
    <w:rsid w:val="004B1BF7"/>
    <w:rsid w:val="004B2131"/>
    <w:rsid w:val="004B231A"/>
    <w:rsid w:val="004B2729"/>
    <w:rsid w:val="004B5567"/>
    <w:rsid w:val="004B6995"/>
    <w:rsid w:val="004C112A"/>
    <w:rsid w:val="004C2865"/>
    <w:rsid w:val="004C3917"/>
    <w:rsid w:val="004C44CB"/>
    <w:rsid w:val="004C454F"/>
    <w:rsid w:val="004C4599"/>
    <w:rsid w:val="004C58F6"/>
    <w:rsid w:val="004C6757"/>
    <w:rsid w:val="004D11F0"/>
    <w:rsid w:val="004D1A6D"/>
    <w:rsid w:val="004D3360"/>
    <w:rsid w:val="004D3833"/>
    <w:rsid w:val="004D3BBB"/>
    <w:rsid w:val="004D7D57"/>
    <w:rsid w:val="004E19EB"/>
    <w:rsid w:val="004E2FA7"/>
    <w:rsid w:val="004E3842"/>
    <w:rsid w:val="004E5DC7"/>
    <w:rsid w:val="004E778E"/>
    <w:rsid w:val="004F0149"/>
    <w:rsid w:val="004F1032"/>
    <w:rsid w:val="004F28D6"/>
    <w:rsid w:val="004F2987"/>
    <w:rsid w:val="004F3C1F"/>
    <w:rsid w:val="004F47AC"/>
    <w:rsid w:val="004F7708"/>
    <w:rsid w:val="004F7EE3"/>
    <w:rsid w:val="005011AE"/>
    <w:rsid w:val="0050201F"/>
    <w:rsid w:val="005035B2"/>
    <w:rsid w:val="0050392D"/>
    <w:rsid w:val="00506C1B"/>
    <w:rsid w:val="0050715B"/>
    <w:rsid w:val="005126C9"/>
    <w:rsid w:val="00512A8E"/>
    <w:rsid w:val="005134B4"/>
    <w:rsid w:val="005139D5"/>
    <w:rsid w:val="00517110"/>
    <w:rsid w:val="00517CD9"/>
    <w:rsid w:val="0052017F"/>
    <w:rsid w:val="005201E3"/>
    <w:rsid w:val="0052088D"/>
    <w:rsid w:val="00524D2D"/>
    <w:rsid w:val="00524E16"/>
    <w:rsid w:val="00525C10"/>
    <w:rsid w:val="00525DC4"/>
    <w:rsid w:val="00527328"/>
    <w:rsid w:val="00531FD4"/>
    <w:rsid w:val="00533A70"/>
    <w:rsid w:val="005342E6"/>
    <w:rsid w:val="00534DA4"/>
    <w:rsid w:val="00537BCA"/>
    <w:rsid w:val="005402E5"/>
    <w:rsid w:val="00540872"/>
    <w:rsid w:val="00543329"/>
    <w:rsid w:val="0054399E"/>
    <w:rsid w:val="005456AD"/>
    <w:rsid w:val="005463C6"/>
    <w:rsid w:val="00547841"/>
    <w:rsid w:val="00551F4E"/>
    <w:rsid w:val="00552289"/>
    <w:rsid w:val="005560BD"/>
    <w:rsid w:val="0055637E"/>
    <w:rsid w:val="0055738F"/>
    <w:rsid w:val="00560DF2"/>
    <w:rsid w:val="00564D87"/>
    <w:rsid w:val="005652E8"/>
    <w:rsid w:val="00565EC8"/>
    <w:rsid w:val="00567A86"/>
    <w:rsid w:val="0057060C"/>
    <w:rsid w:val="005708E9"/>
    <w:rsid w:val="0057467C"/>
    <w:rsid w:val="00574755"/>
    <w:rsid w:val="0057613E"/>
    <w:rsid w:val="0057726D"/>
    <w:rsid w:val="00582104"/>
    <w:rsid w:val="0058407F"/>
    <w:rsid w:val="005869DE"/>
    <w:rsid w:val="00590539"/>
    <w:rsid w:val="00592100"/>
    <w:rsid w:val="0059500E"/>
    <w:rsid w:val="0059518A"/>
    <w:rsid w:val="0059676B"/>
    <w:rsid w:val="005A171B"/>
    <w:rsid w:val="005A180D"/>
    <w:rsid w:val="005A1E4D"/>
    <w:rsid w:val="005A1F1C"/>
    <w:rsid w:val="005A34BC"/>
    <w:rsid w:val="005A47B6"/>
    <w:rsid w:val="005A63EE"/>
    <w:rsid w:val="005A6723"/>
    <w:rsid w:val="005A69EC"/>
    <w:rsid w:val="005B197C"/>
    <w:rsid w:val="005B329E"/>
    <w:rsid w:val="005B6951"/>
    <w:rsid w:val="005B76F8"/>
    <w:rsid w:val="005B7855"/>
    <w:rsid w:val="005C2AE7"/>
    <w:rsid w:val="005C2E3F"/>
    <w:rsid w:val="005C523A"/>
    <w:rsid w:val="005C5B9A"/>
    <w:rsid w:val="005C7FB2"/>
    <w:rsid w:val="005D0C11"/>
    <w:rsid w:val="005D1478"/>
    <w:rsid w:val="005D214B"/>
    <w:rsid w:val="005D3333"/>
    <w:rsid w:val="005D4BC2"/>
    <w:rsid w:val="005D4E9B"/>
    <w:rsid w:val="005D6597"/>
    <w:rsid w:val="005D6873"/>
    <w:rsid w:val="005D796F"/>
    <w:rsid w:val="005E2723"/>
    <w:rsid w:val="005E4D5B"/>
    <w:rsid w:val="005E71BE"/>
    <w:rsid w:val="005F0024"/>
    <w:rsid w:val="005F236A"/>
    <w:rsid w:val="005F326D"/>
    <w:rsid w:val="005F4256"/>
    <w:rsid w:val="005F440A"/>
    <w:rsid w:val="005F5EC8"/>
    <w:rsid w:val="00602D12"/>
    <w:rsid w:val="00604014"/>
    <w:rsid w:val="00605F2D"/>
    <w:rsid w:val="0060742C"/>
    <w:rsid w:val="00607693"/>
    <w:rsid w:val="006103F9"/>
    <w:rsid w:val="006109FE"/>
    <w:rsid w:val="00617262"/>
    <w:rsid w:val="00617942"/>
    <w:rsid w:val="0062555F"/>
    <w:rsid w:val="00626EDF"/>
    <w:rsid w:val="00630D60"/>
    <w:rsid w:val="00632D3E"/>
    <w:rsid w:val="00633469"/>
    <w:rsid w:val="0063764F"/>
    <w:rsid w:val="00637709"/>
    <w:rsid w:val="00642C09"/>
    <w:rsid w:val="00646573"/>
    <w:rsid w:val="006474EF"/>
    <w:rsid w:val="00650186"/>
    <w:rsid w:val="00650F48"/>
    <w:rsid w:val="00652208"/>
    <w:rsid w:val="00652557"/>
    <w:rsid w:val="00652854"/>
    <w:rsid w:val="0065410C"/>
    <w:rsid w:val="0065459D"/>
    <w:rsid w:val="0066145E"/>
    <w:rsid w:val="00661F79"/>
    <w:rsid w:val="00662DE7"/>
    <w:rsid w:val="006658DB"/>
    <w:rsid w:val="006666B3"/>
    <w:rsid w:val="00667BE3"/>
    <w:rsid w:val="0067084B"/>
    <w:rsid w:val="00671170"/>
    <w:rsid w:val="00673396"/>
    <w:rsid w:val="00673B5A"/>
    <w:rsid w:val="00673D77"/>
    <w:rsid w:val="00675D59"/>
    <w:rsid w:val="006764C1"/>
    <w:rsid w:val="006765DD"/>
    <w:rsid w:val="00676C37"/>
    <w:rsid w:val="00677305"/>
    <w:rsid w:val="00681FA5"/>
    <w:rsid w:val="006821F3"/>
    <w:rsid w:val="00682B74"/>
    <w:rsid w:val="00682FAC"/>
    <w:rsid w:val="006846B0"/>
    <w:rsid w:val="00684B75"/>
    <w:rsid w:val="00685852"/>
    <w:rsid w:val="00690A65"/>
    <w:rsid w:val="00692C53"/>
    <w:rsid w:val="00693A7D"/>
    <w:rsid w:val="00694EB1"/>
    <w:rsid w:val="00696A0F"/>
    <w:rsid w:val="006970CE"/>
    <w:rsid w:val="006A03C1"/>
    <w:rsid w:val="006A16B8"/>
    <w:rsid w:val="006A16F1"/>
    <w:rsid w:val="006A4E00"/>
    <w:rsid w:val="006A52CD"/>
    <w:rsid w:val="006A7EE0"/>
    <w:rsid w:val="006B0929"/>
    <w:rsid w:val="006B20C3"/>
    <w:rsid w:val="006B4F65"/>
    <w:rsid w:val="006B58D7"/>
    <w:rsid w:val="006C02DA"/>
    <w:rsid w:val="006C0CD0"/>
    <w:rsid w:val="006C3021"/>
    <w:rsid w:val="006C4816"/>
    <w:rsid w:val="006C4FEE"/>
    <w:rsid w:val="006C6AD1"/>
    <w:rsid w:val="006D0F50"/>
    <w:rsid w:val="006D1A19"/>
    <w:rsid w:val="006D2FD0"/>
    <w:rsid w:val="006D4C60"/>
    <w:rsid w:val="006D5225"/>
    <w:rsid w:val="006D709C"/>
    <w:rsid w:val="006E0B67"/>
    <w:rsid w:val="006E0C28"/>
    <w:rsid w:val="006E2BE5"/>
    <w:rsid w:val="006E421B"/>
    <w:rsid w:val="006E43FF"/>
    <w:rsid w:val="006E4BCC"/>
    <w:rsid w:val="006E5014"/>
    <w:rsid w:val="006F1D50"/>
    <w:rsid w:val="006F221B"/>
    <w:rsid w:val="006F7AE3"/>
    <w:rsid w:val="00700879"/>
    <w:rsid w:val="00700FCB"/>
    <w:rsid w:val="0070186A"/>
    <w:rsid w:val="0070194C"/>
    <w:rsid w:val="00701A24"/>
    <w:rsid w:val="007021A2"/>
    <w:rsid w:val="00705077"/>
    <w:rsid w:val="00707217"/>
    <w:rsid w:val="007102C8"/>
    <w:rsid w:val="00710324"/>
    <w:rsid w:val="00711F1A"/>
    <w:rsid w:val="00712265"/>
    <w:rsid w:val="0071255A"/>
    <w:rsid w:val="007128C9"/>
    <w:rsid w:val="007144E3"/>
    <w:rsid w:val="0071450D"/>
    <w:rsid w:val="00715107"/>
    <w:rsid w:val="00717440"/>
    <w:rsid w:val="0071784A"/>
    <w:rsid w:val="007207AF"/>
    <w:rsid w:val="00720DE6"/>
    <w:rsid w:val="00721AC9"/>
    <w:rsid w:val="00723FB8"/>
    <w:rsid w:val="00726D10"/>
    <w:rsid w:val="00726E78"/>
    <w:rsid w:val="00727307"/>
    <w:rsid w:val="007301A8"/>
    <w:rsid w:val="00731FE1"/>
    <w:rsid w:val="00733020"/>
    <w:rsid w:val="00736685"/>
    <w:rsid w:val="0074124E"/>
    <w:rsid w:val="0074260B"/>
    <w:rsid w:val="007442DE"/>
    <w:rsid w:val="00747095"/>
    <w:rsid w:val="00750406"/>
    <w:rsid w:val="00753A83"/>
    <w:rsid w:val="00753E7E"/>
    <w:rsid w:val="007557FA"/>
    <w:rsid w:val="00755ED9"/>
    <w:rsid w:val="00756B66"/>
    <w:rsid w:val="00757626"/>
    <w:rsid w:val="0076061C"/>
    <w:rsid w:val="0076091D"/>
    <w:rsid w:val="00761D76"/>
    <w:rsid w:val="00763342"/>
    <w:rsid w:val="00763968"/>
    <w:rsid w:val="00764194"/>
    <w:rsid w:val="00765052"/>
    <w:rsid w:val="007650D5"/>
    <w:rsid w:val="007661A6"/>
    <w:rsid w:val="00767191"/>
    <w:rsid w:val="00770083"/>
    <w:rsid w:val="00770BB0"/>
    <w:rsid w:val="007714C4"/>
    <w:rsid w:val="00772CE4"/>
    <w:rsid w:val="00773C64"/>
    <w:rsid w:val="007761DC"/>
    <w:rsid w:val="00776B02"/>
    <w:rsid w:val="00780889"/>
    <w:rsid w:val="007835EE"/>
    <w:rsid w:val="007840FD"/>
    <w:rsid w:val="00784392"/>
    <w:rsid w:val="00784627"/>
    <w:rsid w:val="00784F83"/>
    <w:rsid w:val="007912B2"/>
    <w:rsid w:val="007927F9"/>
    <w:rsid w:val="00792919"/>
    <w:rsid w:val="007934EA"/>
    <w:rsid w:val="00794D63"/>
    <w:rsid w:val="007951DD"/>
    <w:rsid w:val="00795BA8"/>
    <w:rsid w:val="0079668C"/>
    <w:rsid w:val="00796E0C"/>
    <w:rsid w:val="007970A3"/>
    <w:rsid w:val="007971F9"/>
    <w:rsid w:val="007A0D1B"/>
    <w:rsid w:val="007A316B"/>
    <w:rsid w:val="007A3945"/>
    <w:rsid w:val="007A5178"/>
    <w:rsid w:val="007A6E6C"/>
    <w:rsid w:val="007B119C"/>
    <w:rsid w:val="007B4A68"/>
    <w:rsid w:val="007B563B"/>
    <w:rsid w:val="007B5D20"/>
    <w:rsid w:val="007B6706"/>
    <w:rsid w:val="007C0F4B"/>
    <w:rsid w:val="007C1472"/>
    <w:rsid w:val="007C14D3"/>
    <w:rsid w:val="007C25FE"/>
    <w:rsid w:val="007C4857"/>
    <w:rsid w:val="007C7FA4"/>
    <w:rsid w:val="007D0F32"/>
    <w:rsid w:val="007D1A44"/>
    <w:rsid w:val="007D1C0E"/>
    <w:rsid w:val="007D2B35"/>
    <w:rsid w:val="007D38F8"/>
    <w:rsid w:val="007D42F0"/>
    <w:rsid w:val="007D4BF4"/>
    <w:rsid w:val="007D73B3"/>
    <w:rsid w:val="007D7632"/>
    <w:rsid w:val="007D7831"/>
    <w:rsid w:val="007E1998"/>
    <w:rsid w:val="007E1F39"/>
    <w:rsid w:val="007E3576"/>
    <w:rsid w:val="007E414F"/>
    <w:rsid w:val="007E4279"/>
    <w:rsid w:val="007F20DA"/>
    <w:rsid w:val="007F245F"/>
    <w:rsid w:val="007F3B85"/>
    <w:rsid w:val="007F44A1"/>
    <w:rsid w:val="007F4BA2"/>
    <w:rsid w:val="007F5862"/>
    <w:rsid w:val="00801715"/>
    <w:rsid w:val="008033FE"/>
    <w:rsid w:val="00803D6C"/>
    <w:rsid w:val="00804868"/>
    <w:rsid w:val="00806F0C"/>
    <w:rsid w:val="008078AD"/>
    <w:rsid w:val="00807C27"/>
    <w:rsid w:val="008100C4"/>
    <w:rsid w:val="00811445"/>
    <w:rsid w:val="0081167E"/>
    <w:rsid w:val="008149F2"/>
    <w:rsid w:val="008152EB"/>
    <w:rsid w:val="00815610"/>
    <w:rsid w:val="00816328"/>
    <w:rsid w:val="00816C33"/>
    <w:rsid w:val="00817053"/>
    <w:rsid w:val="00820843"/>
    <w:rsid w:val="0082247F"/>
    <w:rsid w:val="00823508"/>
    <w:rsid w:val="008273B0"/>
    <w:rsid w:val="00827532"/>
    <w:rsid w:val="00831BFF"/>
    <w:rsid w:val="00833DBB"/>
    <w:rsid w:val="00835731"/>
    <w:rsid w:val="00837430"/>
    <w:rsid w:val="00842005"/>
    <w:rsid w:val="008423D8"/>
    <w:rsid w:val="00843441"/>
    <w:rsid w:val="0084648F"/>
    <w:rsid w:val="00846A64"/>
    <w:rsid w:val="00847DF3"/>
    <w:rsid w:val="00850B1D"/>
    <w:rsid w:val="008517F3"/>
    <w:rsid w:val="0085316E"/>
    <w:rsid w:val="00856E8D"/>
    <w:rsid w:val="008575A9"/>
    <w:rsid w:val="008623C2"/>
    <w:rsid w:val="0086277F"/>
    <w:rsid w:val="008631C5"/>
    <w:rsid w:val="00863564"/>
    <w:rsid w:val="00863670"/>
    <w:rsid w:val="008638B8"/>
    <w:rsid w:val="008641BA"/>
    <w:rsid w:val="008642A6"/>
    <w:rsid w:val="00865B69"/>
    <w:rsid w:val="008724D9"/>
    <w:rsid w:val="00872A9C"/>
    <w:rsid w:val="00872CD0"/>
    <w:rsid w:val="008731A1"/>
    <w:rsid w:val="008740E1"/>
    <w:rsid w:val="0087484C"/>
    <w:rsid w:val="00875E37"/>
    <w:rsid w:val="00877FEC"/>
    <w:rsid w:val="008803C7"/>
    <w:rsid w:val="00880EBF"/>
    <w:rsid w:val="008819EB"/>
    <w:rsid w:val="00883E35"/>
    <w:rsid w:val="00887A8E"/>
    <w:rsid w:val="00890B76"/>
    <w:rsid w:val="00890CFF"/>
    <w:rsid w:val="00893F0B"/>
    <w:rsid w:val="00894A79"/>
    <w:rsid w:val="00894E13"/>
    <w:rsid w:val="008961F1"/>
    <w:rsid w:val="00896BDD"/>
    <w:rsid w:val="0089756C"/>
    <w:rsid w:val="008A10C5"/>
    <w:rsid w:val="008A1DD3"/>
    <w:rsid w:val="008A71EF"/>
    <w:rsid w:val="008A774E"/>
    <w:rsid w:val="008B2A61"/>
    <w:rsid w:val="008B2D0B"/>
    <w:rsid w:val="008B63DF"/>
    <w:rsid w:val="008B7593"/>
    <w:rsid w:val="008B7B8C"/>
    <w:rsid w:val="008C0139"/>
    <w:rsid w:val="008C2D3B"/>
    <w:rsid w:val="008C32DC"/>
    <w:rsid w:val="008C3DA5"/>
    <w:rsid w:val="008C56AD"/>
    <w:rsid w:val="008C618F"/>
    <w:rsid w:val="008C7EDF"/>
    <w:rsid w:val="008D0E3F"/>
    <w:rsid w:val="008D10E9"/>
    <w:rsid w:val="008D30CB"/>
    <w:rsid w:val="008D4222"/>
    <w:rsid w:val="008D5710"/>
    <w:rsid w:val="008D7160"/>
    <w:rsid w:val="008E275B"/>
    <w:rsid w:val="008E2B24"/>
    <w:rsid w:val="008E3016"/>
    <w:rsid w:val="008E3F56"/>
    <w:rsid w:val="008F03D0"/>
    <w:rsid w:val="008F09F1"/>
    <w:rsid w:val="008F0BD5"/>
    <w:rsid w:val="008F2A70"/>
    <w:rsid w:val="008F3DED"/>
    <w:rsid w:val="008F49D9"/>
    <w:rsid w:val="008F5A2C"/>
    <w:rsid w:val="008F749F"/>
    <w:rsid w:val="008F77CC"/>
    <w:rsid w:val="0090040A"/>
    <w:rsid w:val="009006B8"/>
    <w:rsid w:val="00901656"/>
    <w:rsid w:val="00906510"/>
    <w:rsid w:val="009072BF"/>
    <w:rsid w:val="009103AA"/>
    <w:rsid w:val="00910FAE"/>
    <w:rsid w:val="00911010"/>
    <w:rsid w:val="00911238"/>
    <w:rsid w:val="009125E1"/>
    <w:rsid w:val="009130AB"/>
    <w:rsid w:val="00913D57"/>
    <w:rsid w:val="00914DC0"/>
    <w:rsid w:val="00921B7A"/>
    <w:rsid w:val="00922892"/>
    <w:rsid w:val="00923C1A"/>
    <w:rsid w:val="009244D4"/>
    <w:rsid w:val="00924BE8"/>
    <w:rsid w:val="00924C3E"/>
    <w:rsid w:val="0092661C"/>
    <w:rsid w:val="009307AC"/>
    <w:rsid w:val="00931829"/>
    <w:rsid w:val="00932B94"/>
    <w:rsid w:val="00933725"/>
    <w:rsid w:val="00934B37"/>
    <w:rsid w:val="00934FE1"/>
    <w:rsid w:val="009368EF"/>
    <w:rsid w:val="0094033B"/>
    <w:rsid w:val="00942366"/>
    <w:rsid w:val="00942787"/>
    <w:rsid w:val="00942C5F"/>
    <w:rsid w:val="00944C6E"/>
    <w:rsid w:val="00944ED1"/>
    <w:rsid w:val="00946259"/>
    <w:rsid w:val="00947A57"/>
    <w:rsid w:val="00950769"/>
    <w:rsid w:val="009520F1"/>
    <w:rsid w:val="009537D3"/>
    <w:rsid w:val="00955014"/>
    <w:rsid w:val="00955450"/>
    <w:rsid w:val="00956EE4"/>
    <w:rsid w:val="00961D4F"/>
    <w:rsid w:val="00965A88"/>
    <w:rsid w:val="009660C1"/>
    <w:rsid w:val="009663AD"/>
    <w:rsid w:val="00967ED8"/>
    <w:rsid w:val="0097200D"/>
    <w:rsid w:val="00973FD1"/>
    <w:rsid w:val="00975804"/>
    <w:rsid w:val="0098120D"/>
    <w:rsid w:val="009821CF"/>
    <w:rsid w:val="009823B6"/>
    <w:rsid w:val="00986109"/>
    <w:rsid w:val="00994113"/>
    <w:rsid w:val="00995F0C"/>
    <w:rsid w:val="00996273"/>
    <w:rsid w:val="009A22CD"/>
    <w:rsid w:val="009A2E4C"/>
    <w:rsid w:val="009A667E"/>
    <w:rsid w:val="009A74D8"/>
    <w:rsid w:val="009A7A1D"/>
    <w:rsid w:val="009A7FCE"/>
    <w:rsid w:val="009B276D"/>
    <w:rsid w:val="009B5406"/>
    <w:rsid w:val="009C03A8"/>
    <w:rsid w:val="009C0584"/>
    <w:rsid w:val="009C08A5"/>
    <w:rsid w:val="009C335B"/>
    <w:rsid w:val="009C3659"/>
    <w:rsid w:val="009C5316"/>
    <w:rsid w:val="009C6F0C"/>
    <w:rsid w:val="009C6F4B"/>
    <w:rsid w:val="009D0760"/>
    <w:rsid w:val="009D0EF0"/>
    <w:rsid w:val="009D23F5"/>
    <w:rsid w:val="009D2E51"/>
    <w:rsid w:val="009D50FC"/>
    <w:rsid w:val="009D60D1"/>
    <w:rsid w:val="009D692E"/>
    <w:rsid w:val="009D7E54"/>
    <w:rsid w:val="009E0066"/>
    <w:rsid w:val="009E05F1"/>
    <w:rsid w:val="009E21D1"/>
    <w:rsid w:val="009E3137"/>
    <w:rsid w:val="009E32AD"/>
    <w:rsid w:val="009E3BB7"/>
    <w:rsid w:val="009E5458"/>
    <w:rsid w:val="009E5DFD"/>
    <w:rsid w:val="009F2506"/>
    <w:rsid w:val="009F2DBC"/>
    <w:rsid w:val="009F4688"/>
    <w:rsid w:val="009F488C"/>
    <w:rsid w:val="009F5699"/>
    <w:rsid w:val="009F5C04"/>
    <w:rsid w:val="009F62FD"/>
    <w:rsid w:val="009F6A49"/>
    <w:rsid w:val="009F6D62"/>
    <w:rsid w:val="009F6D8B"/>
    <w:rsid w:val="009F7121"/>
    <w:rsid w:val="00A0082C"/>
    <w:rsid w:val="00A02617"/>
    <w:rsid w:val="00A03589"/>
    <w:rsid w:val="00A04FDB"/>
    <w:rsid w:val="00A0660B"/>
    <w:rsid w:val="00A10AD6"/>
    <w:rsid w:val="00A114B1"/>
    <w:rsid w:val="00A11CA5"/>
    <w:rsid w:val="00A1354C"/>
    <w:rsid w:val="00A15B01"/>
    <w:rsid w:val="00A16067"/>
    <w:rsid w:val="00A20228"/>
    <w:rsid w:val="00A20DCE"/>
    <w:rsid w:val="00A22B00"/>
    <w:rsid w:val="00A248CD"/>
    <w:rsid w:val="00A256AA"/>
    <w:rsid w:val="00A25F75"/>
    <w:rsid w:val="00A27F97"/>
    <w:rsid w:val="00A30EDC"/>
    <w:rsid w:val="00A30F92"/>
    <w:rsid w:val="00A31565"/>
    <w:rsid w:val="00A318D7"/>
    <w:rsid w:val="00A328B8"/>
    <w:rsid w:val="00A32F74"/>
    <w:rsid w:val="00A41E09"/>
    <w:rsid w:val="00A421D7"/>
    <w:rsid w:val="00A42562"/>
    <w:rsid w:val="00A43F57"/>
    <w:rsid w:val="00A44EC4"/>
    <w:rsid w:val="00A50084"/>
    <w:rsid w:val="00A502C4"/>
    <w:rsid w:val="00A5305D"/>
    <w:rsid w:val="00A54E45"/>
    <w:rsid w:val="00A54E54"/>
    <w:rsid w:val="00A550B5"/>
    <w:rsid w:val="00A5562F"/>
    <w:rsid w:val="00A56D2F"/>
    <w:rsid w:val="00A570F0"/>
    <w:rsid w:val="00A604F7"/>
    <w:rsid w:val="00A6191E"/>
    <w:rsid w:val="00A675EA"/>
    <w:rsid w:val="00A67BED"/>
    <w:rsid w:val="00A702FF"/>
    <w:rsid w:val="00A70C9A"/>
    <w:rsid w:val="00A711F0"/>
    <w:rsid w:val="00A74C5F"/>
    <w:rsid w:val="00A76956"/>
    <w:rsid w:val="00A769F6"/>
    <w:rsid w:val="00A76C49"/>
    <w:rsid w:val="00A76F3C"/>
    <w:rsid w:val="00A77E3A"/>
    <w:rsid w:val="00A80CEF"/>
    <w:rsid w:val="00A8210A"/>
    <w:rsid w:val="00A83DFB"/>
    <w:rsid w:val="00A87CA9"/>
    <w:rsid w:val="00A90286"/>
    <w:rsid w:val="00A9298F"/>
    <w:rsid w:val="00A92AFD"/>
    <w:rsid w:val="00A9342A"/>
    <w:rsid w:val="00A93453"/>
    <w:rsid w:val="00A93664"/>
    <w:rsid w:val="00A94CA9"/>
    <w:rsid w:val="00A94E03"/>
    <w:rsid w:val="00AA2B8C"/>
    <w:rsid w:val="00AA4470"/>
    <w:rsid w:val="00AA7448"/>
    <w:rsid w:val="00AA7A58"/>
    <w:rsid w:val="00AB63E2"/>
    <w:rsid w:val="00AB65D6"/>
    <w:rsid w:val="00AB70D8"/>
    <w:rsid w:val="00AB7CC3"/>
    <w:rsid w:val="00AB7E98"/>
    <w:rsid w:val="00AC1163"/>
    <w:rsid w:val="00AC2A8F"/>
    <w:rsid w:val="00AC2B9F"/>
    <w:rsid w:val="00AC3587"/>
    <w:rsid w:val="00AC3B73"/>
    <w:rsid w:val="00AC3F5D"/>
    <w:rsid w:val="00AC3FBE"/>
    <w:rsid w:val="00AC4BD0"/>
    <w:rsid w:val="00AD148A"/>
    <w:rsid w:val="00AD2656"/>
    <w:rsid w:val="00AD4F32"/>
    <w:rsid w:val="00AD761B"/>
    <w:rsid w:val="00AE09F9"/>
    <w:rsid w:val="00AE356D"/>
    <w:rsid w:val="00AE60AD"/>
    <w:rsid w:val="00AE6ABC"/>
    <w:rsid w:val="00AE7103"/>
    <w:rsid w:val="00AE7AD5"/>
    <w:rsid w:val="00AE7FFB"/>
    <w:rsid w:val="00AF0059"/>
    <w:rsid w:val="00AF1973"/>
    <w:rsid w:val="00AF2953"/>
    <w:rsid w:val="00AF2BD6"/>
    <w:rsid w:val="00AF4B77"/>
    <w:rsid w:val="00AF6C0A"/>
    <w:rsid w:val="00B003E8"/>
    <w:rsid w:val="00B010E4"/>
    <w:rsid w:val="00B0117B"/>
    <w:rsid w:val="00B01566"/>
    <w:rsid w:val="00B015A9"/>
    <w:rsid w:val="00B0203B"/>
    <w:rsid w:val="00B0264C"/>
    <w:rsid w:val="00B046A1"/>
    <w:rsid w:val="00B046FC"/>
    <w:rsid w:val="00B07591"/>
    <w:rsid w:val="00B11245"/>
    <w:rsid w:val="00B13999"/>
    <w:rsid w:val="00B14DC0"/>
    <w:rsid w:val="00B15C42"/>
    <w:rsid w:val="00B16609"/>
    <w:rsid w:val="00B16AF3"/>
    <w:rsid w:val="00B20ACD"/>
    <w:rsid w:val="00B22930"/>
    <w:rsid w:val="00B235F2"/>
    <w:rsid w:val="00B2463A"/>
    <w:rsid w:val="00B27419"/>
    <w:rsid w:val="00B2752A"/>
    <w:rsid w:val="00B279FC"/>
    <w:rsid w:val="00B27E70"/>
    <w:rsid w:val="00B311A6"/>
    <w:rsid w:val="00B33FC7"/>
    <w:rsid w:val="00B345CD"/>
    <w:rsid w:val="00B36555"/>
    <w:rsid w:val="00B371B8"/>
    <w:rsid w:val="00B40DAC"/>
    <w:rsid w:val="00B42A0F"/>
    <w:rsid w:val="00B439FA"/>
    <w:rsid w:val="00B45669"/>
    <w:rsid w:val="00B47888"/>
    <w:rsid w:val="00B51D95"/>
    <w:rsid w:val="00B52D38"/>
    <w:rsid w:val="00B52F68"/>
    <w:rsid w:val="00B5330D"/>
    <w:rsid w:val="00B547EB"/>
    <w:rsid w:val="00B5593F"/>
    <w:rsid w:val="00B56160"/>
    <w:rsid w:val="00B57AEC"/>
    <w:rsid w:val="00B60703"/>
    <w:rsid w:val="00B63E91"/>
    <w:rsid w:val="00B668B2"/>
    <w:rsid w:val="00B67B70"/>
    <w:rsid w:val="00B72202"/>
    <w:rsid w:val="00B73D27"/>
    <w:rsid w:val="00B73F84"/>
    <w:rsid w:val="00B749C5"/>
    <w:rsid w:val="00B74AF2"/>
    <w:rsid w:val="00B771C0"/>
    <w:rsid w:val="00B77745"/>
    <w:rsid w:val="00B81AF6"/>
    <w:rsid w:val="00B82470"/>
    <w:rsid w:val="00B83C3C"/>
    <w:rsid w:val="00B84E6B"/>
    <w:rsid w:val="00B86E28"/>
    <w:rsid w:val="00B872C5"/>
    <w:rsid w:val="00B87D02"/>
    <w:rsid w:val="00B90F2D"/>
    <w:rsid w:val="00B91437"/>
    <w:rsid w:val="00B945D2"/>
    <w:rsid w:val="00B9563B"/>
    <w:rsid w:val="00B9617C"/>
    <w:rsid w:val="00BA081A"/>
    <w:rsid w:val="00BA2ABF"/>
    <w:rsid w:val="00BA61F6"/>
    <w:rsid w:val="00BA6E2F"/>
    <w:rsid w:val="00BB4933"/>
    <w:rsid w:val="00BB5FA1"/>
    <w:rsid w:val="00BB7006"/>
    <w:rsid w:val="00BB7373"/>
    <w:rsid w:val="00BC12D2"/>
    <w:rsid w:val="00BC24C1"/>
    <w:rsid w:val="00BC3418"/>
    <w:rsid w:val="00BC4391"/>
    <w:rsid w:val="00BC5A04"/>
    <w:rsid w:val="00BC6381"/>
    <w:rsid w:val="00BC6694"/>
    <w:rsid w:val="00BC791D"/>
    <w:rsid w:val="00BC79EC"/>
    <w:rsid w:val="00BD04DB"/>
    <w:rsid w:val="00BD088D"/>
    <w:rsid w:val="00BD4475"/>
    <w:rsid w:val="00BD5638"/>
    <w:rsid w:val="00BD6039"/>
    <w:rsid w:val="00BD698F"/>
    <w:rsid w:val="00BD6F63"/>
    <w:rsid w:val="00BE1E5E"/>
    <w:rsid w:val="00BE4676"/>
    <w:rsid w:val="00BE7117"/>
    <w:rsid w:val="00BE7D01"/>
    <w:rsid w:val="00BF1A19"/>
    <w:rsid w:val="00BF1A83"/>
    <w:rsid w:val="00BF28A1"/>
    <w:rsid w:val="00BF31D7"/>
    <w:rsid w:val="00BF51D9"/>
    <w:rsid w:val="00BF73CE"/>
    <w:rsid w:val="00BF7F63"/>
    <w:rsid w:val="00C02FD8"/>
    <w:rsid w:val="00C03110"/>
    <w:rsid w:val="00C11892"/>
    <w:rsid w:val="00C12B30"/>
    <w:rsid w:val="00C1345A"/>
    <w:rsid w:val="00C13B3A"/>
    <w:rsid w:val="00C14DE9"/>
    <w:rsid w:val="00C15FC4"/>
    <w:rsid w:val="00C20264"/>
    <w:rsid w:val="00C2220D"/>
    <w:rsid w:val="00C230EA"/>
    <w:rsid w:val="00C23B51"/>
    <w:rsid w:val="00C2519D"/>
    <w:rsid w:val="00C30982"/>
    <w:rsid w:val="00C31194"/>
    <w:rsid w:val="00C31EE4"/>
    <w:rsid w:val="00C32254"/>
    <w:rsid w:val="00C33481"/>
    <w:rsid w:val="00C33924"/>
    <w:rsid w:val="00C3397D"/>
    <w:rsid w:val="00C35DF8"/>
    <w:rsid w:val="00C3695B"/>
    <w:rsid w:val="00C37A94"/>
    <w:rsid w:val="00C413BC"/>
    <w:rsid w:val="00C41FB4"/>
    <w:rsid w:val="00C43B8E"/>
    <w:rsid w:val="00C4413A"/>
    <w:rsid w:val="00C44789"/>
    <w:rsid w:val="00C44B05"/>
    <w:rsid w:val="00C45063"/>
    <w:rsid w:val="00C452E0"/>
    <w:rsid w:val="00C462EE"/>
    <w:rsid w:val="00C510F2"/>
    <w:rsid w:val="00C60C5D"/>
    <w:rsid w:val="00C6125D"/>
    <w:rsid w:val="00C62554"/>
    <w:rsid w:val="00C63438"/>
    <w:rsid w:val="00C659B3"/>
    <w:rsid w:val="00C669D8"/>
    <w:rsid w:val="00C75B73"/>
    <w:rsid w:val="00C7642F"/>
    <w:rsid w:val="00C76686"/>
    <w:rsid w:val="00C805D5"/>
    <w:rsid w:val="00C807E7"/>
    <w:rsid w:val="00C824CB"/>
    <w:rsid w:val="00C82829"/>
    <w:rsid w:val="00C847BC"/>
    <w:rsid w:val="00C857C8"/>
    <w:rsid w:val="00C85CF5"/>
    <w:rsid w:val="00C87387"/>
    <w:rsid w:val="00C9064C"/>
    <w:rsid w:val="00C90962"/>
    <w:rsid w:val="00C9137B"/>
    <w:rsid w:val="00C928F0"/>
    <w:rsid w:val="00C939C7"/>
    <w:rsid w:val="00C94175"/>
    <w:rsid w:val="00C9726A"/>
    <w:rsid w:val="00CA1876"/>
    <w:rsid w:val="00CA19B8"/>
    <w:rsid w:val="00CA500D"/>
    <w:rsid w:val="00CB082F"/>
    <w:rsid w:val="00CB0C32"/>
    <w:rsid w:val="00CB25A3"/>
    <w:rsid w:val="00CB5834"/>
    <w:rsid w:val="00CB6F08"/>
    <w:rsid w:val="00CB74B9"/>
    <w:rsid w:val="00CC1754"/>
    <w:rsid w:val="00CC318B"/>
    <w:rsid w:val="00CC7CDC"/>
    <w:rsid w:val="00CD233F"/>
    <w:rsid w:val="00CD3E8A"/>
    <w:rsid w:val="00CE0C95"/>
    <w:rsid w:val="00CE1823"/>
    <w:rsid w:val="00CE1ADE"/>
    <w:rsid w:val="00CE27CD"/>
    <w:rsid w:val="00CE3118"/>
    <w:rsid w:val="00CE31FA"/>
    <w:rsid w:val="00CE4E30"/>
    <w:rsid w:val="00CE52F6"/>
    <w:rsid w:val="00CE5646"/>
    <w:rsid w:val="00CE67E0"/>
    <w:rsid w:val="00CE6B72"/>
    <w:rsid w:val="00CF02C2"/>
    <w:rsid w:val="00CF05E1"/>
    <w:rsid w:val="00CF0E2E"/>
    <w:rsid w:val="00CF58FF"/>
    <w:rsid w:val="00CF5B58"/>
    <w:rsid w:val="00CF5FBF"/>
    <w:rsid w:val="00CF6C0B"/>
    <w:rsid w:val="00CF75C8"/>
    <w:rsid w:val="00D01046"/>
    <w:rsid w:val="00D05DD5"/>
    <w:rsid w:val="00D063F3"/>
    <w:rsid w:val="00D12B50"/>
    <w:rsid w:val="00D15D33"/>
    <w:rsid w:val="00D166C2"/>
    <w:rsid w:val="00D16808"/>
    <w:rsid w:val="00D16CCD"/>
    <w:rsid w:val="00D20582"/>
    <w:rsid w:val="00D21D96"/>
    <w:rsid w:val="00D21FA2"/>
    <w:rsid w:val="00D22B78"/>
    <w:rsid w:val="00D23B24"/>
    <w:rsid w:val="00D24E24"/>
    <w:rsid w:val="00D315FD"/>
    <w:rsid w:val="00D32209"/>
    <w:rsid w:val="00D3457E"/>
    <w:rsid w:val="00D3739C"/>
    <w:rsid w:val="00D400A7"/>
    <w:rsid w:val="00D41ACE"/>
    <w:rsid w:val="00D4270A"/>
    <w:rsid w:val="00D43E04"/>
    <w:rsid w:val="00D457D8"/>
    <w:rsid w:val="00D4580B"/>
    <w:rsid w:val="00D45CC0"/>
    <w:rsid w:val="00D45F2A"/>
    <w:rsid w:val="00D50AC0"/>
    <w:rsid w:val="00D521E1"/>
    <w:rsid w:val="00D530F1"/>
    <w:rsid w:val="00D545B1"/>
    <w:rsid w:val="00D554D9"/>
    <w:rsid w:val="00D55CBA"/>
    <w:rsid w:val="00D6035B"/>
    <w:rsid w:val="00D61243"/>
    <w:rsid w:val="00D65536"/>
    <w:rsid w:val="00D67CE9"/>
    <w:rsid w:val="00D720AC"/>
    <w:rsid w:val="00D7261B"/>
    <w:rsid w:val="00D72B79"/>
    <w:rsid w:val="00D8078C"/>
    <w:rsid w:val="00D81FC8"/>
    <w:rsid w:val="00D83BB1"/>
    <w:rsid w:val="00D83C05"/>
    <w:rsid w:val="00D84929"/>
    <w:rsid w:val="00D866C7"/>
    <w:rsid w:val="00D87258"/>
    <w:rsid w:val="00D87EF9"/>
    <w:rsid w:val="00D9221D"/>
    <w:rsid w:val="00D92726"/>
    <w:rsid w:val="00D931C0"/>
    <w:rsid w:val="00D9470D"/>
    <w:rsid w:val="00D9576C"/>
    <w:rsid w:val="00D95C93"/>
    <w:rsid w:val="00D96CF4"/>
    <w:rsid w:val="00D9738F"/>
    <w:rsid w:val="00DA0671"/>
    <w:rsid w:val="00DA13F2"/>
    <w:rsid w:val="00DA416C"/>
    <w:rsid w:val="00DB29A9"/>
    <w:rsid w:val="00DB434E"/>
    <w:rsid w:val="00DB50C4"/>
    <w:rsid w:val="00DB59C3"/>
    <w:rsid w:val="00DB76FC"/>
    <w:rsid w:val="00DC440F"/>
    <w:rsid w:val="00DC7A4A"/>
    <w:rsid w:val="00DD0880"/>
    <w:rsid w:val="00DD1128"/>
    <w:rsid w:val="00DD158B"/>
    <w:rsid w:val="00DD3100"/>
    <w:rsid w:val="00DD7748"/>
    <w:rsid w:val="00DD7CEE"/>
    <w:rsid w:val="00DE0F58"/>
    <w:rsid w:val="00DE28C5"/>
    <w:rsid w:val="00DE55E5"/>
    <w:rsid w:val="00DE5B7B"/>
    <w:rsid w:val="00DE6915"/>
    <w:rsid w:val="00DE7311"/>
    <w:rsid w:val="00DE7C03"/>
    <w:rsid w:val="00DF22DA"/>
    <w:rsid w:val="00E0046D"/>
    <w:rsid w:val="00E0085C"/>
    <w:rsid w:val="00E0176D"/>
    <w:rsid w:val="00E05A22"/>
    <w:rsid w:val="00E07FE0"/>
    <w:rsid w:val="00E10175"/>
    <w:rsid w:val="00E10AEE"/>
    <w:rsid w:val="00E10EF7"/>
    <w:rsid w:val="00E12BE2"/>
    <w:rsid w:val="00E14281"/>
    <w:rsid w:val="00E1498E"/>
    <w:rsid w:val="00E14D0C"/>
    <w:rsid w:val="00E1656C"/>
    <w:rsid w:val="00E17115"/>
    <w:rsid w:val="00E179DE"/>
    <w:rsid w:val="00E2104F"/>
    <w:rsid w:val="00E218D7"/>
    <w:rsid w:val="00E21B22"/>
    <w:rsid w:val="00E25501"/>
    <w:rsid w:val="00E3009A"/>
    <w:rsid w:val="00E301E0"/>
    <w:rsid w:val="00E302CD"/>
    <w:rsid w:val="00E30615"/>
    <w:rsid w:val="00E32B22"/>
    <w:rsid w:val="00E3394E"/>
    <w:rsid w:val="00E36183"/>
    <w:rsid w:val="00E37E59"/>
    <w:rsid w:val="00E4093D"/>
    <w:rsid w:val="00E42FB3"/>
    <w:rsid w:val="00E4581F"/>
    <w:rsid w:val="00E45E63"/>
    <w:rsid w:val="00E4609E"/>
    <w:rsid w:val="00E472CE"/>
    <w:rsid w:val="00E518B2"/>
    <w:rsid w:val="00E51A33"/>
    <w:rsid w:val="00E52D46"/>
    <w:rsid w:val="00E538B7"/>
    <w:rsid w:val="00E569B0"/>
    <w:rsid w:val="00E574FA"/>
    <w:rsid w:val="00E60E34"/>
    <w:rsid w:val="00E62595"/>
    <w:rsid w:val="00E66635"/>
    <w:rsid w:val="00E66D50"/>
    <w:rsid w:val="00E67A30"/>
    <w:rsid w:val="00E67C1F"/>
    <w:rsid w:val="00E7020A"/>
    <w:rsid w:val="00E71283"/>
    <w:rsid w:val="00E71430"/>
    <w:rsid w:val="00E72223"/>
    <w:rsid w:val="00E74D2A"/>
    <w:rsid w:val="00E76B94"/>
    <w:rsid w:val="00E77649"/>
    <w:rsid w:val="00E81328"/>
    <w:rsid w:val="00E81CEB"/>
    <w:rsid w:val="00E81E49"/>
    <w:rsid w:val="00E84F97"/>
    <w:rsid w:val="00E8571A"/>
    <w:rsid w:val="00E8628F"/>
    <w:rsid w:val="00E86FD6"/>
    <w:rsid w:val="00E90487"/>
    <w:rsid w:val="00E90794"/>
    <w:rsid w:val="00E911B6"/>
    <w:rsid w:val="00EA11AD"/>
    <w:rsid w:val="00EA1BC7"/>
    <w:rsid w:val="00EA206A"/>
    <w:rsid w:val="00EA4813"/>
    <w:rsid w:val="00EA4F9B"/>
    <w:rsid w:val="00EA5082"/>
    <w:rsid w:val="00EA6C36"/>
    <w:rsid w:val="00EB1DAF"/>
    <w:rsid w:val="00EB236F"/>
    <w:rsid w:val="00EB4B33"/>
    <w:rsid w:val="00EB4D1C"/>
    <w:rsid w:val="00EB5F75"/>
    <w:rsid w:val="00EB6163"/>
    <w:rsid w:val="00EC1BB8"/>
    <w:rsid w:val="00EC1C29"/>
    <w:rsid w:val="00EC2C2D"/>
    <w:rsid w:val="00EC2C82"/>
    <w:rsid w:val="00EC3143"/>
    <w:rsid w:val="00EC3670"/>
    <w:rsid w:val="00EC537F"/>
    <w:rsid w:val="00EC7FB4"/>
    <w:rsid w:val="00ED12D7"/>
    <w:rsid w:val="00ED2195"/>
    <w:rsid w:val="00ED2E96"/>
    <w:rsid w:val="00ED400A"/>
    <w:rsid w:val="00ED4529"/>
    <w:rsid w:val="00ED6320"/>
    <w:rsid w:val="00EE248A"/>
    <w:rsid w:val="00EE2D1F"/>
    <w:rsid w:val="00EE3435"/>
    <w:rsid w:val="00EE355B"/>
    <w:rsid w:val="00EE5A03"/>
    <w:rsid w:val="00EE69D7"/>
    <w:rsid w:val="00EE758E"/>
    <w:rsid w:val="00EF0D6C"/>
    <w:rsid w:val="00EF1DF5"/>
    <w:rsid w:val="00EF4798"/>
    <w:rsid w:val="00EF749D"/>
    <w:rsid w:val="00F00F06"/>
    <w:rsid w:val="00F04C5E"/>
    <w:rsid w:val="00F0607E"/>
    <w:rsid w:val="00F06F67"/>
    <w:rsid w:val="00F11B12"/>
    <w:rsid w:val="00F1278B"/>
    <w:rsid w:val="00F13061"/>
    <w:rsid w:val="00F140B5"/>
    <w:rsid w:val="00F14977"/>
    <w:rsid w:val="00F16C48"/>
    <w:rsid w:val="00F16DC6"/>
    <w:rsid w:val="00F20CE2"/>
    <w:rsid w:val="00F21269"/>
    <w:rsid w:val="00F21B3A"/>
    <w:rsid w:val="00F22BA1"/>
    <w:rsid w:val="00F2355A"/>
    <w:rsid w:val="00F24090"/>
    <w:rsid w:val="00F348AB"/>
    <w:rsid w:val="00F35837"/>
    <w:rsid w:val="00F36591"/>
    <w:rsid w:val="00F36B0A"/>
    <w:rsid w:val="00F37865"/>
    <w:rsid w:val="00F4100C"/>
    <w:rsid w:val="00F41DF4"/>
    <w:rsid w:val="00F47938"/>
    <w:rsid w:val="00F47A34"/>
    <w:rsid w:val="00F50160"/>
    <w:rsid w:val="00F50169"/>
    <w:rsid w:val="00F51E15"/>
    <w:rsid w:val="00F5576B"/>
    <w:rsid w:val="00F55C74"/>
    <w:rsid w:val="00F56F18"/>
    <w:rsid w:val="00F56FDE"/>
    <w:rsid w:val="00F57C86"/>
    <w:rsid w:val="00F57FB0"/>
    <w:rsid w:val="00F61090"/>
    <w:rsid w:val="00F620E8"/>
    <w:rsid w:val="00F65281"/>
    <w:rsid w:val="00F65F3D"/>
    <w:rsid w:val="00F66878"/>
    <w:rsid w:val="00F70F4C"/>
    <w:rsid w:val="00F74B88"/>
    <w:rsid w:val="00F74FF9"/>
    <w:rsid w:val="00F755E3"/>
    <w:rsid w:val="00F80CD1"/>
    <w:rsid w:val="00F824D5"/>
    <w:rsid w:val="00F8524C"/>
    <w:rsid w:val="00F85ADD"/>
    <w:rsid w:val="00F85DCE"/>
    <w:rsid w:val="00F95202"/>
    <w:rsid w:val="00F96540"/>
    <w:rsid w:val="00FA0E81"/>
    <w:rsid w:val="00FA13DA"/>
    <w:rsid w:val="00FA3373"/>
    <w:rsid w:val="00FA341B"/>
    <w:rsid w:val="00FA568E"/>
    <w:rsid w:val="00FA579B"/>
    <w:rsid w:val="00FA5E3B"/>
    <w:rsid w:val="00FB25B6"/>
    <w:rsid w:val="00FB3027"/>
    <w:rsid w:val="00FB6063"/>
    <w:rsid w:val="00FB700A"/>
    <w:rsid w:val="00FC0638"/>
    <w:rsid w:val="00FC0E87"/>
    <w:rsid w:val="00FC0F0D"/>
    <w:rsid w:val="00FC1576"/>
    <w:rsid w:val="00FC35BE"/>
    <w:rsid w:val="00FC3623"/>
    <w:rsid w:val="00FC5949"/>
    <w:rsid w:val="00FC6724"/>
    <w:rsid w:val="00FC7392"/>
    <w:rsid w:val="00FC7897"/>
    <w:rsid w:val="00FD3D4E"/>
    <w:rsid w:val="00FD7761"/>
    <w:rsid w:val="00FE0D48"/>
    <w:rsid w:val="00FE14F7"/>
    <w:rsid w:val="00FE224F"/>
    <w:rsid w:val="00FE54DB"/>
    <w:rsid w:val="00FF1860"/>
    <w:rsid w:val="00FF3F66"/>
    <w:rsid w:val="00FF4945"/>
    <w:rsid w:val="00FF4C90"/>
    <w:rsid w:val="00FF4EC2"/>
    <w:rsid w:val="00FF56B5"/>
    <w:rsid w:val="00FF58C8"/>
    <w:rsid w:val="00FF754E"/>
    <w:rsid w:val="00FF757F"/>
    <w:rsid w:val="384C30E2"/>
    <w:rsid w:val="4D367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2405F601"/>
  <w15:docId w15:val="{B71A4333-8A00-4883-93ED-F3A2E0E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F757F"/>
    <w:pPr>
      <w:spacing w:before="120" w:after="240"/>
    </w:pPr>
    <w:rPr>
      <w:rFonts w:ascii="Arial" w:hAnsi="Arial"/>
      <w:sz w:val="22"/>
      <w:lang w:val="en-GB" w:eastAsia="en-US"/>
    </w:rPr>
  </w:style>
  <w:style w:type="paragraph" w:styleId="Heading1">
    <w:name w:val="heading 1"/>
    <w:basedOn w:val="Normal"/>
    <w:next w:val="BodyTextNormal"/>
    <w:link w:val="Heading1Char"/>
    <w:qFormat/>
    <w:rsid w:val="00C62554"/>
    <w:pPr>
      <w:keepNext/>
      <w:pageBreakBefore/>
      <w:numPr>
        <w:numId w:val="3"/>
      </w:numPr>
      <w:spacing w:before="240" w:after="120"/>
      <w:ind w:left="851" w:hanging="851"/>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7714C4"/>
    <w:pPr>
      <w:keepNext/>
      <w:numPr>
        <w:ilvl w:val="1"/>
        <w:numId w:val="3"/>
      </w:numPr>
      <w:spacing w:before="36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7714C4"/>
    <w:pPr>
      <w:keepNext/>
      <w:numPr>
        <w:ilvl w:val="2"/>
        <w:numId w:val="3"/>
      </w:numPr>
      <w:spacing w:before="360" w:after="120"/>
      <w:outlineLvl w:val="2"/>
    </w:pPr>
    <w:rPr>
      <w:rFonts w:ascii="Arial Bold" w:eastAsia="Times New Roman" w:hAnsi="Arial Bold" w:cs="Arial"/>
      <w:b/>
      <w:bCs/>
      <w:color w:val="1F144A" w:themeColor="text1"/>
      <w:sz w:val="26"/>
      <w:szCs w:val="26"/>
    </w:rPr>
  </w:style>
  <w:style w:type="paragraph" w:styleId="Heading4">
    <w:name w:val="heading 4"/>
    <w:basedOn w:val="Normal"/>
    <w:next w:val="BodyTextNormal"/>
    <w:link w:val="Heading4Char"/>
    <w:qFormat/>
    <w:rsid w:val="00332288"/>
    <w:pPr>
      <w:keepNext/>
      <w:numPr>
        <w:ilvl w:val="3"/>
        <w:numId w:val="3"/>
      </w:numPr>
      <w:spacing w:before="240" w:after="120"/>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2554"/>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7714C4"/>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7714C4"/>
    <w:rPr>
      <w:rFonts w:ascii="Arial Bold" w:eastAsia="Times New Roman" w:hAnsi="Arial Bold" w:cs="Arial"/>
      <w:b/>
      <w:bCs/>
      <w:color w:val="1F144A" w:themeColor="text1"/>
      <w:sz w:val="26"/>
      <w:szCs w:val="26"/>
      <w:lang w:val="en-GB" w:eastAsia="en-US"/>
    </w:rPr>
  </w:style>
  <w:style w:type="character" w:customStyle="1" w:styleId="Heading4Char">
    <w:name w:val="Heading 4 Char"/>
    <w:basedOn w:val="DefaultParagraphFont"/>
    <w:link w:val="Heading4"/>
    <w:rsid w:val="00332288"/>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qFormat/>
    <w:rsid w:val="00EA4813"/>
    <w:pPr>
      <w:spacing w:before="0" w:after="0"/>
      <w:ind w:left="440"/>
    </w:pPr>
    <w:rPr>
      <w:rFonts w:asciiTheme="minorHAnsi" w:hAnsiTheme="minorHAnsi" w:cstheme="minorHAnsi"/>
      <w:i/>
      <w:iCs/>
      <w:sz w:val="20"/>
      <w:szCs w:val="20"/>
    </w:rPr>
  </w:style>
  <w:style w:type="paragraph" w:customStyle="1" w:styleId="ListTick">
    <w:name w:val="List Tick"/>
    <w:basedOn w:val="BodyTextNormal"/>
    <w:qFormat/>
    <w:rsid w:val="00443F93"/>
    <w:pPr>
      <w:numPr>
        <w:numId w:val="4"/>
      </w:numPr>
      <w:tabs>
        <w:tab w:val="clear" w:pos="851"/>
        <w:tab w:val="num" w:pos="567"/>
      </w:tabs>
      <w:ind w:left="1248"/>
    </w:pPr>
    <w:rPr>
      <w:rFonts w:eastAsia="Times New Roman"/>
      <w:szCs w:val="22"/>
    </w:rPr>
  </w:style>
  <w:style w:type="paragraph" w:styleId="ListBullet">
    <w:name w:val="List Bullet"/>
    <w:basedOn w:val="BodyTextNormal"/>
    <w:autoRedefine/>
    <w:uiPriority w:val="99"/>
    <w:qFormat/>
    <w:rsid w:val="006E2BE5"/>
    <w:pPr>
      <w:numPr>
        <w:numId w:val="11"/>
      </w:numPr>
      <w:spacing w:after="120"/>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875E37"/>
    <w:pPr>
      <w:widowControl w:val="0"/>
      <w:spacing w:after="120"/>
    </w:pPr>
    <w:rPr>
      <w:rFonts w:ascii="Arial Bold" w:eastAsia="Times New Roman" w:hAnsi="Arial Bold"/>
      <w:b/>
      <w:bCs/>
      <w:smallCaps/>
      <w:color w:val="FFFFFF" w:themeColor="background1"/>
    </w:rPr>
  </w:style>
  <w:style w:type="paragraph" w:customStyle="1" w:styleId="TableText-Left">
    <w:name w:val="Table Text - Left"/>
    <w:basedOn w:val="BodyTextNormal"/>
    <w:link w:val="TableText-LeftChar"/>
    <w:qFormat/>
    <w:rsid w:val="001D2D57"/>
    <w:pPr>
      <w:spacing w:before="60" w:after="60"/>
    </w:pPr>
    <w:rPr>
      <w:rFonts w:eastAsia="Times New Roman"/>
      <w:sz w:val="20"/>
    </w:rPr>
  </w:style>
  <w:style w:type="character" w:customStyle="1" w:styleId="TableText-LeftChar">
    <w:name w:val="Table Text - Left Char"/>
    <w:basedOn w:val="DefaultParagraphFont"/>
    <w:link w:val="TableText-Left"/>
    <w:rsid w:val="001D2D57"/>
    <w:rPr>
      <w:rFonts w:ascii="Arial" w:eastAsia="Times New Roman" w:hAnsi="Arial"/>
      <w:sz w:val="20"/>
      <w:lang w:val="en-GB" w:eastAsia="en-US"/>
    </w:rPr>
  </w:style>
  <w:style w:type="paragraph" w:customStyle="1" w:styleId="TableText-Centre">
    <w:name w:val="Table Text - Centre"/>
    <w:basedOn w:val="BodyTextNormal"/>
    <w:link w:val="TableText-CentreChar"/>
    <w:qFormat/>
    <w:rsid w:val="009A7FCE"/>
    <w:pPr>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aliases w:val="ca,ref,Fig &amp; Table Title,Resp caption,Caption2,Appendix A,Appendix A1,Appendix A2,Appendix A3,Appendix A4,Appendix A5,Appendix A6,Appendix A7,Appendix A8,Appendix A11,Appendix A21,Appendix A31,Appendix A41,Appendix A51,Appendix A61,Caption Char1"/>
    <w:basedOn w:val="BodyTextNormal"/>
    <w:next w:val="BodyTextNormal"/>
    <w:link w:val="CaptionChar"/>
    <w:qFormat/>
    <w:rsid w:val="000C1F69"/>
    <w:pPr>
      <w:spacing w:before="240"/>
      <w:jc w:val="center"/>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qFormat/>
    <w:rsid w:val="00EA4813"/>
    <w:pPr>
      <w:keepNext w:val="0"/>
      <w:numPr>
        <w:ilvl w:val="0"/>
        <w:numId w:val="0"/>
      </w:numPr>
      <w:spacing w:before="120"/>
      <w:outlineLvl w:val="9"/>
    </w:pPr>
    <w:rPr>
      <w:rFonts w:asciiTheme="minorHAnsi" w:eastAsiaTheme="minorEastAsia" w:hAnsiTheme="minorHAnsi" w:cstheme="minorHAnsi"/>
      <w:iCs w:val="0"/>
      <w:caps/>
      <w:color w:val="auto"/>
      <w:sz w:val="20"/>
      <w:szCs w:val="20"/>
    </w:rPr>
  </w:style>
  <w:style w:type="paragraph" w:styleId="TOC2">
    <w:name w:val="toc 2"/>
    <w:basedOn w:val="Heading3"/>
    <w:next w:val="Normal"/>
    <w:uiPriority w:val="39"/>
    <w:qFormat/>
    <w:rsid w:val="00EA4813"/>
    <w:pPr>
      <w:keepNext w:val="0"/>
      <w:numPr>
        <w:ilvl w:val="0"/>
        <w:numId w:val="0"/>
      </w:numPr>
      <w:spacing w:before="0" w:after="0"/>
      <w:ind w:left="220"/>
      <w:outlineLvl w:val="9"/>
    </w:pPr>
    <w:rPr>
      <w:rFonts w:asciiTheme="minorHAnsi" w:eastAsiaTheme="minorEastAsia" w:hAnsiTheme="minorHAnsi" w:cstheme="minorHAnsi"/>
      <w:b w:val="0"/>
      <w:bCs w:val="0"/>
      <w:smallCaps/>
      <w:color w:val="auto"/>
      <w:sz w:val="20"/>
      <w:szCs w:val="20"/>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Infosys Table Style,Equifax table,Header Table"/>
    <w:basedOn w:val="TableNormal"/>
    <w:uiPriority w:val="3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B749C5"/>
    <w:pPr>
      <w:numPr>
        <w:ilvl w:val="1"/>
        <w:numId w:val="11"/>
      </w:numPr>
      <w:spacing w:after="120"/>
    </w:pPr>
    <w:rPr>
      <w:szCs w:val="22"/>
    </w:rPr>
  </w:style>
  <w:style w:type="paragraph" w:styleId="ListBullet3">
    <w:name w:val="List Bullet 3"/>
    <w:basedOn w:val="BodyTextNormal"/>
    <w:uiPriority w:val="99"/>
    <w:qFormat/>
    <w:rsid w:val="00B749C5"/>
    <w:pPr>
      <w:numPr>
        <w:ilvl w:val="2"/>
        <w:numId w:val="11"/>
      </w:numPr>
      <w:spacing w:after="120"/>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6"/>
      </w:numPr>
    </w:pPr>
  </w:style>
  <w:style w:type="paragraph" w:customStyle="1" w:styleId="Figureannotation">
    <w:name w:val="Figure annotation"/>
    <w:basedOn w:val="Caption"/>
    <w:qFormat/>
    <w:rsid w:val="005C523A"/>
    <w:pPr>
      <w:keepNext/>
      <w:numPr>
        <w:numId w:val="15"/>
      </w:numPr>
      <w:spacing w:before="120"/>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5F236A"/>
    <w:pPr>
      <w:pageBreakBefore/>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B60703"/>
    <w:pPr>
      <w:numPr>
        <w:numId w:val="8"/>
      </w:numPr>
      <w:spacing w:after="120"/>
      <w:ind w:left="567" w:hanging="567"/>
    </w:pPr>
  </w:style>
  <w:style w:type="paragraph" w:styleId="ListNumber2">
    <w:name w:val="List Number 2"/>
    <w:basedOn w:val="BodyTextNormal"/>
    <w:uiPriority w:val="99"/>
    <w:qFormat/>
    <w:rsid w:val="00B60703"/>
    <w:pPr>
      <w:numPr>
        <w:ilvl w:val="1"/>
        <w:numId w:val="8"/>
      </w:numPr>
      <w:spacing w:after="120"/>
      <w:ind w:left="1531"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443F93"/>
    <w:pPr>
      <w:numPr>
        <w:numId w:val="7"/>
      </w:numPr>
      <w:ind w:left="1248" w:hanging="397"/>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Tahoma" w:hAnsi="Tahoma"/>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semiHidden/>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semiHidden/>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1"/>
      </w:numPr>
    </w:pPr>
  </w:style>
  <w:style w:type="paragraph" w:styleId="ListBullet5">
    <w:name w:val="List Bullet 5"/>
    <w:basedOn w:val="BodyTextNormal"/>
    <w:uiPriority w:val="99"/>
    <w:qFormat/>
    <w:rsid w:val="00443F93"/>
    <w:pPr>
      <w:numPr>
        <w:ilvl w:val="4"/>
        <w:numId w:val="11"/>
      </w:numPr>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Lucida Grande" w:hAnsi="Lucida Grande"/>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EE3435"/>
    <w:pPr>
      <w:numPr>
        <w:numId w:val="13"/>
      </w:numPr>
      <w:tabs>
        <w:tab w:val="left" w:pos="1701"/>
      </w:tabs>
      <w:spacing w:before="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B90F2D"/>
    <w:pPr>
      <w:pageBreakBefore w:val="0"/>
      <w:numPr>
        <w:numId w:val="53"/>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link w:val="BodyTextNormalChar"/>
    <w:qFormat/>
    <w:rsid w:val="00B90F2D"/>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uiPriority w:val="99"/>
    <w:semiHidden/>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uiPriority w:val="99"/>
    <w:semiHidden/>
    <w:rsid w:val="00FF757F"/>
    <w:rPr>
      <w:sz w:val="20"/>
      <w:szCs w:val="20"/>
    </w:rPr>
  </w:style>
  <w:style w:type="character" w:customStyle="1" w:styleId="CommentTextChar">
    <w:name w:val="Comment Text Char"/>
    <w:basedOn w:val="DefaultParagraphFont"/>
    <w:link w:val="CommentText"/>
    <w:uiPriority w:val="99"/>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4"/>
      </w:numPr>
      <w:contextualSpacing/>
    </w:pPr>
  </w:style>
  <w:style w:type="paragraph" w:styleId="ListParagraph">
    <w:name w:val="List Paragraph"/>
    <w:aliases w:val="Bullet List,FooterText,numbered,List Paragraph1,Paragraphe de liste1,lp1"/>
    <w:basedOn w:val="Normal"/>
    <w:link w:val="ListParagraphChar"/>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unhideWhenUsed/>
    <w:rsid w:val="00FF757F"/>
    <w:pPr>
      <w:spacing w:before="0" w:after="0"/>
      <w:ind w:left="660"/>
    </w:pPr>
    <w:rPr>
      <w:rFonts w:asciiTheme="minorHAnsi" w:hAnsiTheme="minorHAnsi" w:cstheme="minorHAnsi"/>
      <w:sz w:val="18"/>
      <w:szCs w:val="18"/>
    </w:rPr>
  </w:style>
  <w:style w:type="paragraph" w:styleId="TOC5">
    <w:name w:val="toc 5"/>
    <w:basedOn w:val="Normal"/>
    <w:next w:val="Normal"/>
    <w:uiPriority w:val="39"/>
    <w:unhideWhenUsed/>
    <w:rsid w:val="00FF757F"/>
    <w:pPr>
      <w:spacing w:before="0" w:after="0"/>
      <w:ind w:left="880"/>
    </w:pPr>
    <w:rPr>
      <w:rFonts w:asciiTheme="minorHAnsi" w:hAnsiTheme="minorHAnsi" w:cstheme="minorHAnsi"/>
      <w:sz w:val="18"/>
      <w:szCs w:val="18"/>
    </w:rPr>
  </w:style>
  <w:style w:type="paragraph" w:styleId="TOC6">
    <w:name w:val="toc 6"/>
    <w:basedOn w:val="Normal"/>
    <w:next w:val="Normal"/>
    <w:uiPriority w:val="39"/>
    <w:unhideWhenUsed/>
    <w:rsid w:val="00FF757F"/>
    <w:pPr>
      <w:spacing w:before="0" w:after="0"/>
      <w:ind w:left="1100"/>
    </w:pPr>
    <w:rPr>
      <w:rFonts w:asciiTheme="minorHAnsi" w:hAnsiTheme="minorHAnsi" w:cstheme="minorHAnsi"/>
      <w:sz w:val="18"/>
      <w:szCs w:val="18"/>
    </w:rPr>
  </w:style>
  <w:style w:type="paragraph" w:styleId="TOC7">
    <w:name w:val="toc 7"/>
    <w:basedOn w:val="Normal"/>
    <w:next w:val="Normal"/>
    <w:uiPriority w:val="39"/>
    <w:unhideWhenUsed/>
    <w:rsid w:val="00FF757F"/>
    <w:pPr>
      <w:spacing w:before="0" w:after="0"/>
      <w:ind w:left="1320"/>
    </w:pPr>
    <w:rPr>
      <w:rFonts w:asciiTheme="minorHAnsi" w:hAnsiTheme="minorHAnsi" w:cstheme="minorHAnsi"/>
      <w:sz w:val="18"/>
      <w:szCs w:val="18"/>
    </w:rPr>
  </w:style>
  <w:style w:type="paragraph" w:styleId="TOC8">
    <w:name w:val="toc 8"/>
    <w:basedOn w:val="Normal"/>
    <w:next w:val="Normal"/>
    <w:uiPriority w:val="39"/>
    <w:unhideWhenUsed/>
    <w:rsid w:val="00FF757F"/>
    <w:pPr>
      <w:spacing w:before="0" w:after="0"/>
      <w:ind w:left="1540"/>
    </w:pPr>
    <w:rPr>
      <w:rFonts w:asciiTheme="minorHAnsi" w:hAnsiTheme="minorHAnsi" w:cstheme="minorHAnsi"/>
      <w:sz w:val="18"/>
      <w:szCs w:val="18"/>
    </w:rPr>
  </w:style>
  <w:style w:type="paragraph" w:styleId="TOC9">
    <w:name w:val="toc 9"/>
    <w:basedOn w:val="Normal"/>
    <w:next w:val="Normal"/>
    <w:uiPriority w:val="39"/>
    <w:unhideWhenUsed/>
    <w:rsid w:val="00FF757F"/>
    <w:pPr>
      <w:spacing w:before="0" w:after="0"/>
      <w:ind w:left="1760"/>
    </w:pPr>
    <w:rPr>
      <w:rFonts w:asciiTheme="minorHAnsi" w:hAnsiTheme="minorHAnsi" w:cstheme="minorHAnsi"/>
      <w:sz w:val="18"/>
      <w:szCs w:val="18"/>
    </w:rPr>
  </w:style>
  <w:style w:type="character" w:styleId="CommentReference">
    <w:name w:val="annotation reference"/>
    <w:basedOn w:val="DefaultParagraphFont"/>
    <w:uiPriority w:val="99"/>
    <w:semiHidden/>
    <w:unhideWhenUsed/>
    <w:rsid w:val="0038105A"/>
    <w:rPr>
      <w:sz w:val="16"/>
      <w:szCs w:val="16"/>
    </w:rPr>
  </w:style>
  <w:style w:type="paragraph" w:customStyle="1" w:styleId="TableHeaderMR">
    <w:name w:val="TableHeaderMR"/>
    <w:basedOn w:val="TableText-Centre"/>
    <w:link w:val="TableHeaderMRChar"/>
    <w:qFormat/>
    <w:rsid w:val="0057726D"/>
    <w:rPr>
      <w:rFonts w:ascii="Arial Bold" w:hAnsi="Arial Bold"/>
      <w:b/>
      <w:smallCaps/>
      <w:sz w:val="20"/>
      <w:szCs w:val="20"/>
    </w:rPr>
  </w:style>
  <w:style w:type="character" w:customStyle="1" w:styleId="TableHeaderMRChar">
    <w:name w:val="TableHeaderMR Char"/>
    <w:basedOn w:val="TableText-CentreChar"/>
    <w:link w:val="TableHeaderMR"/>
    <w:rsid w:val="0057726D"/>
    <w:rPr>
      <w:rFonts w:ascii="Arial Bold" w:eastAsia="Times New Roman" w:hAnsi="Arial Bold"/>
      <w:b/>
      <w:smallCaps/>
      <w:sz w:val="20"/>
      <w:szCs w:val="20"/>
      <w:lang w:val="en-GB" w:eastAsia="en-US"/>
    </w:rPr>
  </w:style>
  <w:style w:type="paragraph" w:customStyle="1" w:styleId="Bulletted">
    <w:name w:val="Bulletted"/>
    <w:basedOn w:val="BodyTextNormal"/>
    <w:link w:val="BullettedChar"/>
    <w:rsid w:val="007714C4"/>
    <w:pPr>
      <w:numPr>
        <w:numId w:val="17"/>
      </w:numPr>
      <w:spacing w:after="120"/>
      <w:ind w:left="0" w:firstLine="0"/>
    </w:pPr>
  </w:style>
  <w:style w:type="character" w:customStyle="1" w:styleId="BodyTextNormalChar">
    <w:name w:val="Body Text – Normal Char"/>
    <w:basedOn w:val="DefaultParagraphFont"/>
    <w:link w:val="BodyTextNormal"/>
    <w:rsid w:val="00B90F2D"/>
    <w:rPr>
      <w:rFonts w:ascii="Arial" w:hAnsi="Arial"/>
      <w:sz w:val="22"/>
      <w:lang w:val="en-GB" w:eastAsia="en-US"/>
    </w:rPr>
  </w:style>
  <w:style w:type="character" w:customStyle="1" w:styleId="BullettedChar">
    <w:name w:val="Bulletted Char"/>
    <w:basedOn w:val="BodyTextNormalChar"/>
    <w:link w:val="Bulletted"/>
    <w:rsid w:val="007714C4"/>
    <w:rPr>
      <w:rFonts w:ascii="Arial" w:hAnsi="Arial"/>
      <w:sz w:val="22"/>
      <w:lang w:val="en-GB" w:eastAsia="en-US"/>
    </w:rPr>
  </w:style>
  <w:style w:type="character" w:customStyle="1" w:styleId="UnresolvedMention1">
    <w:name w:val="Unresolved Mention1"/>
    <w:basedOn w:val="DefaultParagraphFont"/>
    <w:uiPriority w:val="99"/>
    <w:semiHidden/>
    <w:unhideWhenUsed/>
    <w:rsid w:val="00875E37"/>
    <w:rPr>
      <w:color w:val="808080"/>
      <w:shd w:val="clear" w:color="auto" w:fill="E6E6E6"/>
    </w:rPr>
  </w:style>
  <w:style w:type="numbering" w:customStyle="1" w:styleId="WWOutlineListStyle4">
    <w:name w:val="WW_OutlineListStyle_4"/>
    <w:basedOn w:val="NoList"/>
    <w:rsid w:val="00E81328"/>
    <w:pPr>
      <w:numPr>
        <w:numId w:val="18"/>
      </w:numPr>
    </w:pPr>
  </w:style>
  <w:style w:type="table" w:customStyle="1" w:styleId="TableGrid1">
    <w:name w:val="Table Grid1"/>
    <w:basedOn w:val="TableNormal"/>
    <w:next w:val="TableGrid"/>
    <w:uiPriority w:val="39"/>
    <w:rsid w:val="00753A83"/>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53A83"/>
    <w:pPr>
      <w:spacing w:before="40" w:after="40"/>
    </w:pPr>
    <w:rPr>
      <w:rFonts w:ascii="Times New Roman" w:eastAsia="Times New Roman" w:hAnsi="Times New Roman"/>
      <w:szCs w:val="20"/>
      <w:lang w:val="en-US"/>
    </w:rPr>
  </w:style>
  <w:style w:type="paragraph" w:customStyle="1" w:styleId="Picture">
    <w:name w:val="Picture"/>
    <w:basedOn w:val="BodyTextNormal"/>
    <w:qFormat/>
    <w:rsid w:val="00A67BED"/>
    <w:pPr>
      <w:keepNext/>
      <w:spacing w:after="120"/>
      <w:ind w:left="-567"/>
      <w:jc w:val="center"/>
    </w:pPr>
    <w:rPr>
      <w:noProof/>
      <w:lang w:eastAsia="en-GB"/>
    </w:rPr>
  </w:style>
  <w:style w:type="character" w:customStyle="1" w:styleId="UnresolvedMention10">
    <w:name w:val="Unresolved Mention10"/>
    <w:basedOn w:val="DefaultParagraphFont"/>
    <w:uiPriority w:val="99"/>
    <w:semiHidden/>
    <w:unhideWhenUsed/>
    <w:rsid w:val="00A67BED"/>
    <w:rPr>
      <w:color w:val="808080"/>
      <w:shd w:val="clear" w:color="auto" w:fill="E6E6E6"/>
    </w:rPr>
  </w:style>
  <w:style w:type="table" w:customStyle="1" w:styleId="TableGridLight1">
    <w:name w:val="Table Grid Light1"/>
    <w:basedOn w:val="TableNormal"/>
    <w:uiPriority w:val="40"/>
    <w:rsid w:val="00B40D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
    <w:name w:val="Chapter Heading"/>
    <w:basedOn w:val="Heading1"/>
    <w:next w:val="Normal"/>
    <w:rsid w:val="009F7121"/>
    <w:pPr>
      <w:keepNext w:val="0"/>
      <w:numPr>
        <w:numId w:val="30"/>
      </w:numPr>
      <w:pBdr>
        <w:bottom w:val="single" w:sz="24" w:space="1" w:color="441854" w:themeColor="accent1" w:themeShade="BF"/>
      </w:pBdr>
      <w:tabs>
        <w:tab w:val="left" w:pos="2581"/>
      </w:tabs>
      <w:spacing w:before="0" w:after="200" w:line="276" w:lineRule="auto"/>
    </w:pPr>
    <w:rPr>
      <w:rFonts w:ascii="Verdana" w:hAnsi="Verdana" w:cs="Times New Roman"/>
      <w:b w:val="0"/>
      <w:color w:val="441854" w:themeColor="accent1" w:themeShade="BF"/>
      <w:kern w:val="0"/>
      <w:sz w:val="40"/>
      <w:szCs w:val="20"/>
    </w:rPr>
  </w:style>
  <w:style w:type="paragraph" w:customStyle="1" w:styleId="Paragrapgh">
    <w:name w:val="Paragrapgh"/>
    <w:basedOn w:val="Normal"/>
    <w:qFormat/>
    <w:rsid w:val="009F7121"/>
    <w:pPr>
      <w:numPr>
        <w:ilvl w:val="1"/>
        <w:numId w:val="30"/>
      </w:numPr>
      <w:spacing w:before="360" w:after="360"/>
    </w:pPr>
    <w:rPr>
      <w:rFonts w:ascii="Verdana" w:eastAsia="Times New Roman" w:hAnsi="Verdana"/>
      <w:sz w:val="20"/>
      <w:szCs w:val="20"/>
    </w:rPr>
  </w:style>
  <w:style w:type="table" w:customStyle="1" w:styleId="WithoutHeader1">
    <w:name w:val="Without Header1"/>
    <w:basedOn w:val="MediumGrid3-Accent4"/>
    <w:uiPriority w:val="99"/>
    <w:rsid w:val="00B90F2D"/>
    <w:tblPr/>
    <w:tcPr>
      <w:shd w:val="solid" w:color="E2DDF6" w:themeColor="text1" w:themeTint="1A" w:fill="DFD8E8"/>
    </w:tcPr>
    <w:tblStylePr w:type="firstRow">
      <w:rPr>
        <w:rFonts w:ascii="Arial Bold" w:hAnsi="Arial Bol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table" w:customStyle="1" w:styleId="TableTemplate21">
    <w:name w:val="Table Template 21"/>
    <w:basedOn w:val="TableNormal"/>
    <w:uiPriority w:val="99"/>
    <w:rsid w:val="00B90F2D"/>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Tahoma" w:hAnsi="Tahoma"/>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TableRow">
    <w:name w:val="Table Row"/>
    <w:basedOn w:val="BodyText"/>
    <w:uiPriority w:val="99"/>
    <w:rsid w:val="00B90F2D"/>
    <w:pPr>
      <w:widowControl w:val="0"/>
      <w:spacing w:before="60" w:after="20"/>
    </w:pPr>
    <w:rPr>
      <w:rFonts w:eastAsia="Times New Roman" w:cs="Arial"/>
      <w:bCs/>
      <w:sz w:val="20"/>
      <w:szCs w:val="20"/>
    </w:rPr>
  </w:style>
  <w:style w:type="paragraph" w:customStyle="1" w:styleId="TableRowBold">
    <w:name w:val="Table Row Bold"/>
    <w:basedOn w:val="TableRow"/>
    <w:next w:val="TableRow"/>
    <w:rsid w:val="00B90F2D"/>
    <w:rPr>
      <w:b/>
      <w:snapToGrid w:val="0"/>
    </w:rPr>
  </w:style>
  <w:style w:type="character" w:styleId="FollowedHyperlink">
    <w:name w:val="FollowedHyperlink"/>
    <w:basedOn w:val="DefaultParagraphFont"/>
    <w:uiPriority w:val="99"/>
    <w:semiHidden/>
    <w:rsid w:val="00B90F2D"/>
    <w:rPr>
      <w:color w:val="BF1B58" w:themeColor="followedHyperlink"/>
      <w:u w:val="single"/>
    </w:rPr>
  </w:style>
  <w:style w:type="numbering" w:customStyle="1" w:styleId="CGI-Headings">
    <w:name w:val="CGI - Headings"/>
    <w:uiPriority w:val="99"/>
    <w:rsid w:val="00B90F2D"/>
    <w:pPr>
      <w:numPr>
        <w:numId w:val="31"/>
      </w:numPr>
    </w:pPr>
  </w:style>
  <w:style w:type="paragraph" w:customStyle="1" w:styleId="Tablebullet">
    <w:name w:val="Table bullet"/>
    <w:basedOn w:val="Normal"/>
    <w:uiPriority w:val="18"/>
    <w:qFormat/>
    <w:rsid w:val="00B90F2D"/>
    <w:pPr>
      <w:numPr>
        <w:numId w:val="32"/>
      </w:numPr>
      <w:spacing w:before="60" w:after="60"/>
      <w:ind w:left="180" w:hanging="180"/>
    </w:pPr>
    <w:rPr>
      <w:rFonts w:asciiTheme="minorHAnsi" w:eastAsia="Times New Roman" w:hAnsiTheme="minorHAnsi"/>
      <w:sz w:val="18"/>
      <w:szCs w:val="22"/>
      <w:lang w:val="en-US"/>
    </w:rPr>
  </w:style>
  <w:style w:type="character" w:customStyle="1" w:styleId="NormalBlue">
    <w:name w:val="Normal Blue"/>
    <w:basedOn w:val="DefaultParagraphFont"/>
    <w:rsid w:val="00B90F2D"/>
    <w:rPr>
      <w:color w:val="005B82"/>
    </w:rPr>
  </w:style>
  <w:style w:type="character" w:customStyle="1" w:styleId="ListParagraphChar">
    <w:name w:val="List Paragraph Char"/>
    <w:aliases w:val="Bullet List Char,FooterText Char,numbered Char,List Paragraph1 Char,Paragraphe de liste1 Char,lp1 Char"/>
    <w:link w:val="ListParagraph"/>
    <w:uiPriority w:val="34"/>
    <w:locked/>
    <w:rsid w:val="00B90F2D"/>
    <w:rPr>
      <w:rFonts w:ascii="Arial" w:hAnsi="Arial"/>
      <w:sz w:val="22"/>
      <w:lang w:val="en-GB" w:eastAsia="en-US"/>
    </w:rPr>
  </w:style>
  <w:style w:type="character" w:customStyle="1" w:styleId="CaptionChar">
    <w:name w:val="Caption Char"/>
    <w:aliases w:val="ca Char,ref Char,Fig &amp; Table Title Char,Resp caption Char,Caption2 Char,Appendix A Char,Appendix A1 Char,Appendix A2 Char,Appendix A3 Char,Appendix A4 Char,Appendix A5 Char,Appendix A6 Char,Appendix A7 Char,Appendix A8 Char"/>
    <w:basedOn w:val="DefaultParagraphFont"/>
    <w:link w:val="Caption"/>
    <w:locked/>
    <w:rsid w:val="000C1F69"/>
    <w:rPr>
      <w:rFonts w:ascii="Arial" w:eastAsia="Times New Roman" w:hAnsi="Arial"/>
      <w:b/>
      <w:bCs/>
      <w:color w:val="5C2071" w:themeColor="accent1"/>
      <w:sz w:val="18"/>
      <w:szCs w:val="20"/>
      <w:lang w:val="en-GB" w:eastAsia="en-US"/>
    </w:rPr>
  </w:style>
  <w:style w:type="paragraph" w:customStyle="1" w:styleId="Default">
    <w:name w:val="Default"/>
    <w:rsid w:val="00B90F2D"/>
    <w:pPr>
      <w:autoSpaceDE w:val="0"/>
      <w:autoSpaceDN w:val="0"/>
      <w:adjustRightInd w:val="0"/>
    </w:pPr>
    <w:rPr>
      <w:rFonts w:ascii="Arial" w:hAnsi="Arial" w:cs="Arial"/>
      <w:color w:val="000000"/>
      <w:lang w:val="en-GB"/>
    </w:rPr>
  </w:style>
  <w:style w:type="paragraph" w:styleId="Revision">
    <w:name w:val="Revision"/>
    <w:hidden/>
    <w:uiPriority w:val="99"/>
    <w:semiHidden/>
    <w:rsid w:val="00B90F2D"/>
    <w:rPr>
      <w:rFonts w:ascii="Arial" w:hAnsi="Arial"/>
      <w:sz w:val="22"/>
      <w:lang w:val="en-GB" w:eastAsia="en-US"/>
    </w:rPr>
  </w:style>
  <w:style w:type="numbering" w:customStyle="1" w:styleId="WWOutlineListStyle41">
    <w:name w:val="WW_OutlineListStyle_41"/>
    <w:basedOn w:val="NoList"/>
    <w:rsid w:val="00B90F2D"/>
    <w:pPr>
      <w:numPr>
        <w:numId w:val="19"/>
      </w:numPr>
    </w:pPr>
  </w:style>
  <w:style w:type="table" w:customStyle="1" w:styleId="TableTemplate22">
    <w:name w:val="Table Template 22"/>
    <w:basedOn w:val="TableNormal"/>
    <w:uiPriority w:val="99"/>
    <w:rsid w:val="005F326D"/>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Tahoma" w:hAnsi="Tahoma"/>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CaptionChar11">
    <w:name w:val="Caption Char11"/>
    <w:basedOn w:val="BodyTextNormal"/>
    <w:next w:val="BodyTextNormal"/>
    <w:qFormat/>
    <w:rsid w:val="00EF4798"/>
    <w:pPr>
      <w:spacing w:before="240"/>
      <w:jc w:val="center"/>
    </w:pPr>
    <w:rPr>
      <w:rFonts w:eastAsia="Times New Roman"/>
      <w:b/>
      <w:bCs/>
      <w:color w:val="5C2071"/>
      <w:sz w:val="18"/>
      <w:szCs w:val="20"/>
    </w:rPr>
  </w:style>
  <w:style w:type="table" w:customStyle="1" w:styleId="TableTemplate211">
    <w:name w:val="Table Template 211"/>
    <w:basedOn w:val="TableNormal"/>
    <w:uiPriority w:val="99"/>
    <w:rsid w:val="00005717"/>
    <w:pPr>
      <w:spacing w:before="60" w:after="60"/>
    </w:pPr>
    <w:rPr>
      <w:rFonts w:ascii="Arial" w:eastAsia="MS PGothic" w:hAnsi="Arial"/>
      <w:sz w:val="22"/>
    </w:rPr>
    <w:tblPr>
      <w:tblStyleRowBandSize w:val="1"/>
      <w:tblBorders>
        <w:insideH w:val="single" w:sz="4" w:space="0" w:color="9CA299"/>
        <w:insideV w:val="single" w:sz="4" w:space="0" w:color="9CA299"/>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Tahoma" w:hAnsi="Tahoma"/>
        <w:b/>
        <w:color w:val="FFFFFF"/>
        <w:sz w:val="22"/>
      </w:rPr>
      <w:tblPr/>
      <w:trPr>
        <w:tblHeader/>
      </w:trPr>
      <w:tcPr>
        <w:tcBorders>
          <w:bottom w:val="single" w:sz="18" w:space="0" w:color="9CA299"/>
        </w:tcBorders>
        <w:shd w:val="clear" w:color="auto" w:fill="5C2071"/>
      </w:tcPr>
    </w:tblStylePr>
    <w:tblStylePr w:type="firstCol">
      <w:rPr>
        <w:rFonts w:ascii="Arial" w:hAnsi="Arial"/>
        <w:b/>
        <w:color w:val="5C2071"/>
        <w:sz w:val="22"/>
      </w:rPr>
    </w:tblStylePr>
    <w:tblStylePr w:type="band1Horz">
      <w:tblPr/>
      <w:tcPr>
        <w:shd w:val="clear" w:color="auto" w:fill="E4C6EF"/>
      </w:tcPr>
    </w:tblStylePr>
    <w:tblStylePr w:type="band2Horz">
      <w:tblPr/>
      <w:tcPr>
        <w:shd w:val="clear" w:color="auto" w:fill="B8ACE8"/>
      </w:tcPr>
    </w:tblStylePr>
  </w:style>
  <w:style w:type="character" w:customStyle="1" w:styleId="UnresolvedMention2">
    <w:name w:val="Unresolved Mention2"/>
    <w:basedOn w:val="DefaultParagraphFont"/>
    <w:uiPriority w:val="99"/>
    <w:semiHidden/>
    <w:unhideWhenUsed/>
    <w:rsid w:val="00EF1DF5"/>
    <w:rPr>
      <w:color w:val="808080"/>
      <w:shd w:val="clear" w:color="auto" w:fill="E6E6E6"/>
    </w:rPr>
  </w:style>
  <w:style w:type="character" w:customStyle="1" w:styleId="st">
    <w:name w:val="st"/>
    <w:basedOn w:val="DefaultParagraphFont"/>
    <w:rsid w:val="00CF6C0B"/>
  </w:style>
  <w:style w:type="character" w:styleId="Emphasis">
    <w:name w:val="Emphasis"/>
    <w:basedOn w:val="DefaultParagraphFont"/>
    <w:uiPriority w:val="20"/>
    <w:qFormat/>
    <w:rsid w:val="00CF6C0B"/>
    <w:rPr>
      <w:i/>
      <w:iCs/>
    </w:rPr>
  </w:style>
  <w:style w:type="character" w:customStyle="1" w:styleId="UnresolvedMention3">
    <w:name w:val="Unresolved Mention3"/>
    <w:basedOn w:val="DefaultParagraphFont"/>
    <w:uiPriority w:val="99"/>
    <w:semiHidden/>
    <w:unhideWhenUsed/>
    <w:rsid w:val="004F3C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65526">
      <w:bodyDiv w:val="1"/>
      <w:marLeft w:val="0"/>
      <w:marRight w:val="0"/>
      <w:marTop w:val="0"/>
      <w:marBottom w:val="0"/>
      <w:divBdr>
        <w:top w:val="none" w:sz="0" w:space="0" w:color="auto"/>
        <w:left w:val="none" w:sz="0" w:space="0" w:color="auto"/>
        <w:bottom w:val="none" w:sz="0" w:space="0" w:color="auto"/>
        <w:right w:val="none" w:sz="0" w:space="0" w:color="auto"/>
      </w:divBdr>
    </w:div>
    <w:div w:id="496965744">
      <w:bodyDiv w:val="1"/>
      <w:marLeft w:val="0"/>
      <w:marRight w:val="0"/>
      <w:marTop w:val="0"/>
      <w:marBottom w:val="0"/>
      <w:divBdr>
        <w:top w:val="none" w:sz="0" w:space="0" w:color="auto"/>
        <w:left w:val="none" w:sz="0" w:space="0" w:color="auto"/>
        <w:bottom w:val="none" w:sz="0" w:space="0" w:color="auto"/>
        <w:right w:val="none" w:sz="0" w:space="0" w:color="auto"/>
      </w:divBdr>
      <w:divsChild>
        <w:div w:id="195772368">
          <w:marLeft w:val="446"/>
          <w:marRight w:val="0"/>
          <w:marTop w:val="0"/>
          <w:marBottom w:val="0"/>
          <w:divBdr>
            <w:top w:val="none" w:sz="0" w:space="0" w:color="auto"/>
            <w:left w:val="none" w:sz="0" w:space="0" w:color="auto"/>
            <w:bottom w:val="none" w:sz="0" w:space="0" w:color="auto"/>
            <w:right w:val="none" w:sz="0" w:space="0" w:color="auto"/>
          </w:divBdr>
        </w:div>
        <w:div w:id="842276829">
          <w:marLeft w:val="446"/>
          <w:marRight w:val="0"/>
          <w:marTop w:val="0"/>
          <w:marBottom w:val="0"/>
          <w:divBdr>
            <w:top w:val="none" w:sz="0" w:space="0" w:color="auto"/>
            <w:left w:val="none" w:sz="0" w:space="0" w:color="auto"/>
            <w:bottom w:val="none" w:sz="0" w:space="0" w:color="auto"/>
            <w:right w:val="none" w:sz="0" w:space="0" w:color="auto"/>
          </w:divBdr>
        </w:div>
        <w:div w:id="1669401897">
          <w:marLeft w:val="446"/>
          <w:marRight w:val="0"/>
          <w:marTop w:val="0"/>
          <w:marBottom w:val="0"/>
          <w:divBdr>
            <w:top w:val="none" w:sz="0" w:space="0" w:color="auto"/>
            <w:left w:val="none" w:sz="0" w:space="0" w:color="auto"/>
            <w:bottom w:val="none" w:sz="0" w:space="0" w:color="auto"/>
            <w:right w:val="none" w:sz="0" w:space="0" w:color="auto"/>
          </w:divBdr>
        </w:div>
        <w:div w:id="1899896216">
          <w:marLeft w:val="446"/>
          <w:marRight w:val="0"/>
          <w:marTop w:val="0"/>
          <w:marBottom w:val="0"/>
          <w:divBdr>
            <w:top w:val="none" w:sz="0" w:space="0" w:color="auto"/>
            <w:left w:val="none" w:sz="0" w:space="0" w:color="auto"/>
            <w:bottom w:val="none" w:sz="0" w:space="0" w:color="auto"/>
            <w:right w:val="none" w:sz="0" w:space="0" w:color="auto"/>
          </w:divBdr>
        </w:div>
        <w:div w:id="2030909549">
          <w:marLeft w:val="446"/>
          <w:marRight w:val="0"/>
          <w:marTop w:val="0"/>
          <w:marBottom w:val="0"/>
          <w:divBdr>
            <w:top w:val="none" w:sz="0" w:space="0" w:color="auto"/>
            <w:left w:val="none" w:sz="0" w:space="0" w:color="auto"/>
            <w:bottom w:val="none" w:sz="0" w:space="0" w:color="auto"/>
            <w:right w:val="none" w:sz="0" w:space="0" w:color="auto"/>
          </w:divBdr>
        </w:div>
        <w:div w:id="2079937689">
          <w:marLeft w:val="446"/>
          <w:marRight w:val="0"/>
          <w:marTop w:val="0"/>
          <w:marBottom w:val="0"/>
          <w:divBdr>
            <w:top w:val="none" w:sz="0" w:space="0" w:color="auto"/>
            <w:left w:val="none" w:sz="0" w:space="0" w:color="auto"/>
            <w:bottom w:val="none" w:sz="0" w:space="0" w:color="auto"/>
            <w:right w:val="none" w:sz="0" w:space="0" w:color="auto"/>
          </w:divBdr>
        </w:div>
      </w:divsChild>
    </w:div>
    <w:div w:id="579801735">
      <w:bodyDiv w:val="1"/>
      <w:marLeft w:val="0"/>
      <w:marRight w:val="0"/>
      <w:marTop w:val="0"/>
      <w:marBottom w:val="0"/>
      <w:divBdr>
        <w:top w:val="none" w:sz="0" w:space="0" w:color="auto"/>
        <w:left w:val="none" w:sz="0" w:space="0" w:color="auto"/>
        <w:bottom w:val="none" w:sz="0" w:space="0" w:color="auto"/>
        <w:right w:val="none" w:sz="0" w:space="0" w:color="auto"/>
      </w:divBdr>
    </w:div>
    <w:div w:id="588543114">
      <w:bodyDiv w:val="1"/>
      <w:marLeft w:val="0"/>
      <w:marRight w:val="0"/>
      <w:marTop w:val="0"/>
      <w:marBottom w:val="0"/>
      <w:divBdr>
        <w:top w:val="none" w:sz="0" w:space="0" w:color="auto"/>
        <w:left w:val="none" w:sz="0" w:space="0" w:color="auto"/>
        <w:bottom w:val="none" w:sz="0" w:space="0" w:color="auto"/>
        <w:right w:val="none" w:sz="0" w:space="0" w:color="auto"/>
      </w:divBdr>
    </w:div>
    <w:div w:id="679701198">
      <w:bodyDiv w:val="1"/>
      <w:marLeft w:val="0"/>
      <w:marRight w:val="0"/>
      <w:marTop w:val="0"/>
      <w:marBottom w:val="0"/>
      <w:divBdr>
        <w:top w:val="none" w:sz="0" w:space="0" w:color="auto"/>
        <w:left w:val="none" w:sz="0" w:space="0" w:color="auto"/>
        <w:bottom w:val="none" w:sz="0" w:space="0" w:color="auto"/>
        <w:right w:val="none" w:sz="0" w:space="0" w:color="auto"/>
      </w:divBdr>
      <w:divsChild>
        <w:div w:id="55973913">
          <w:marLeft w:val="274"/>
          <w:marRight w:val="0"/>
          <w:marTop w:val="0"/>
          <w:marBottom w:val="0"/>
          <w:divBdr>
            <w:top w:val="none" w:sz="0" w:space="0" w:color="auto"/>
            <w:left w:val="none" w:sz="0" w:space="0" w:color="auto"/>
            <w:bottom w:val="none" w:sz="0" w:space="0" w:color="auto"/>
            <w:right w:val="none" w:sz="0" w:space="0" w:color="auto"/>
          </w:divBdr>
        </w:div>
        <w:div w:id="161363511">
          <w:marLeft w:val="446"/>
          <w:marRight w:val="0"/>
          <w:marTop w:val="0"/>
          <w:marBottom w:val="0"/>
          <w:divBdr>
            <w:top w:val="none" w:sz="0" w:space="0" w:color="auto"/>
            <w:left w:val="none" w:sz="0" w:space="0" w:color="auto"/>
            <w:bottom w:val="none" w:sz="0" w:space="0" w:color="auto"/>
            <w:right w:val="none" w:sz="0" w:space="0" w:color="auto"/>
          </w:divBdr>
        </w:div>
        <w:div w:id="260378780">
          <w:marLeft w:val="446"/>
          <w:marRight w:val="0"/>
          <w:marTop w:val="0"/>
          <w:marBottom w:val="0"/>
          <w:divBdr>
            <w:top w:val="none" w:sz="0" w:space="0" w:color="auto"/>
            <w:left w:val="none" w:sz="0" w:space="0" w:color="auto"/>
            <w:bottom w:val="none" w:sz="0" w:space="0" w:color="auto"/>
            <w:right w:val="none" w:sz="0" w:space="0" w:color="auto"/>
          </w:divBdr>
        </w:div>
        <w:div w:id="388186357">
          <w:marLeft w:val="446"/>
          <w:marRight w:val="0"/>
          <w:marTop w:val="0"/>
          <w:marBottom w:val="0"/>
          <w:divBdr>
            <w:top w:val="none" w:sz="0" w:space="0" w:color="auto"/>
            <w:left w:val="none" w:sz="0" w:space="0" w:color="auto"/>
            <w:bottom w:val="none" w:sz="0" w:space="0" w:color="auto"/>
            <w:right w:val="none" w:sz="0" w:space="0" w:color="auto"/>
          </w:divBdr>
        </w:div>
        <w:div w:id="492839122">
          <w:marLeft w:val="446"/>
          <w:marRight w:val="0"/>
          <w:marTop w:val="0"/>
          <w:marBottom w:val="0"/>
          <w:divBdr>
            <w:top w:val="none" w:sz="0" w:space="0" w:color="auto"/>
            <w:left w:val="none" w:sz="0" w:space="0" w:color="auto"/>
            <w:bottom w:val="none" w:sz="0" w:space="0" w:color="auto"/>
            <w:right w:val="none" w:sz="0" w:space="0" w:color="auto"/>
          </w:divBdr>
        </w:div>
        <w:div w:id="668144120">
          <w:marLeft w:val="274"/>
          <w:marRight w:val="0"/>
          <w:marTop w:val="0"/>
          <w:marBottom w:val="0"/>
          <w:divBdr>
            <w:top w:val="none" w:sz="0" w:space="0" w:color="auto"/>
            <w:left w:val="none" w:sz="0" w:space="0" w:color="auto"/>
            <w:bottom w:val="none" w:sz="0" w:space="0" w:color="auto"/>
            <w:right w:val="none" w:sz="0" w:space="0" w:color="auto"/>
          </w:divBdr>
        </w:div>
        <w:div w:id="1164277509">
          <w:marLeft w:val="1166"/>
          <w:marRight w:val="0"/>
          <w:marTop w:val="0"/>
          <w:marBottom w:val="0"/>
          <w:divBdr>
            <w:top w:val="none" w:sz="0" w:space="0" w:color="auto"/>
            <w:left w:val="none" w:sz="0" w:space="0" w:color="auto"/>
            <w:bottom w:val="none" w:sz="0" w:space="0" w:color="auto"/>
            <w:right w:val="none" w:sz="0" w:space="0" w:color="auto"/>
          </w:divBdr>
        </w:div>
        <w:div w:id="1174802108">
          <w:marLeft w:val="1166"/>
          <w:marRight w:val="0"/>
          <w:marTop w:val="0"/>
          <w:marBottom w:val="0"/>
          <w:divBdr>
            <w:top w:val="none" w:sz="0" w:space="0" w:color="auto"/>
            <w:left w:val="none" w:sz="0" w:space="0" w:color="auto"/>
            <w:bottom w:val="none" w:sz="0" w:space="0" w:color="auto"/>
            <w:right w:val="none" w:sz="0" w:space="0" w:color="auto"/>
          </w:divBdr>
        </w:div>
        <w:div w:id="1360203778">
          <w:marLeft w:val="1166"/>
          <w:marRight w:val="0"/>
          <w:marTop w:val="0"/>
          <w:marBottom w:val="0"/>
          <w:divBdr>
            <w:top w:val="none" w:sz="0" w:space="0" w:color="auto"/>
            <w:left w:val="none" w:sz="0" w:space="0" w:color="auto"/>
            <w:bottom w:val="none" w:sz="0" w:space="0" w:color="auto"/>
            <w:right w:val="none" w:sz="0" w:space="0" w:color="auto"/>
          </w:divBdr>
        </w:div>
        <w:div w:id="1711687056">
          <w:marLeft w:val="446"/>
          <w:marRight w:val="0"/>
          <w:marTop w:val="0"/>
          <w:marBottom w:val="0"/>
          <w:divBdr>
            <w:top w:val="none" w:sz="0" w:space="0" w:color="auto"/>
            <w:left w:val="none" w:sz="0" w:space="0" w:color="auto"/>
            <w:bottom w:val="none" w:sz="0" w:space="0" w:color="auto"/>
            <w:right w:val="none" w:sz="0" w:space="0" w:color="auto"/>
          </w:divBdr>
        </w:div>
        <w:div w:id="1766028856">
          <w:marLeft w:val="446"/>
          <w:marRight w:val="0"/>
          <w:marTop w:val="0"/>
          <w:marBottom w:val="0"/>
          <w:divBdr>
            <w:top w:val="none" w:sz="0" w:space="0" w:color="auto"/>
            <w:left w:val="none" w:sz="0" w:space="0" w:color="auto"/>
            <w:bottom w:val="none" w:sz="0" w:space="0" w:color="auto"/>
            <w:right w:val="none" w:sz="0" w:space="0" w:color="auto"/>
          </w:divBdr>
        </w:div>
        <w:div w:id="1776436471">
          <w:marLeft w:val="446"/>
          <w:marRight w:val="0"/>
          <w:marTop w:val="0"/>
          <w:marBottom w:val="0"/>
          <w:divBdr>
            <w:top w:val="none" w:sz="0" w:space="0" w:color="auto"/>
            <w:left w:val="none" w:sz="0" w:space="0" w:color="auto"/>
            <w:bottom w:val="none" w:sz="0" w:space="0" w:color="auto"/>
            <w:right w:val="none" w:sz="0" w:space="0" w:color="auto"/>
          </w:divBdr>
        </w:div>
      </w:divsChild>
    </w:div>
    <w:div w:id="729772090">
      <w:bodyDiv w:val="1"/>
      <w:marLeft w:val="0"/>
      <w:marRight w:val="0"/>
      <w:marTop w:val="0"/>
      <w:marBottom w:val="0"/>
      <w:divBdr>
        <w:top w:val="none" w:sz="0" w:space="0" w:color="auto"/>
        <w:left w:val="none" w:sz="0" w:space="0" w:color="auto"/>
        <w:bottom w:val="none" w:sz="0" w:space="0" w:color="auto"/>
        <w:right w:val="none" w:sz="0" w:space="0" w:color="auto"/>
      </w:divBdr>
      <w:divsChild>
        <w:div w:id="231476200">
          <w:marLeft w:val="446"/>
          <w:marRight w:val="0"/>
          <w:marTop w:val="0"/>
          <w:marBottom w:val="0"/>
          <w:divBdr>
            <w:top w:val="none" w:sz="0" w:space="0" w:color="auto"/>
            <w:left w:val="none" w:sz="0" w:space="0" w:color="auto"/>
            <w:bottom w:val="none" w:sz="0" w:space="0" w:color="auto"/>
            <w:right w:val="none" w:sz="0" w:space="0" w:color="auto"/>
          </w:divBdr>
        </w:div>
        <w:div w:id="696932016">
          <w:marLeft w:val="446"/>
          <w:marRight w:val="0"/>
          <w:marTop w:val="0"/>
          <w:marBottom w:val="0"/>
          <w:divBdr>
            <w:top w:val="none" w:sz="0" w:space="0" w:color="auto"/>
            <w:left w:val="none" w:sz="0" w:space="0" w:color="auto"/>
            <w:bottom w:val="none" w:sz="0" w:space="0" w:color="auto"/>
            <w:right w:val="none" w:sz="0" w:space="0" w:color="auto"/>
          </w:divBdr>
        </w:div>
        <w:div w:id="965238304">
          <w:marLeft w:val="446"/>
          <w:marRight w:val="0"/>
          <w:marTop w:val="0"/>
          <w:marBottom w:val="0"/>
          <w:divBdr>
            <w:top w:val="none" w:sz="0" w:space="0" w:color="auto"/>
            <w:left w:val="none" w:sz="0" w:space="0" w:color="auto"/>
            <w:bottom w:val="none" w:sz="0" w:space="0" w:color="auto"/>
            <w:right w:val="none" w:sz="0" w:space="0" w:color="auto"/>
          </w:divBdr>
        </w:div>
        <w:div w:id="1383551845">
          <w:marLeft w:val="446"/>
          <w:marRight w:val="0"/>
          <w:marTop w:val="0"/>
          <w:marBottom w:val="0"/>
          <w:divBdr>
            <w:top w:val="none" w:sz="0" w:space="0" w:color="auto"/>
            <w:left w:val="none" w:sz="0" w:space="0" w:color="auto"/>
            <w:bottom w:val="none" w:sz="0" w:space="0" w:color="auto"/>
            <w:right w:val="none" w:sz="0" w:space="0" w:color="auto"/>
          </w:divBdr>
        </w:div>
        <w:div w:id="2079356617">
          <w:marLeft w:val="446"/>
          <w:marRight w:val="0"/>
          <w:marTop w:val="0"/>
          <w:marBottom w:val="0"/>
          <w:divBdr>
            <w:top w:val="none" w:sz="0" w:space="0" w:color="auto"/>
            <w:left w:val="none" w:sz="0" w:space="0" w:color="auto"/>
            <w:bottom w:val="none" w:sz="0" w:space="0" w:color="auto"/>
            <w:right w:val="none" w:sz="0" w:space="0" w:color="auto"/>
          </w:divBdr>
        </w:div>
        <w:div w:id="2140029593">
          <w:marLeft w:val="446"/>
          <w:marRight w:val="0"/>
          <w:marTop w:val="0"/>
          <w:marBottom w:val="0"/>
          <w:divBdr>
            <w:top w:val="none" w:sz="0" w:space="0" w:color="auto"/>
            <w:left w:val="none" w:sz="0" w:space="0" w:color="auto"/>
            <w:bottom w:val="none" w:sz="0" w:space="0" w:color="auto"/>
            <w:right w:val="none" w:sz="0" w:space="0" w:color="auto"/>
          </w:divBdr>
        </w:div>
      </w:divsChild>
    </w:div>
    <w:div w:id="730540754">
      <w:bodyDiv w:val="1"/>
      <w:marLeft w:val="0"/>
      <w:marRight w:val="0"/>
      <w:marTop w:val="0"/>
      <w:marBottom w:val="0"/>
      <w:divBdr>
        <w:top w:val="none" w:sz="0" w:space="0" w:color="auto"/>
        <w:left w:val="none" w:sz="0" w:space="0" w:color="auto"/>
        <w:bottom w:val="none" w:sz="0" w:space="0" w:color="auto"/>
        <w:right w:val="none" w:sz="0" w:space="0" w:color="auto"/>
      </w:divBdr>
    </w:div>
    <w:div w:id="1066219754">
      <w:bodyDiv w:val="1"/>
      <w:marLeft w:val="0"/>
      <w:marRight w:val="0"/>
      <w:marTop w:val="0"/>
      <w:marBottom w:val="0"/>
      <w:divBdr>
        <w:top w:val="none" w:sz="0" w:space="0" w:color="auto"/>
        <w:left w:val="none" w:sz="0" w:space="0" w:color="auto"/>
        <w:bottom w:val="none" w:sz="0" w:space="0" w:color="auto"/>
        <w:right w:val="none" w:sz="0" w:space="0" w:color="auto"/>
      </w:divBdr>
      <w:divsChild>
        <w:div w:id="784807497">
          <w:marLeft w:val="274"/>
          <w:marRight w:val="0"/>
          <w:marTop w:val="0"/>
          <w:marBottom w:val="0"/>
          <w:divBdr>
            <w:top w:val="none" w:sz="0" w:space="0" w:color="auto"/>
            <w:left w:val="none" w:sz="0" w:space="0" w:color="auto"/>
            <w:bottom w:val="none" w:sz="0" w:space="0" w:color="auto"/>
            <w:right w:val="none" w:sz="0" w:space="0" w:color="auto"/>
          </w:divBdr>
        </w:div>
        <w:div w:id="1051926747">
          <w:marLeft w:val="274"/>
          <w:marRight w:val="0"/>
          <w:marTop w:val="0"/>
          <w:marBottom w:val="0"/>
          <w:divBdr>
            <w:top w:val="none" w:sz="0" w:space="0" w:color="auto"/>
            <w:left w:val="none" w:sz="0" w:space="0" w:color="auto"/>
            <w:bottom w:val="none" w:sz="0" w:space="0" w:color="auto"/>
            <w:right w:val="none" w:sz="0" w:space="0" w:color="auto"/>
          </w:divBdr>
        </w:div>
        <w:div w:id="1174758848">
          <w:marLeft w:val="274"/>
          <w:marRight w:val="0"/>
          <w:marTop w:val="0"/>
          <w:marBottom w:val="0"/>
          <w:divBdr>
            <w:top w:val="none" w:sz="0" w:space="0" w:color="auto"/>
            <w:left w:val="none" w:sz="0" w:space="0" w:color="auto"/>
            <w:bottom w:val="none" w:sz="0" w:space="0" w:color="auto"/>
            <w:right w:val="none" w:sz="0" w:space="0" w:color="auto"/>
          </w:divBdr>
        </w:div>
        <w:div w:id="1385717257">
          <w:marLeft w:val="274"/>
          <w:marRight w:val="0"/>
          <w:marTop w:val="0"/>
          <w:marBottom w:val="0"/>
          <w:divBdr>
            <w:top w:val="none" w:sz="0" w:space="0" w:color="auto"/>
            <w:left w:val="none" w:sz="0" w:space="0" w:color="auto"/>
            <w:bottom w:val="none" w:sz="0" w:space="0" w:color="auto"/>
            <w:right w:val="none" w:sz="0" w:space="0" w:color="auto"/>
          </w:divBdr>
        </w:div>
        <w:div w:id="1426075101">
          <w:marLeft w:val="274"/>
          <w:marRight w:val="0"/>
          <w:marTop w:val="0"/>
          <w:marBottom w:val="0"/>
          <w:divBdr>
            <w:top w:val="none" w:sz="0" w:space="0" w:color="auto"/>
            <w:left w:val="none" w:sz="0" w:space="0" w:color="auto"/>
            <w:bottom w:val="none" w:sz="0" w:space="0" w:color="auto"/>
            <w:right w:val="none" w:sz="0" w:space="0" w:color="auto"/>
          </w:divBdr>
        </w:div>
        <w:div w:id="1516922462">
          <w:marLeft w:val="274"/>
          <w:marRight w:val="0"/>
          <w:marTop w:val="0"/>
          <w:marBottom w:val="0"/>
          <w:divBdr>
            <w:top w:val="none" w:sz="0" w:space="0" w:color="auto"/>
            <w:left w:val="none" w:sz="0" w:space="0" w:color="auto"/>
            <w:bottom w:val="none" w:sz="0" w:space="0" w:color="auto"/>
            <w:right w:val="none" w:sz="0" w:space="0" w:color="auto"/>
          </w:divBdr>
        </w:div>
        <w:div w:id="1641181206">
          <w:marLeft w:val="274"/>
          <w:marRight w:val="0"/>
          <w:marTop w:val="0"/>
          <w:marBottom w:val="0"/>
          <w:divBdr>
            <w:top w:val="none" w:sz="0" w:space="0" w:color="auto"/>
            <w:left w:val="none" w:sz="0" w:space="0" w:color="auto"/>
            <w:bottom w:val="none" w:sz="0" w:space="0" w:color="auto"/>
            <w:right w:val="none" w:sz="0" w:space="0" w:color="auto"/>
          </w:divBdr>
        </w:div>
        <w:div w:id="1654412640">
          <w:marLeft w:val="274"/>
          <w:marRight w:val="0"/>
          <w:marTop w:val="0"/>
          <w:marBottom w:val="0"/>
          <w:divBdr>
            <w:top w:val="none" w:sz="0" w:space="0" w:color="auto"/>
            <w:left w:val="none" w:sz="0" w:space="0" w:color="auto"/>
            <w:bottom w:val="none" w:sz="0" w:space="0" w:color="auto"/>
            <w:right w:val="none" w:sz="0" w:space="0" w:color="auto"/>
          </w:divBdr>
        </w:div>
        <w:div w:id="1947081467">
          <w:marLeft w:val="274"/>
          <w:marRight w:val="0"/>
          <w:marTop w:val="0"/>
          <w:marBottom w:val="0"/>
          <w:divBdr>
            <w:top w:val="none" w:sz="0" w:space="0" w:color="auto"/>
            <w:left w:val="none" w:sz="0" w:space="0" w:color="auto"/>
            <w:bottom w:val="none" w:sz="0" w:space="0" w:color="auto"/>
            <w:right w:val="none" w:sz="0" w:space="0" w:color="auto"/>
          </w:divBdr>
        </w:div>
      </w:divsChild>
    </w:div>
    <w:div w:id="1168442602">
      <w:bodyDiv w:val="1"/>
      <w:marLeft w:val="0"/>
      <w:marRight w:val="0"/>
      <w:marTop w:val="0"/>
      <w:marBottom w:val="0"/>
      <w:divBdr>
        <w:top w:val="none" w:sz="0" w:space="0" w:color="auto"/>
        <w:left w:val="none" w:sz="0" w:space="0" w:color="auto"/>
        <w:bottom w:val="none" w:sz="0" w:space="0" w:color="auto"/>
        <w:right w:val="none" w:sz="0" w:space="0" w:color="auto"/>
      </w:divBdr>
    </w:div>
    <w:div w:id="1426219762">
      <w:bodyDiv w:val="1"/>
      <w:marLeft w:val="0"/>
      <w:marRight w:val="0"/>
      <w:marTop w:val="0"/>
      <w:marBottom w:val="0"/>
      <w:divBdr>
        <w:top w:val="none" w:sz="0" w:space="0" w:color="auto"/>
        <w:left w:val="none" w:sz="0" w:space="0" w:color="auto"/>
        <w:bottom w:val="none" w:sz="0" w:space="0" w:color="auto"/>
        <w:right w:val="none" w:sz="0" w:space="0" w:color="auto"/>
      </w:divBdr>
    </w:div>
    <w:div w:id="1441728385">
      <w:bodyDiv w:val="1"/>
      <w:marLeft w:val="0"/>
      <w:marRight w:val="0"/>
      <w:marTop w:val="0"/>
      <w:marBottom w:val="0"/>
      <w:divBdr>
        <w:top w:val="none" w:sz="0" w:space="0" w:color="auto"/>
        <w:left w:val="none" w:sz="0" w:space="0" w:color="auto"/>
        <w:bottom w:val="none" w:sz="0" w:space="0" w:color="auto"/>
        <w:right w:val="none" w:sz="0" w:space="0" w:color="auto"/>
      </w:divBdr>
    </w:div>
    <w:div w:id="1447500692">
      <w:bodyDiv w:val="1"/>
      <w:marLeft w:val="0"/>
      <w:marRight w:val="0"/>
      <w:marTop w:val="0"/>
      <w:marBottom w:val="0"/>
      <w:divBdr>
        <w:top w:val="none" w:sz="0" w:space="0" w:color="auto"/>
        <w:left w:val="none" w:sz="0" w:space="0" w:color="auto"/>
        <w:bottom w:val="none" w:sz="0" w:space="0" w:color="auto"/>
        <w:right w:val="none" w:sz="0" w:space="0" w:color="auto"/>
      </w:divBdr>
    </w:div>
    <w:div w:id="1500851793">
      <w:bodyDiv w:val="1"/>
      <w:marLeft w:val="0"/>
      <w:marRight w:val="0"/>
      <w:marTop w:val="0"/>
      <w:marBottom w:val="0"/>
      <w:divBdr>
        <w:top w:val="none" w:sz="0" w:space="0" w:color="auto"/>
        <w:left w:val="none" w:sz="0" w:space="0" w:color="auto"/>
        <w:bottom w:val="none" w:sz="0" w:space="0" w:color="auto"/>
        <w:right w:val="none" w:sz="0" w:space="0" w:color="auto"/>
      </w:divBdr>
    </w:div>
    <w:div w:id="1636134072">
      <w:bodyDiv w:val="1"/>
      <w:marLeft w:val="0"/>
      <w:marRight w:val="0"/>
      <w:marTop w:val="0"/>
      <w:marBottom w:val="0"/>
      <w:divBdr>
        <w:top w:val="none" w:sz="0" w:space="0" w:color="auto"/>
        <w:left w:val="none" w:sz="0" w:space="0" w:color="auto"/>
        <w:bottom w:val="none" w:sz="0" w:space="0" w:color="auto"/>
        <w:right w:val="none" w:sz="0" w:space="0" w:color="auto"/>
      </w:divBdr>
      <w:divsChild>
        <w:div w:id="358821296">
          <w:marLeft w:val="274"/>
          <w:marRight w:val="0"/>
          <w:marTop w:val="0"/>
          <w:marBottom w:val="0"/>
          <w:divBdr>
            <w:top w:val="none" w:sz="0" w:space="0" w:color="auto"/>
            <w:left w:val="none" w:sz="0" w:space="0" w:color="auto"/>
            <w:bottom w:val="none" w:sz="0" w:space="0" w:color="auto"/>
            <w:right w:val="none" w:sz="0" w:space="0" w:color="auto"/>
          </w:divBdr>
        </w:div>
        <w:div w:id="539902210">
          <w:marLeft w:val="274"/>
          <w:marRight w:val="0"/>
          <w:marTop w:val="0"/>
          <w:marBottom w:val="0"/>
          <w:divBdr>
            <w:top w:val="none" w:sz="0" w:space="0" w:color="auto"/>
            <w:left w:val="none" w:sz="0" w:space="0" w:color="auto"/>
            <w:bottom w:val="none" w:sz="0" w:space="0" w:color="auto"/>
            <w:right w:val="none" w:sz="0" w:space="0" w:color="auto"/>
          </w:divBdr>
        </w:div>
        <w:div w:id="781262064">
          <w:marLeft w:val="274"/>
          <w:marRight w:val="0"/>
          <w:marTop w:val="0"/>
          <w:marBottom w:val="0"/>
          <w:divBdr>
            <w:top w:val="none" w:sz="0" w:space="0" w:color="auto"/>
            <w:left w:val="none" w:sz="0" w:space="0" w:color="auto"/>
            <w:bottom w:val="none" w:sz="0" w:space="0" w:color="auto"/>
            <w:right w:val="none" w:sz="0" w:space="0" w:color="auto"/>
          </w:divBdr>
        </w:div>
        <w:div w:id="1012416753">
          <w:marLeft w:val="274"/>
          <w:marRight w:val="0"/>
          <w:marTop w:val="0"/>
          <w:marBottom w:val="0"/>
          <w:divBdr>
            <w:top w:val="none" w:sz="0" w:space="0" w:color="auto"/>
            <w:left w:val="none" w:sz="0" w:space="0" w:color="auto"/>
            <w:bottom w:val="none" w:sz="0" w:space="0" w:color="auto"/>
            <w:right w:val="none" w:sz="0" w:space="0" w:color="auto"/>
          </w:divBdr>
        </w:div>
        <w:div w:id="1129972491">
          <w:marLeft w:val="274"/>
          <w:marRight w:val="0"/>
          <w:marTop w:val="0"/>
          <w:marBottom w:val="0"/>
          <w:divBdr>
            <w:top w:val="none" w:sz="0" w:space="0" w:color="auto"/>
            <w:left w:val="none" w:sz="0" w:space="0" w:color="auto"/>
            <w:bottom w:val="none" w:sz="0" w:space="0" w:color="auto"/>
            <w:right w:val="none" w:sz="0" w:space="0" w:color="auto"/>
          </w:divBdr>
        </w:div>
        <w:div w:id="1275987023">
          <w:marLeft w:val="274"/>
          <w:marRight w:val="0"/>
          <w:marTop w:val="0"/>
          <w:marBottom w:val="0"/>
          <w:divBdr>
            <w:top w:val="none" w:sz="0" w:space="0" w:color="auto"/>
            <w:left w:val="none" w:sz="0" w:space="0" w:color="auto"/>
            <w:bottom w:val="none" w:sz="0" w:space="0" w:color="auto"/>
            <w:right w:val="none" w:sz="0" w:space="0" w:color="auto"/>
          </w:divBdr>
        </w:div>
        <w:div w:id="1302493191">
          <w:marLeft w:val="274"/>
          <w:marRight w:val="0"/>
          <w:marTop w:val="0"/>
          <w:marBottom w:val="0"/>
          <w:divBdr>
            <w:top w:val="none" w:sz="0" w:space="0" w:color="auto"/>
            <w:left w:val="none" w:sz="0" w:space="0" w:color="auto"/>
            <w:bottom w:val="none" w:sz="0" w:space="0" w:color="auto"/>
            <w:right w:val="none" w:sz="0" w:space="0" w:color="auto"/>
          </w:divBdr>
        </w:div>
        <w:div w:id="1603761473">
          <w:marLeft w:val="274"/>
          <w:marRight w:val="0"/>
          <w:marTop w:val="0"/>
          <w:marBottom w:val="0"/>
          <w:divBdr>
            <w:top w:val="none" w:sz="0" w:space="0" w:color="auto"/>
            <w:left w:val="none" w:sz="0" w:space="0" w:color="auto"/>
            <w:bottom w:val="none" w:sz="0" w:space="0" w:color="auto"/>
            <w:right w:val="none" w:sz="0" w:space="0" w:color="auto"/>
          </w:divBdr>
        </w:div>
      </w:divsChild>
    </w:div>
    <w:div w:id="1740785313">
      <w:bodyDiv w:val="1"/>
      <w:marLeft w:val="0"/>
      <w:marRight w:val="0"/>
      <w:marTop w:val="0"/>
      <w:marBottom w:val="0"/>
      <w:divBdr>
        <w:top w:val="none" w:sz="0" w:space="0" w:color="auto"/>
        <w:left w:val="none" w:sz="0" w:space="0" w:color="auto"/>
        <w:bottom w:val="none" w:sz="0" w:space="0" w:color="auto"/>
        <w:right w:val="none" w:sz="0" w:space="0" w:color="auto"/>
      </w:divBdr>
      <w:divsChild>
        <w:div w:id="638269097">
          <w:marLeft w:val="446"/>
          <w:marRight w:val="0"/>
          <w:marTop w:val="0"/>
          <w:marBottom w:val="0"/>
          <w:divBdr>
            <w:top w:val="none" w:sz="0" w:space="0" w:color="auto"/>
            <w:left w:val="none" w:sz="0" w:space="0" w:color="auto"/>
            <w:bottom w:val="none" w:sz="0" w:space="0" w:color="auto"/>
            <w:right w:val="none" w:sz="0" w:space="0" w:color="auto"/>
          </w:divBdr>
        </w:div>
        <w:div w:id="892037805">
          <w:marLeft w:val="446"/>
          <w:marRight w:val="0"/>
          <w:marTop w:val="0"/>
          <w:marBottom w:val="0"/>
          <w:divBdr>
            <w:top w:val="none" w:sz="0" w:space="0" w:color="auto"/>
            <w:left w:val="none" w:sz="0" w:space="0" w:color="auto"/>
            <w:bottom w:val="none" w:sz="0" w:space="0" w:color="auto"/>
            <w:right w:val="none" w:sz="0" w:space="0" w:color="auto"/>
          </w:divBdr>
        </w:div>
        <w:div w:id="1030300063">
          <w:marLeft w:val="446"/>
          <w:marRight w:val="0"/>
          <w:marTop w:val="0"/>
          <w:marBottom w:val="0"/>
          <w:divBdr>
            <w:top w:val="none" w:sz="0" w:space="0" w:color="auto"/>
            <w:left w:val="none" w:sz="0" w:space="0" w:color="auto"/>
            <w:bottom w:val="none" w:sz="0" w:space="0" w:color="auto"/>
            <w:right w:val="none" w:sz="0" w:space="0" w:color="auto"/>
          </w:divBdr>
        </w:div>
        <w:div w:id="1054279836">
          <w:marLeft w:val="446"/>
          <w:marRight w:val="0"/>
          <w:marTop w:val="0"/>
          <w:marBottom w:val="0"/>
          <w:divBdr>
            <w:top w:val="none" w:sz="0" w:space="0" w:color="auto"/>
            <w:left w:val="none" w:sz="0" w:space="0" w:color="auto"/>
            <w:bottom w:val="none" w:sz="0" w:space="0" w:color="auto"/>
            <w:right w:val="none" w:sz="0" w:space="0" w:color="auto"/>
          </w:divBdr>
        </w:div>
        <w:div w:id="1283465128">
          <w:marLeft w:val="446"/>
          <w:marRight w:val="0"/>
          <w:marTop w:val="0"/>
          <w:marBottom w:val="0"/>
          <w:divBdr>
            <w:top w:val="none" w:sz="0" w:space="0" w:color="auto"/>
            <w:left w:val="none" w:sz="0" w:space="0" w:color="auto"/>
            <w:bottom w:val="none" w:sz="0" w:space="0" w:color="auto"/>
            <w:right w:val="none" w:sz="0" w:space="0" w:color="auto"/>
          </w:divBdr>
        </w:div>
        <w:div w:id="1513103917">
          <w:marLeft w:val="446"/>
          <w:marRight w:val="0"/>
          <w:marTop w:val="0"/>
          <w:marBottom w:val="0"/>
          <w:divBdr>
            <w:top w:val="none" w:sz="0" w:space="0" w:color="auto"/>
            <w:left w:val="none" w:sz="0" w:space="0" w:color="auto"/>
            <w:bottom w:val="none" w:sz="0" w:space="0" w:color="auto"/>
            <w:right w:val="none" w:sz="0" w:space="0" w:color="auto"/>
          </w:divBdr>
        </w:div>
        <w:div w:id="1753621920">
          <w:marLeft w:val="446"/>
          <w:marRight w:val="0"/>
          <w:marTop w:val="0"/>
          <w:marBottom w:val="0"/>
          <w:divBdr>
            <w:top w:val="none" w:sz="0" w:space="0" w:color="auto"/>
            <w:left w:val="none" w:sz="0" w:space="0" w:color="auto"/>
            <w:bottom w:val="none" w:sz="0" w:space="0" w:color="auto"/>
            <w:right w:val="none" w:sz="0" w:space="0" w:color="auto"/>
          </w:divBdr>
        </w:div>
        <w:div w:id="1777552177">
          <w:marLeft w:val="446"/>
          <w:marRight w:val="0"/>
          <w:marTop w:val="0"/>
          <w:marBottom w:val="0"/>
          <w:divBdr>
            <w:top w:val="none" w:sz="0" w:space="0" w:color="auto"/>
            <w:left w:val="none" w:sz="0" w:space="0" w:color="auto"/>
            <w:bottom w:val="none" w:sz="0" w:space="0" w:color="auto"/>
            <w:right w:val="none" w:sz="0" w:space="0" w:color="auto"/>
          </w:divBdr>
        </w:div>
        <w:div w:id="1860968380">
          <w:marLeft w:val="446"/>
          <w:marRight w:val="0"/>
          <w:marTop w:val="0"/>
          <w:marBottom w:val="0"/>
          <w:divBdr>
            <w:top w:val="none" w:sz="0" w:space="0" w:color="auto"/>
            <w:left w:val="none" w:sz="0" w:space="0" w:color="auto"/>
            <w:bottom w:val="none" w:sz="0" w:space="0" w:color="auto"/>
            <w:right w:val="none" w:sz="0" w:space="0" w:color="auto"/>
          </w:divBdr>
        </w:div>
      </w:divsChild>
    </w:div>
    <w:div w:id="1821262319">
      <w:bodyDiv w:val="1"/>
      <w:marLeft w:val="0"/>
      <w:marRight w:val="0"/>
      <w:marTop w:val="0"/>
      <w:marBottom w:val="0"/>
      <w:divBdr>
        <w:top w:val="none" w:sz="0" w:space="0" w:color="auto"/>
        <w:left w:val="none" w:sz="0" w:space="0" w:color="auto"/>
        <w:bottom w:val="none" w:sz="0" w:space="0" w:color="auto"/>
        <w:right w:val="none" w:sz="0" w:space="0" w:color="auto"/>
      </w:divBdr>
    </w:div>
    <w:div w:id="1857502426">
      <w:bodyDiv w:val="1"/>
      <w:marLeft w:val="0"/>
      <w:marRight w:val="0"/>
      <w:marTop w:val="0"/>
      <w:marBottom w:val="0"/>
      <w:divBdr>
        <w:top w:val="none" w:sz="0" w:space="0" w:color="auto"/>
        <w:left w:val="none" w:sz="0" w:space="0" w:color="auto"/>
        <w:bottom w:val="none" w:sz="0" w:space="0" w:color="auto"/>
        <w:right w:val="none" w:sz="0" w:space="0" w:color="auto"/>
      </w:divBdr>
    </w:div>
    <w:div w:id="2024673370">
      <w:bodyDiv w:val="1"/>
      <w:marLeft w:val="0"/>
      <w:marRight w:val="0"/>
      <w:marTop w:val="0"/>
      <w:marBottom w:val="0"/>
      <w:divBdr>
        <w:top w:val="none" w:sz="0" w:space="0" w:color="auto"/>
        <w:left w:val="none" w:sz="0" w:space="0" w:color="auto"/>
        <w:bottom w:val="none" w:sz="0" w:space="0" w:color="auto"/>
        <w:right w:val="none" w:sz="0" w:space="0" w:color="auto"/>
      </w:divBdr>
    </w:div>
    <w:div w:id="2070180438">
      <w:bodyDiv w:val="1"/>
      <w:marLeft w:val="0"/>
      <w:marRight w:val="0"/>
      <w:marTop w:val="0"/>
      <w:marBottom w:val="0"/>
      <w:divBdr>
        <w:top w:val="none" w:sz="0" w:space="0" w:color="auto"/>
        <w:left w:val="none" w:sz="0" w:space="0" w:color="auto"/>
        <w:bottom w:val="none" w:sz="0" w:space="0" w:color="auto"/>
        <w:right w:val="none" w:sz="0" w:space="0" w:color="auto"/>
      </w:divBdr>
      <w:divsChild>
        <w:div w:id="293563927">
          <w:marLeft w:val="446"/>
          <w:marRight w:val="0"/>
          <w:marTop w:val="0"/>
          <w:marBottom w:val="0"/>
          <w:divBdr>
            <w:top w:val="none" w:sz="0" w:space="0" w:color="auto"/>
            <w:left w:val="none" w:sz="0" w:space="0" w:color="auto"/>
            <w:bottom w:val="none" w:sz="0" w:space="0" w:color="auto"/>
            <w:right w:val="none" w:sz="0" w:space="0" w:color="auto"/>
          </w:divBdr>
        </w:div>
        <w:div w:id="315572634">
          <w:marLeft w:val="446"/>
          <w:marRight w:val="0"/>
          <w:marTop w:val="0"/>
          <w:marBottom w:val="0"/>
          <w:divBdr>
            <w:top w:val="none" w:sz="0" w:space="0" w:color="auto"/>
            <w:left w:val="none" w:sz="0" w:space="0" w:color="auto"/>
            <w:bottom w:val="none" w:sz="0" w:space="0" w:color="auto"/>
            <w:right w:val="none" w:sz="0" w:space="0" w:color="auto"/>
          </w:divBdr>
        </w:div>
        <w:div w:id="463471482">
          <w:marLeft w:val="446"/>
          <w:marRight w:val="0"/>
          <w:marTop w:val="0"/>
          <w:marBottom w:val="0"/>
          <w:divBdr>
            <w:top w:val="none" w:sz="0" w:space="0" w:color="auto"/>
            <w:left w:val="none" w:sz="0" w:space="0" w:color="auto"/>
            <w:bottom w:val="none" w:sz="0" w:space="0" w:color="auto"/>
            <w:right w:val="none" w:sz="0" w:space="0" w:color="auto"/>
          </w:divBdr>
        </w:div>
        <w:div w:id="1244798076">
          <w:marLeft w:val="446"/>
          <w:marRight w:val="0"/>
          <w:marTop w:val="0"/>
          <w:marBottom w:val="0"/>
          <w:divBdr>
            <w:top w:val="none" w:sz="0" w:space="0" w:color="auto"/>
            <w:left w:val="none" w:sz="0" w:space="0" w:color="auto"/>
            <w:bottom w:val="none" w:sz="0" w:space="0" w:color="auto"/>
            <w:right w:val="none" w:sz="0" w:space="0" w:color="auto"/>
          </w:divBdr>
        </w:div>
        <w:div w:id="2044556509">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iso.org/obp/ui/%23iso:std:iso-iec:25010:ed-1:v1:en" TargetMode="External"/><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package" Target="embeddings/Microsoft_Excel_Worksheet1.xlsx"/><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hyperlink" Target="https://www.iso.org/obp/ui/"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diagramColors" Target="diagrams/colors1.xml"/><Relationship Id="rId30" Type="http://schemas.openxmlformats.org/officeDocument/2006/relationships/package" Target="embeddings/Microsoft_Excel_Worksheet.xlsx"/><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34020\Downloads\Report_Template_v3.0.dotm"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F6F151-787E-4927-B484-9F0D089C5CF0}" type="doc">
      <dgm:prSet loTypeId="urn:microsoft.com/office/officeart/2005/8/layout/default" loCatId="list" qsTypeId="urn:microsoft.com/office/officeart/2005/8/quickstyle/3d2" qsCatId="3D" csTypeId="urn:microsoft.com/office/officeart/2005/8/colors/accent0_3" csCatId="mainScheme" phldr="1"/>
      <dgm:spPr/>
      <dgm:t>
        <a:bodyPr/>
        <a:lstStyle/>
        <a:p>
          <a:endParaRPr lang="en-GB"/>
        </a:p>
      </dgm:t>
    </dgm:pt>
    <dgm:pt modelId="{944C7816-01DC-4075-9C32-11DDA135284D}">
      <dgm:prSet phldrT="[Text]"/>
      <dgm:spPr>
        <a:xfrm>
          <a:off x="0"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Performance Efficiency</a:t>
          </a:r>
        </a:p>
      </dgm:t>
    </dgm:pt>
    <dgm:pt modelId="{390F8B80-C8BC-4083-A193-F2852C131772}" type="parTrans" cxnId="{1961A939-B8C3-428A-9F1C-CB72C3DFD68A}">
      <dgm:prSet/>
      <dgm:spPr/>
      <dgm:t>
        <a:bodyPr/>
        <a:lstStyle/>
        <a:p>
          <a:endParaRPr lang="en-GB"/>
        </a:p>
      </dgm:t>
    </dgm:pt>
    <dgm:pt modelId="{1D38C206-0762-4A95-A156-7B9DB707AE00}" type="sibTrans" cxnId="{1961A939-B8C3-428A-9F1C-CB72C3DFD68A}">
      <dgm:prSet/>
      <dgm:spPr/>
      <dgm:t>
        <a:bodyPr/>
        <a:lstStyle/>
        <a:p>
          <a:endParaRPr lang="en-GB"/>
        </a:p>
      </dgm:t>
    </dgm:pt>
    <dgm:pt modelId="{D7C78A7D-0907-4366-87C4-BC317C852C5B}">
      <dgm:prSet phldrT="[Text]"/>
      <dgm:spPr>
        <a:xfrm>
          <a:off x="0"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Time Behaviour (response times and throughput)</a:t>
          </a:r>
        </a:p>
      </dgm:t>
    </dgm:pt>
    <dgm:pt modelId="{7076391F-4C5B-489E-9FD2-72AEC96C0843}" type="parTrans" cxnId="{95C5B7B5-C123-4E6D-9CFB-275D32C9ACBB}">
      <dgm:prSet/>
      <dgm:spPr/>
      <dgm:t>
        <a:bodyPr/>
        <a:lstStyle/>
        <a:p>
          <a:endParaRPr lang="en-GB"/>
        </a:p>
      </dgm:t>
    </dgm:pt>
    <dgm:pt modelId="{B4F4B1A5-7E0A-42D1-BD1B-685E5F3BD0DD}" type="sibTrans" cxnId="{95C5B7B5-C123-4E6D-9CFB-275D32C9ACBB}">
      <dgm:prSet/>
      <dgm:spPr/>
      <dgm:t>
        <a:bodyPr/>
        <a:lstStyle/>
        <a:p>
          <a:endParaRPr lang="en-GB"/>
        </a:p>
      </dgm:t>
    </dgm:pt>
    <dgm:pt modelId="{D3572E74-6FD8-4269-A0D4-57787C8ED1CD}">
      <dgm:prSet phldrT="[Text]"/>
      <dgm:spPr>
        <a:xfrm>
          <a:off x="1889224"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Reliability</a:t>
          </a:r>
        </a:p>
      </dgm:t>
    </dgm:pt>
    <dgm:pt modelId="{2F8FE03C-283B-4FA4-99B0-E04A8D066E9A}" type="parTrans" cxnId="{BD641F03-537D-4170-B7BB-89C06725DBBF}">
      <dgm:prSet/>
      <dgm:spPr/>
      <dgm:t>
        <a:bodyPr/>
        <a:lstStyle/>
        <a:p>
          <a:endParaRPr lang="en-GB"/>
        </a:p>
      </dgm:t>
    </dgm:pt>
    <dgm:pt modelId="{C2B466A8-44D6-40DB-84F9-C939C5022256}" type="sibTrans" cxnId="{BD641F03-537D-4170-B7BB-89C06725DBBF}">
      <dgm:prSet/>
      <dgm:spPr/>
      <dgm:t>
        <a:bodyPr/>
        <a:lstStyle/>
        <a:p>
          <a:endParaRPr lang="en-GB"/>
        </a:p>
      </dgm:t>
    </dgm:pt>
    <dgm:pt modelId="{EBC5A1A9-2DB9-4792-90AB-57100B7232FB}">
      <dgm:prSet phldrT="[Text]"/>
      <dgm:spPr>
        <a:xfrm>
          <a:off x="1889224"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Availability</a:t>
          </a:r>
        </a:p>
      </dgm:t>
    </dgm:pt>
    <dgm:pt modelId="{2848ADCF-FB16-4028-ABBE-67B9F42C945C}" type="parTrans" cxnId="{86E44325-FB32-4E91-8486-94C099339C39}">
      <dgm:prSet/>
      <dgm:spPr/>
      <dgm:t>
        <a:bodyPr/>
        <a:lstStyle/>
        <a:p>
          <a:endParaRPr lang="en-GB"/>
        </a:p>
      </dgm:t>
    </dgm:pt>
    <dgm:pt modelId="{C0E8F0FD-9431-40A8-8C6B-A62304A23A2F}" type="sibTrans" cxnId="{86E44325-FB32-4E91-8486-94C099339C39}">
      <dgm:prSet/>
      <dgm:spPr/>
      <dgm:t>
        <a:bodyPr/>
        <a:lstStyle/>
        <a:p>
          <a:endParaRPr lang="en-GB"/>
        </a:p>
      </dgm:t>
    </dgm:pt>
    <dgm:pt modelId="{CB65306B-1A43-488A-A4E8-19E950B9BEA6}">
      <dgm:prSet phldrT="[Text]"/>
      <dgm:spPr>
        <a:xfrm>
          <a:off x="1889224"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Recoverability</a:t>
          </a:r>
        </a:p>
      </dgm:t>
    </dgm:pt>
    <dgm:pt modelId="{0AD4FB34-5CF0-4C1A-AA10-2FA224D980DD}" type="parTrans" cxnId="{5A3C2ED3-0954-45CD-B6DA-1FE1C7671294}">
      <dgm:prSet/>
      <dgm:spPr/>
      <dgm:t>
        <a:bodyPr/>
        <a:lstStyle/>
        <a:p>
          <a:endParaRPr lang="en-GB"/>
        </a:p>
      </dgm:t>
    </dgm:pt>
    <dgm:pt modelId="{91E699CD-9B44-4DBC-9456-7D2B4C7E21CB}" type="sibTrans" cxnId="{5A3C2ED3-0954-45CD-B6DA-1FE1C7671294}">
      <dgm:prSet/>
      <dgm:spPr/>
      <dgm:t>
        <a:bodyPr/>
        <a:lstStyle/>
        <a:p>
          <a:endParaRPr lang="en-GB"/>
        </a:p>
      </dgm:t>
    </dgm:pt>
    <dgm:pt modelId="{75C7692F-A4E2-40D5-9FC9-4463E2E184C1}">
      <dgm:prSet phldrT="[Text]"/>
      <dgm:spPr>
        <a:xfrm>
          <a:off x="3778448"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Maintainability</a:t>
          </a:r>
        </a:p>
      </dgm:t>
    </dgm:pt>
    <dgm:pt modelId="{70042211-DCC6-4568-981A-6651798E4E5E}" type="parTrans" cxnId="{648D0AF6-AB43-4A35-9F7C-DC50F0F65C4D}">
      <dgm:prSet/>
      <dgm:spPr/>
      <dgm:t>
        <a:bodyPr/>
        <a:lstStyle/>
        <a:p>
          <a:endParaRPr lang="en-GB"/>
        </a:p>
      </dgm:t>
    </dgm:pt>
    <dgm:pt modelId="{E65E2BFB-0A60-4417-A6D2-E237FA152FBE}" type="sibTrans" cxnId="{648D0AF6-AB43-4A35-9F7C-DC50F0F65C4D}">
      <dgm:prSet/>
      <dgm:spPr/>
      <dgm:t>
        <a:bodyPr/>
        <a:lstStyle/>
        <a:p>
          <a:endParaRPr lang="en-GB"/>
        </a:p>
      </dgm:t>
    </dgm:pt>
    <dgm:pt modelId="{833C2C2B-5405-455D-A707-C514DBFF4DBC}">
      <dgm:prSet phldrT="[Text]"/>
      <dgm:spPr>
        <a:xfrm>
          <a:off x="3778448"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Testability</a:t>
          </a:r>
        </a:p>
      </dgm:t>
    </dgm:pt>
    <dgm:pt modelId="{0B5CFEA9-E03A-4BE0-B9FC-F0185163B5CB}" type="parTrans" cxnId="{6CB2AEAC-FA67-403B-9E2F-2BBC81ADE299}">
      <dgm:prSet/>
      <dgm:spPr/>
      <dgm:t>
        <a:bodyPr/>
        <a:lstStyle/>
        <a:p>
          <a:endParaRPr lang="en-GB"/>
        </a:p>
      </dgm:t>
    </dgm:pt>
    <dgm:pt modelId="{32D54268-7643-49E0-92E0-DAACFA375D39}" type="sibTrans" cxnId="{6CB2AEAC-FA67-403B-9E2F-2BBC81ADE299}">
      <dgm:prSet/>
      <dgm:spPr/>
      <dgm:t>
        <a:bodyPr/>
        <a:lstStyle/>
        <a:p>
          <a:endParaRPr lang="en-GB"/>
        </a:p>
      </dgm:t>
    </dgm:pt>
    <dgm:pt modelId="{3B937E78-2FAD-40B2-970F-F69F01CD5CDB}">
      <dgm:prSet phldrT="[Text]"/>
      <dgm:spPr>
        <a:xfrm>
          <a:off x="3778448"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Analysability</a:t>
          </a:r>
        </a:p>
      </dgm:t>
    </dgm:pt>
    <dgm:pt modelId="{CEF88667-6E03-484E-8B23-31B68F85351C}" type="parTrans" cxnId="{402A4CA0-22C1-4A8C-917C-A6C3913F9EEE}">
      <dgm:prSet/>
      <dgm:spPr/>
      <dgm:t>
        <a:bodyPr/>
        <a:lstStyle/>
        <a:p>
          <a:endParaRPr lang="en-GB"/>
        </a:p>
      </dgm:t>
    </dgm:pt>
    <dgm:pt modelId="{49A8A65B-8DE7-4DB9-AD70-04F08168419C}" type="sibTrans" cxnId="{402A4CA0-22C1-4A8C-917C-A6C3913F9EEE}">
      <dgm:prSet/>
      <dgm:spPr/>
      <dgm:t>
        <a:bodyPr/>
        <a:lstStyle/>
        <a:p>
          <a:endParaRPr lang="en-GB"/>
        </a:p>
      </dgm:t>
    </dgm:pt>
    <dgm:pt modelId="{436563DA-03C8-402E-8B53-A99811A6F63A}">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Usability</a:t>
          </a:r>
        </a:p>
      </dgm:t>
    </dgm:pt>
    <dgm:pt modelId="{D719E84D-BFA4-441E-AB6E-E39FE9E76B6E}" type="parTrans" cxnId="{766A636A-EE1D-48C0-A319-D96C3BC79A86}">
      <dgm:prSet/>
      <dgm:spPr/>
      <dgm:t>
        <a:bodyPr/>
        <a:lstStyle/>
        <a:p>
          <a:endParaRPr lang="en-GB"/>
        </a:p>
      </dgm:t>
    </dgm:pt>
    <dgm:pt modelId="{722209F5-61C5-4965-80EE-CD9ECF18E62B}" type="sibTrans" cxnId="{766A636A-EE1D-48C0-A319-D96C3BC79A86}">
      <dgm:prSet/>
      <dgm:spPr/>
      <dgm:t>
        <a:bodyPr/>
        <a:lstStyle/>
        <a:p>
          <a:endParaRPr lang="en-GB"/>
        </a:p>
      </dgm:t>
    </dgm:pt>
    <dgm:pt modelId="{CE2B6B5F-5AED-494B-A10E-182E26618688}">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Appropriateness Recognizability</a:t>
          </a:r>
        </a:p>
      </dgm:t>
    </dgm:pt>
    <dgm:pt modelId="{726CCBF2-73AA-4F6B-AD5A-524D247EE2A8}" type="parTrans" cxnId="{366D5AF7-1DAB-4099-92A6-9CE6F6F2EB53}">
      <dgm:prSet/>
      <dgm:spPr/>
      <dgm:t>
        <a:bodyPr/>
        <a:lstStyle/>
        <a:p>
          <a:endParaRPr lang="en-GB"/>
        </a:p>
      </dgm:t>
    </dgm:pt>
    <dgm:pt modelId="{6A139DD4-4C90-4562-A29D-87D8CF426185}" type="sibTrans" cxnId="{366D5AF7-1DAB-4099-92A6-9CE6F6F2EB53}">
      <dgm:prSet/>
      <dgm:spPr/>
      <dgm:t>
        <a:bodyPr/>
        <a:lstStyle/>
        <a:p>
          <a:endParaRPr lang="en-GB"/>
        </a:p>
      </dgm:t>
    </dgm:pt>
    <dgm:pt modelId="{F724FE8B-0E88-42C1-B5A1-46E4D9EA305F}">
      <dgm:prSet phldrT="[Text]"/>
      <dgm:spPr>
        <a:xfrm>
          <a:off x="3778448" y="1214586"/>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Compatibility</a:t>
          </a:r>
        </a:p>
      </dgm:t>
    </dgm:pt>
    <dgm:pt modelId="{D63EA79D-CB1E-426F-9D36-A5A381394BF4}" type="parTrans" cxnId="{06D689CF-B8FA-43C0-86CB-6CF7754DE146}">
      <dgm:prSet/>
      <dgm:spPr/>
      <dgm:t>
        <a:bodyPr/>
        <a:lstStyle/>
        <a:p>
          <a:endParaRPr lang="en-GB"/>
        </a:p>
      </dgm:t>
    </dgm:pt>
    <dgm:pt modelId="{1AE5A0B5-5C1B-44E6-BB3B-3C31FDCF9F8A}" type="sibTrans" cxnId="{06D689CF-B8FA-43C0-86CB-6CF7754DE146}">
      <dgm:prSet/>
      <dgm:spPr/>
      <dgm:t>
        <a:bodyPr/>
        <a:lstStyle/>
        <a:p>
          <a:endParaRPr lang="en-GB"/>
        </a:p>
      </dgm:t>
    </dgm:pt>
    <dgm:pt modelId="{914F49A8-C0E2-4394-8F25-098D1DBB3F6F}">
      <dgm:prSet phldrT="[Text]"/>
      <dgm:spPr>
        <a:xfrm>
          <a:off x="3778448" y="1214586"/>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Interoperability</a:t>
          </a:r>
        </a:p>
      </dgm:t>
    </dgm:pt>
    <dgm:pt modelId="{75C15257-1517-46ED-874B-8EB8563F1FDF}" type="parTrans" cxnId="{2349BB1E-5327-4977-8BE2-ADE797022E46}">
      <dgm:prSet/>
      <dgm:spPr/>
      <dgm:t>
        <a:bodyPr/>
        <a:lstStyle/>
        <a:p>
          <a:endParaRPr lang="en-GB"/>
        </a:p>
      </dgm:t>
    </dgm:pt>
    <dgm:pt modelId="{1E8A38A9-2802-4DA4-A560-0F672974E199}" type="sibTrans" cxnId="{2349BB1E-5327-4977-8BE2-ADE797022E46}">
      <dgm:prSet/>
      <dgm:spPr/>
      <dgm:t>
        <a:bodyPr/>
        <a:lstStyle/>
        <a:p>
          <a:endParaRPr lang="en-GB"/>
        </a:p>
      </dgm:t>
    </dgm:pt>
    <dgm:pt modelId="{D3C27C4C-0FB0-42A6-8C72-A3ACFAA90357}">
      <dgm:prSet phldrT="[Text]"/>
      <dgm:spPr>
        <a:xfrm>
          <a:off x="0"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Resource Utilisation</a:t>
          </a:r>
        </a:p>
      </dgm:t>
    </dgm:pt>
    <dgm:pt modelId="{DEAA703D-BFCC-4710-A66E-A7080AF10C39}" type="parTrans" cxnId="{520D62C3-B319-48CD-A859-CE342DC669A4}">
      <dgm:prSet/>
      <dgm:spPr/>
      <dgm:t>
        <a:bodyPr/>
        <a:lstStyle/>
        <a:p>
          <a:endParaRPr lang="en-GB"/>
        </a:p>
      </dgm:t>
    </dgm:pt>
    <dgm:pt modelId="{C248F0FC-0B19-422A-84DF-6BC9DB708152}" type="sibTrans" cxnId="{520D62C3-B319-48CD-A859-CE342DC669A4}">
      <dgm:prSet/>
      <dgm:spPr/>
      <dgm:t>
        <a:bodyPr/>
        <a:lstStyle/>
        <a:p>
          <a:endParaRPr lang="en-GB"/>
        </a:p>
      </dgm:t>
    </dgm:pt>
    <dgm:pt modelId="{A3FBE0D3-4620-4F5D-9129-39F590DF3CCB}">
      <dgm:prSet phldrT="[Text]"/>
      <dgm:spPr>
        <a:xfrm>
          <a:off x="3778448"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Modifiability</a:t>
          </a:r>
        </a:p>
      </dgm:t>
    </dgm:pt>
    <dgm:pt modelId="{9E44411E-A9C0-4CC6-8EE3-FD9A305B76EE}" type="parTrans" cxnId="{27C1D932-281E-4D0D-95B5-59846DBC7E5D}">
      <dgm:prSet/>
      <dgm:spPr/>
      <dgm:t>
        <a:bodyPr/>
        <a:lstStyle/>
        <a:p>
          <a:endParaRPr lang="en-GB"/>
        </a:p>
      </dgm:t>
    </dgm:pt>
    <dgm:pt modelId="{B48D1A72-ECC0-483C-8769-E28BCC6A2AB0}" type="sibTrans" cxnId="{27C1D932-281E-4D0D-95B5-59846DBC7E5D}">
      <dgm:prSet/>
      <dgm:spPr/>
      <dgm:t>
        <a:bodyPr/>
        <a:lstStyle/>
        <a:p>
          <a:endParaRPr lang="en-GB"/>
        </a:p>
      </dgm:t>
    </dgm:pt>
    <dgm:pt modelId="{07A7F5D8-FCC8-43A3-A277-18D48E3CBD26}">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en-GB">
            <a:solidFill>
              <a:sysClr val="window" lastClr="FFFFFF"/>
            </a:solidFill>
            <a:latin typeface="Calibri"/>
            <a:ea typeface="+mn-ea"/>
            <a:cs typeface="+mn-cs"/>
          </a:endParaRPr>
        </a:p>
      </dgm:t>
    </dgm:pt>
    <dgm:pt modelId="{4C2EEF16-15D7-4DF8-837C-AA4489C7175E}" type="parTrans" cxnId="{C9FD2026-A179-4C60-BD0B-A429CDFF0CDC}">
      <dgm:prSet/>
      <dgm:spPr/>
      <dgm:t>
        <a:bodyPr/>
        <a:lstStyle/>
        <a:p>
          <a:endParaRPr lang="en-GB"/>
        </a:p>
      </dgm:t>
    </dgm:pt>
    <dgm:pt modelId="{700B30C5-C0FC-42F9-A99D-E4F35E84F0EB}" type="sibTrans" cxnId="{C9FD2026-A179-4C60-BD0B-A429CDFF0CDC}">
      <dgm:prSet/>
      <dgm:spPr/>
      <dgm:t>
        <a:bodyPr/>
        <a:lstStyle/>
        <a:p>
          <a:endParaRPr lang="en-GB"/>
        </a:p>
      </dgm:t>
    </dgm:pt>
    <dgm:pt modelId="{2E91E093-DD1F-40E4-9CD8-DF5E9A6B4C21}">
      <dgm:prSet phldrT="[Text]"/>
      <dgm:spPr>
        <a:xfrm>
          <a:off x="0"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Capacity</a:t>
          </a:r>
        </a:p>
      </dgm:t>
    </dgm:pt>
    <dgm:pt modelId="{A508A5F2-E38E-4070-BD60-7A10ED470918}" type="sibTrans" cxnId="{5D649E45-CF57-4142-9CE1-8D40BE9A5346}">
      <dgm:prSet/>
      <dgm:spPr/>
      <dgm:t>
        <a:bodyPr/>
        <a:lstStyle/>
        <a:p>
          <a:endParaRPr lang="en-GB"/>
        </a:p>
      </dgm:t>
    </dgm:pt>
    <dgm:pt modelId="{492E7A86-DDA8-4524-83BF-CD1B1A0CB9B7}" type="parTrans" cxnId="{5D649E45-CF57-4142-9CE1-8D40BE9A5346}">
      <dgm:prSet/>
      <dgm:spPr/>
      <dgm:t>
        <a:bodyPr/>
        <a:lstStyle/>
        <a:p>
          <a:endParaRPr lang="en-GB"/>
        </a:p>
      </dgm:t>
    </dgm:pt>
    <dgm:pt modelId="{95FA4675-5D4C-405C-A518-3BE38346968E}">
      <dgm:prSet phldrT="[Text]"/>
      <dgm:spPr>
        <a:xfrm>
          <a:off x="3778448" y="1214586"/>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Co-existence</a:t>
          </a:r>
        </a:p>
      </dgm:t>
    </dgm:pt>
    <dgm:pt modelId="{E8665ED3-657E-4F56-A609-A12161BF75E6}" type="parTrans" cxnId="{2D061BDB-39F3-44F5-895E-A4506ABF241C}">
      <dgm:prSet/>
      <dgm:spPr/>
      <dgm:t>
        <a:bodyPr/>
        <a:lstStyle/>
        <a:p>
          <a:endParaRPr lang="en-GB"/>
        </a:p>
      </dgm:t>
    </dgm:pt>
    <dgm:pt modelId="{31F122E9-D121-440C-988B-A3C534D89E15}" type="sibTrans" cxnId="{2D061BDB-39F3-44F5-895E-A4506ABF241C}">
      <dgm:prSet/>
      <dgm:spPr/>
      <dgm:t>
        <a:bodyPr/>
        <a:lstStyle/>
        <a:p>
          <a:endParaRPr lang="en-GB"/>
        </a:p>
      </dgm:t>
    </dgm:pt>
    <dgm:pt modelId="{CAA203BE-69C3-46D6-8DC1-226505905F61}">
      <dgm:prSet phldrT="[Text]"/>
      <dgm:spPr>
        <a:xfrm>
          <a:off x="1889224" y="1214586"/>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Portability</a:t>
          </a:r>
        </a:p>
      </dgm:t>
    </dgm:pt>
    <dgm:pt modelId="{DAF45E29-4393-48BF-B93F-2D80416FC117}" type="parTrans" cxnId="{2808687E-3BC4-4BF2-B393-82C58292AC15}">
      <dgm:prSet/>
      <dgm:spPr/>
      <dgm:t>
        <a:bodyPr/>
        <a:lstStyle/>
        <a:p>
          <a:endParaRPr lang="en-GB"/>
        </a:p>
      </dgm:t>
    </dgm:pt>
    <dgm:pt modelId="{568A00C1-5EAE-4779-A094-B84EF827CD8A}" type="sibTrans" cxnId="{2808687E-3BC4-4BF2-B393-82C58292AC15}">
      <dgm:prSet/>
      <dgm:spPr/>
      <dgm:t>
        <a:bodyPr/>
        <a:lstStyle/>
        <a:p>
          <a:endParaRPr lang="en-GB"/>
        </a:p>
      </dgm:t>
    </dgm:pt>
    <dgm:pt modelId="{BE0151AB-E414-4A27-BE26-4412E3E1CBC8}">
      <dgm:prSet phldrT="[Text]"/>
      <dgm:spPr>
        <a:xfrm>
          <a:off x="1889224" y="1214586"/>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Adaptability</a:t>
          </a:r>
        </a:p>
      </dgm:t>
    </dgm:pt>
    <dgm:pt modelId="{16C1BBD1-D0EA-4F54-B620-4E79118CCBAB}" type="parTrans" cxnId="{52687A3A-8003-4865-A30B-795BB88E2C95}">
      <dgm:prSet/>
      <dgm:spPr/>
      <dgm:t>
        <a:bodyPr/>
        <a:lstStyle/>
        <a:p>
          <a:endParaRPr lang="en-GB"/>
        </a:p>
      </dgm:t>
    </dgm:pt>
    <dgm:pt modelId="{9B7DBA5C-1D34-4009-88BD-77FAA023D6FB}" type="sibTrans" cxnId="{52687A3A-8003-4865-A30B-795BB88E2C95}">
      <dgm:prSet/>
      <dgm:spPr/>
      <dgm:t>
        <a:bodyPr/>
        <a:lstStyle/>
        <a:p>
          <a:endParaRPr lang="en-GB"/>
        </a:p>
      </dgm:t>
    </dgm:pt>
    <dgm:pt modelId="{9DE02222-4C70-4720-9D2A-EF451137CF15}">
      <dgm:prSet phldrT="[Text]"/>
      <dgm:spPr>
        <a:xfrm>
          <a:off x="1889224"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Fault Tolerance</a:t>
          </a:r>
        </a:p>
      </dgm:t>
    </dgm:pt>
    <dgm:pt modelId="{340FA20B-7B49-44C6-9F9E-7992511C6573}" type="parTrans" cxnId="{3167A062-9F93-4876-A2B0-D52528FB7850}">
      <dgm:prSet/>
      <dgm:spPr/>
      <dgm:t>
        <a:bodyPr/>
        <a:lstStyle/>
        <a:p>
          <a:endParaRPr lang="en-GB"/>
        </a:p>
      </dgm:t>
    </dgm:pt>
    <dgm:pt modelId="{2A7DB9FC-EA3F-4ECB-B642-E88B5D441CF0}" type="sibTrans" cxnId="{3167A062-9F93-4876-A2B0-D52528FB7850}">
      <dgm:prSet/>
      <dgm:spPr/>
      <dgm:t>
        <a:bodyPr/>
        <a:lstStyle/>
        <a:p>
          <a:endParaRPr lang="en-GB"/>
        </a:p>
      </dgm:t>
    </dgm:pt>
    <dgm:pt modelId="{887BB0E0-7664-496C-9CD4-A968E5D691EE}">
      <dgm:prSet phldrT="[Text]"/>
      <dgm:spPr>
        <a:xfrm>
          <a:off x="1889224"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Maturity</a:t>
          </a:r>
        </a:p>
      </dgm:t>
    </dgm:pt>
    <dgm:pt modelId="{ED5AB356-ED58-490E-9A97-EFF44496A01C}" type="parTrans" cxnId="{0BAFA85E-A92C-42FE-9C00-3FA63CED255A}">
      <dgm:prSet/>
      <dgm:spPr/>
      <dgm:t>
        <a:bodyPr/>
        <a:lstStyle/>
        <a:p>
          <a:endParaRPr lang="en-GB"/>
        </a:p>
      </dgm:t>
    </dgm:pt>
    <dgm:pt modelId="{A5B69970-6197-4C76-9A84-31D16EA0F892}" type="sibTrans" cxnId="{0BAFA85E-A92C-42FE-9C00-3FA63CED255A}">
      <dgm:prSet/>
      <dgm:spPr/>
      <dgm:t>
        <a:bodyPr/>
        <a:lstStyle/>
        <a:p>
          <a:endParaRPr lang="en-GB"/>
        </a:p>
      </dgm:t>
    </dgm:pt>
    <dgm:pt modelId="{FB6E6905-03AB-4483-9FB3-CCBD9EE8B60E}">
      <dgm:prSet phldrT="[Text]"/>
      <dgm:spPr>
        <a:xfrm>
          <a:off x="3778448"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Modularity</a:t>
          </a:r>
        </a:p>
      </dgm:t>
    </dgm:pt>
    <dgm:pt modelId="{0554F191-D257-49CC-999A-E8C69D3CF2FB}" type="parTrans" cxnId="{A616894A-AA01-4AFA-BCBB-0580084B99E6}">
      <dgm:prSet/>
      <dgm:spPr/>
      <dgm:t>
        <a:bodyPr/>
        <a:lstStyle/>
        <a:p>
          <a:endParaRPr lang="en-GB"/>
        </a:p>
      </dgm:t>
    </dgm:pt>
    <dgm:pt modelId="{838203B9-C445-46C4-8460-229307C9757C}" type="sibTrans" cxnId="{A616894A-AA01-4AFA-BCBB-0580084B99E6}">
      <dgm:prSet/>
      <dgm:spPr/>
      <dgm:t>
        <a:bodyPr/>
        <a:lstStyle/>
        <a:p>
          <a:endParaRPr lang="en-GB"/>
        </a:p>
      </dgm:t>
    </dgm:pt>
    <dgm:pt modelId="{A525B5F8-9160-4FBC-89CE-BA35617FF921}">
      <dgm:prSet phldrT="[Text]"/>
      <dgm:spPr>
        <a:xfrm>
          <a:off x="3778448" y="12352"/>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Reusability</a:t>
          </a:r>
        </a:p>
      </dgm:t>
    </dgm:pt>
    <dgm:pt modelId="{6409E661-93A8-4385-9682-53582F9438F7}" type="parTrans" cxnId="{EA06191B-2739-4400-A375-C30C2F6A7A6D}">
      <dgm:prSet/>
      <dgm:spPr/>
      <dgm:t>
        <a:bodyPr/>
        <a:lstStyle/>
        <a:p>
          <a:endParaRPr lang="en-GB"/>
        </a:p>
      </dgm:t>
    </dgm:pt>
    <dgm:pt modelId="{86645EDE-327C-45BB-89FF-164D74C3044D}" type="sibTrans" cxnId="{EA06191B-2739-4400-A375-C30C2F6A7A6D}">
      <dgm:prSet/>
      <dgm:spPr/>
      <dgm:t>
        <a:bodyPr/>
        <a:lstStyle/>
        <a:p>
          <a:endParaRPr lang="en-GB"/>
        </a:p>
      </dgm:t>
    </dgm:pt>
    <dgm:pt modelId="{E088F932-C589-477A-9499-1A9E7853B5F4}">
      <dgm:prSet phldrT="[Text]"/>
      <dgm:spPr>
        <a:xfrm>
          <a:off x="1889224" y="1214586"/>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Installability</a:t>
          </a:r>
        </a:p>
      </dgm:t>
    </dgm:pt>
    <dgm:pt modelId="{96F8F4E2-816E-4A24-A8C6-7624C14FC7B7}" type="parTrans" cxnId="{A93A784A-CE9F-4E5A-AD82-96628759D492}">
      <dgm:prSet/>
      <dgm:spPr/>
      <dgm:t>
        <a:bodyPr/>
        <a:lstStyle/>
        <a:p>
          <a:endParaRPr lang="en-GB"/>
        </a:p>
      </dgm:t>
    </dgm:pt>
    <dgm:pt modelId="{A1529D33-D4BF-48C4-89E9-D8CA76E9DB25}" type="sibTrans" cxnId="{A93A784A-CE9F-4E5A-AD82-96628759D492}">
      <dgm:prSet/>
      <dgm:spPr/>
      <dgm:t>
        <a:bodyPr/>
        <a:lstStyle/>
        <a:p>
          <a:endParaRPr lang="en-GB"/>
        </a:p>
      </dgm:t>
    </dgm:pt>
    <dgm:pt modelId="{0F290702-69BD-413C-9B16-99A9949F9A69}">
      <dgm:prSet phldrT="[Text]"/>
      <dgm:spPr>
        <a:xfrm>
          <a:off x="1889224" y="1214586"/>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Replaceability</a:t>
          </a:r>
        </a:p>
      </dgm:t>
    </dgm:pt>
    <dgm:pt modelId="{6C9C4EC4-ABF7-4177-87BA-50CBE083106B}" type="parTrans" cxnId="{28640128-90FC-4C44-A97F-7C12F454E5CD}">
      <dgm:prSet/>
      <dgm:spPr/>
      <dgm:t>
        <a:bodyPr/>
        <a:lstStyle/>
        <a:p>
          <a:endParaRPr lang="en-GB"/>
        </a:p>
      </dgm:t>
    </dgm:pt>
    <dgm:pt modelId="{DB9874E8-C38E-4A5D-AB3C-A0338290DF72}" type="sibTrans" cxnId="{28640128-90FC-4C44-A97F-7C12F454E5CD}">
      <dgm:prSet/>
      <dgm:spPr/>
      <dgm:t>
        <a:bodyPr/>
        <a:lstStyle/>
        <a:p>
          <a:endParaRPr lang="en-GB"/>
        </a:p>
      </dgm:t>
    </dgm:pt>
    <dgm:pt modelId="{988BD458-6530-49CB-A567-A5D8963CB13D}">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Learnability</a:t>
          </a:r>
        </a:p>
      </dgm:t>
    </dgm:pt>
    <dgm:pt modelId="{6B881748-6995-40F6-AC1C-D2BB82C61F35}" type="parTrans" cxnId="{A1DA63BA-0F95-41A2-87D2-065EDA0A2E5B}">
      <dgm:prSet/>
      <dgm:spPr/>
      <dgm:t>
        <a:bodyPr/>
        <a:lstStyle/>
        <a:p>
          <a:endParaRPr lang="en-GB"/>
        </a:p>
      </dgm:t>
    </dgm:pt>
    <dgm:pt modelId="{3A1DAB9D-24F1-4A35-9062-B1E38A6D4F55}" type="sibTrans" cxnId="{A1DA63BA-0F95-41A2-87D2-065EDA0A2E5B}">
      <dgm:prSet/>
      <dgm:spPr/>
      <dgm:t>
        <a:bodyPr/>
        <a:lstStyle/>
        <a:p>
          <a:endParaRPr lang="en-GB"/>
        </a:p>
      </dgm:t>
    </dgm:pt>
    <dgm:pt modelId="{79414772-3292-4403-B6A2-1B831A9238F0}">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Operability</a:t>
          </a:r>
        </a:p>
      </dgm:t>
    </dgm:pt>
    <dgm:pt modelId="{A11A859C-4EB2-4CA1-A14F-B3AA45FE874C}" type="parTrans" cxnId="{08F0FED8-95D2-4C6F-83B8-F602B0A8676E}">
      <dgm:prSet/>
      <dgm:spPr/>
      <dgm:t>
        <a:bodyPr/>
        <a:lstStyle/>
        <a:p>
          <a:endParaRPr lang="en-GB"/>
        </a:p>
      </dgm:t>
    </dgm:pt>
    <dgm:pt modelId="{742540C9-A8C5-487A-9E05-20CA199D22BF}" type="sibTrans" cxnId="{08F0FED8-95D2-4C6F-83B8-F602B0A8676E}">
      <dgm:prSet/>
      <dgm:spPr/>
      <dgm:t>
        <a:bodyPr/>
        <a:lstStyle/>
        <a:p>
          <a:endParaRPr lang="en-GB"/>
        </a:p>
      </dgm:t>
    </dgm:pt>
    <dgm:pt modelId="{CFA3EDDA-AA8B-49BB-A7AB-87ADE81EF093}">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User Error Protection</a:t>
          </a:r>
        </a:p>
      </dgm:t>
    </dgm:pt>
    <dgm:pt modelId="{48D01BEC-BBDA-4CB7-81B0-3482FBE94EEE}" type="parTrans" cxnId="{9FE0B857-29C4-427E-A6C8-B5D3B99816B0}">
      <dgm:prSet/>
      <dgm:spPr/>
      <dgm:t>
        <a:bodyPr/>
        <a:lstStyle/>
        <a:p>
          <a:endParaRPr lang="en-GB"/>
        </a:p>
      </dgm:t>
    </dgm:pt>
    <dgm:pt modelId="{3B705160-EA86-4478-B5B3-AA99A7B80EDD}" type="sibTrans" cxnId="{9FE0B857-29C4-427E-A6C8-B5D3B99816B0}">
      <dgm:prSet/>
      <dgm:spPr/>
      <dgm:t>
        <a:bodyPr/>
        <a:lstStyle/>
        <a:p>
          <a:endParaRPr lang="en-GB"/>
        </a:p>
      </dgm:t>
    </dgm:pt>
    <dgm:pt modelId="{A9FEC889-8DA6-4B24-BD91-87162A4EFF6A}">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User Interface Aesthetics</a:t>
          </a:r>
        </a:p>
      </dgm:t>
    </dgm:pt>
    <dgm:pt modelId="{05AD0C06-798B-41AE-AAAD-EA933F4FF4F4}" type="parTrans" cxnId="{4B5D98A2-DC64-4580-95CF-2C43B9676920}">
      <dgm:prSet/>
      <dgm:spPr/>
      <dgm:t>
        <a:bodyPr/>
        <a:lstStyle/>
        <a:p>
          <a:endParaRPr lang="en-GB"/>
        </a:p>
      </dgm:t>
    </dgm:pt>
    <dgm:pt modelId="{C8C4148F-53A5-46AD-97C4-237C8A4EED81}" type="sibTrans" cxnId="{4B5D98A2-DC64-4580-95CF-2C43B9676920}">
      <dgm:prSet/>
      <dgm:spPr/>
      <dgm:t>
        <a:bodyPr/>
        <a:lstStyle/>
        <a:p>
          <a:endParaRPr lang="en-GB"/>
        </a:p>
      </dgm:t>
    </dgm:pt>
    <dgm:pt modelId="{F4549F5A-BCA6-4B3F-A65F-8F7A96BEDD2D}">
      <dgm:prSet phldrT="[Text]"/>
      <dgm:spPr>
        <a:xfrm>
          <a:off x="0" y="1226921"/>
          <a:ext cx="1717476" cy="1030485"/>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Calibri"/>
              <a:ea typeface="+mn-ea"/>
              <a:cs typeface="+mn-cs"/>
            </a:rPr>
            <a:t>Accessibility</a:t>
          </a:r>
        </a:p>
      </dgm:t>
    </dgm:pt>
    <dgm:pt modelId="{6FB6B9B6-762F-4678-B8E4-917A4819D186}" type="parTrans" cxnId="{63185C51-9294-40D3-958A-4BF9C2C1BA3B}">
      <dgm:prSet/>
      <dgm:spPr/>
      <dgm:t>
        <a:bodyPr/>
        <a:lstStyle/>
        <a:p>
          <a:endParaRPr lang="en-GB"/>
        </a:p>
      </dgm:t>
    </dgm:pt>
    <dgm:pt modelId="{A910D66A-D8F2-43E0-B362-47373F13C382}" type="sibTrans" cxnId="{63185C51-9294-40D3-958A-4BF9C2C1BA3B}">
      <dgm:prSet/>
      <dgm:spPr/>
      <dgm:t>
        <a:bodyPr/>
        <a:lstStyle/>
        <a:p>
          <a:endParaRPr lang="en-GB"/>
        </a:p>
      </dgm:t>
    </dgm:pt>
    <dgm:pt modelId="{A7556213-E109-4B1C-B02E-5A672F75D9E8}" type="pres">
      <dgm:prSet presAssocID="{E7F6F151-787E-4927-B484-9F0D089C5CF0}" presName="diagram" presStyleCnt="0">
        <dgm:presLayoutVars>
          <dgm:dir/>
          <dgm:resizeHandles val="exact"/>
        </dgm:presLayoutVars>
      </dgm:prSet>
      <dgm:spPr/>
      <dgm:t>
        <a:bodyPr/>
        <a:lstStyle/>
        <a:p>
          <a:endParaRPr lang="en-US"/>
        </a:p>
      </dgm:t>
    </dgm:pt>
    <dgm:pt modelId="{0042C357-B21B-446C-9469-AC47EDD70059}" type="pres">
      <dgm:prSet presAssocID="{944C7816-01DC-4075-9C32-11DDA135284D}" presName="node" presStyleLbl="node1" presStyleIdx="0" presStyleCnt="6">
        <dgm:presLayoutVars>
          <dgm:bulletEnabled val="1"/>
        </dgm:presLayoutVars>
      </dgm:prSet>
      <dgm:spPr>
        <a:prstGeom prst="rect">
          <a:avLst/>
        </a:prstGeom>
      </dgm:spPr>
      <dgm:t>
        <a:bodyPr/>
        <a:lstStyle/>
        <a:p>
          <a:endParaRPr lang="en-US"/>
        </a:p>
      </dgm:t>
    </dgm:pt>
    <dgm:pt modelId="{64733CD8-7DDE-41B9-B676-077804BB0283}" type="pres">
      <dgm:prSet presAssocID="{1D38C206-0762-4A95-A156-7B9DB707AE00}" presName="sibTrans" presStyleCnt="0"/>
      <dgm:spPr/>
    </dgm:pt>
    <dgm:pt modelId="{82DCB935-E01C-49DF-AEEC-7200B2E62F5C}" type="pres">
      <dgm:prSet presAssocID="{D3572E74-6FD8-4269-A0D4-57787C8ED1CD}" presName="node" presStyleLbl="node1" presStyleIdx="1" presStyleCnt="6">
        <dgm:presLayoutVars>
          <dgm:bulletEnabled val="1"/>
        </dgm:presLayoutVars>
      </dgm:prSet>
      <dgm:spPr>
        <a:prstGeom prst="rect">
          <a:avLst/>
        </a:prstGeom>
      </dgm:spPr>
      <dgm:t>
        <a:bodyPr/>
        <a:lstStyle/>
        <a:p>
          <a:endParaRPr lang="en-US"/>
        </a:p>
      </dgm:t>
    </dgm:pt>
    <dgm:pt modelId="{D94F1AD0-C26A-4FFC-A997-F320D30A8FD6}" type="pres">
      <dgm:prSet presAssocID="{C2B466A8-44D6-40DB-84F9-C939C5022256}" presName="sibTrans" presStyleCnt="0"/>
      <dgm:spPr/>
    </dgm:pt>
    <dgm:pt modelId="{44798F82-8C03-4210-99F3-3392B2BBC115}" type="pres">
      <dgm:prSet presAssocID="{75C7692F-A4E2-40D5-9FC9-4463E2E184C1}" presName="node" presStyleLbl="node1" presStyleIdx="2" presStyleCnt="6">
        <dgm:presLayoutVars>
          <dgm:bulletEnabled val="1"/>
        </dgm:presLayoutVars>
      </dgm:prSet>
      <dgm:spPr>
        <a:prstGeom prst="rect">
          <a:avLst/>
        </a:prstGeom>
      </dgm:spPr>
      <dgm:t>
        <a:bodyPr/>
        <a:lstStyle/>
        <a:p>
          <a:endParaRPr lang="en-US"/>
        </a:p>
      </dgm:t>
    </dgm:pt>
    <dgm:pt modelId="{2A2BE13C-E399-49C1-8584-30F922D94471}" type="pres">
      <dgm:prSet presAssocID="{E65E2BFB-0A60-4417-A6D2-E237FA152FBE}" presName="sibTrans" presStyleCnt="0"/>
      <dgm:spPr/>
    </dgm:pt>
    <dgm:pt modelId="{310E58F1-F8FE-4CA3-87A1-02607A9B0C81}" type="pres">
      <dgm:prSet presAssocID="{436563DA-03C8-402E-8B53-A99811A6F63A}" presName="node" presStyleLbl="node1" presStyleIdx="3" presStyleCnt="6" custLinFactNeighborX="-20430" custLinFactNeighborY="1197">
        <dgm:presLayoutVars>
          <dgm:bulletEnabled val="1"/>
        </dgm:presLayoutVars>
      </dgm:prSet>
      <dgm:spPr>
        <a:prstGeom prst="rect">
          <a:avLst/>
        </a:prstGeom>
      </dgm:spPr>
      <dgm:t>
        <a:bodyPr/>
        <a:lstStyle/>
        <a:p>
          <a:endParaRPr lang="en-US"/>
        </a:p>
      </dgm:t>
    </dgm:pt>
    <dgm:pt modelId="{260B0855-A489-4FCD-A3C7-9EF1FCCD7FFE}" type="pres">
      <dgm:prSet presAssocID="{722209F5-61C5-4965-80EE-CD9ECF18E62B}" presName="sibTrans" presStyleCnt="0"/>
      <dgm:spPr/>
    </dgm:pt>
    <dgm:pt modelId="{25636BD2-3928-4ADA-A57F-9891981A5A8E}" type="pres">
      <dgm:prSet presAssocID="{CAA203BE-69C3-46D6-8DC1-226505905F61}" presName="node" presStyleLbl="node1" presStyleIdx="4" presStyleCnt="6">
        <dgm:presLayoutVars>
          <dgm:bulletEnabled val="1"/>
        </dgm:presLayoutVars>
      </dgm:prSet>
      <dgm:spPr>
        <a:prstGeom prst="rect">
          <a:avLst/>
        </a:prstGeom>
      </dgm:spPr>
      <dgm:t>
        <a:bodyPr/>
        <a:lstStyle/>
        <a:p>
          <a:endParaRPr lang="en-US"/>
        </a:p>
      </dgm:t>
    </dgm:pt>
    <dgm:pt modelId="{76D6AA84-6722-45AA-A82C-EDC0B3E54337}" type="pres">
      <dgm:prSet presAssocID="{568A00C1-5EAE-4779-A094-B84EF827CD8A}" presName="sibTrans" presStyleCnt="0"/>
      <dgm:spPr/>
    </dgm:pt>
    <dgm:pt modelId="{C073FC2F-CA5C-44D3-8EB1-1D66BC185ACD}" type="pres">
      <dgm:prSet presAssocID="{F724FE8B-0E88-42C1-B5A1-46E4D9EA305F}" presName="node" presStyleLbl="node1" presStyleIdx="5" presStyleCnt="6">
        <dgm:presLayoutVars>
          <dgm:bulletEnabled val="1"/>
        </dgm:presLayoutVars>
      </dgm:prSet>
      <dgm:spPr>
        <a:prstGeom prst="rect">
          <a:avLst/>
        </a:prstGeom>
      </dgm:spPr>
      <dgm:t>
        <a:bodyPr/>
        <a:lstStyle/>
        <a:p>
          <a:endParaRPr lang="en-US"/>
        </a:p>
      </dgm:t>
    </dgm:pt>
  </dgm:ptLst>
  <dgm:cxnLst>
    <dgm:cxn modelId="{BD641F03-537D-4170-B7BB-89C06725DBBF}" srcId="{E7F6F151-787E-4927-B484-9F0D089C5CF0}" destId="{D3572E74-6FD8-4269-A0D4-57787C8ED1CD}" srcOrd="1" destOrd="0" parTransId="{2F8FE03C-283B-4FA4-99B0-E04A8D066E9A}" sibTransId="{C2B466A8-44D6-40DB-84F9-C939C5022256}"/>
    <dgm:cxn modelId="{BA69699F-4D01-4543-9224-9D0663A44FC3}" type="presOf" srcId="{833C2C2B-5405-455D-A707-C514DBFF4DBC}" destId="{44798F82-8C03-4210-99F3-3392B2BBC115}" srcOrd="0" destOrd="3" presId="urn:microsoft.com/office/officeart/2005/8/layout/default"/>
    <dgm:cxn modelId="{2D061BDB-39F3-44F5-895E-A4506ABF241C}" srcId="{F724FE8B-0E88-42C1-B5A1-46E4D9EA305F}" destId="{95FA4675-5D4C-405C-A518-3BE38346968E}" srcOrd="0" destOrd="0" parTransId="{E8665ED3-657E-4F56-A609-A12161BF75E6}" sibTransId="{31F122E9-D121-440C-988B-A3C534D89E15}"/>
    <dgm:cxn modelId="{52687A3A-8003-4865-A30B-795BB88E2C95}" srcId="{CAA203BE-69C3-46D6-8DC1-226505905F61}" destId="{BE0151AB-E414-4A27-BE26-4412E3E1CBC8}" srcOrd="0" destOrd="0" parTransId="{16C1BBD1-D0EA-4F54-B620-4E79118CCBAB}" sibTransId="{9B7DBA5C-1D34-4009-88BD-77FAA023D6FB}"/>
    <dgm:cxn modelId="{402A4CA0-22C1-4A8C-917C-A6C3913F9EEE}" srcId="{75C7692F-A4E2-40D5-9FC9-4463E2E184C1}" destId="{3B937E78-2FAD-40B2-970F-F69F01CD5CDB}" srcOrd="3" destOrd="0" parTransId="{CEF88667-6E03-484E-8B23-31B68F85351C}" sibTransId="{49A8A65B-8DE7-4DB9-AD70-04F08168419C}"/>
    <dgm:cxn modelId="{63185C51-9294-40D3-958A-4BF9C2C1BA3B}" srcId="{436563DA-03C8-402E-8B53-A99811A6F63A}" destId="{F4549F5A-BCA6-4B3F-A65F-8F7A96BEDD2D}" srcOrd="5" destOrd="0" parTransId="{6FB6B9B6-762F-4678-B8E4-917A4819D186}" sibTransId="{A910D66A-D8F2-43E0-B362-47373F13C382}"/>
    <dgm:cxn modelId="{2349BB1E-5327-4977-8BE2-ADE797022E46}" srcId="{F724FE8B-0E88-42C1-B5A1-46E4D9EA305F}" destId="{914F49A8-C0E2-4394-8F25-098D1DBB3F6F}" srcOrd="1" destOrd="0" parTransId="{75C15257-1517-46ED-874B-8EB8563F1FDF}" sibTransId="{1E8A38A9-2802-4DA4-A560-0F672974E199}"/>
    <dgm:cxn modelId="{766A636A-EE1D-48C0-A319-D96C3BC79A86}" srcId="{E7F6F151-787E-4927-B484-9F0D089C5CF0}" destId="{436563DA-03C8-402E-8B53-A99811A6F63A}" srcOrd="3" destOrd="0" parTransId="{D719E84D-BFA4-441E-AB6E-E39FE9E76B6E}" sibTransId="{722209F5-61C5-4965-80EE-CD9ECF18E62B}"/>
    <dgm:cxn modelId="{EA06191B-2739-4400-A375-C30C2F6A7A6D}" srcId="{75C7692F-A4E2-40D5-9FC9-4463E2E184C1}" destId="{A525B5F8-9160-4FBC-89CE-BA35617FF921}" srcOrd="1" destOrd="0" parTransId="{6409E661-93A8-4385-9682-53582F9438F7}" sibTransId="{86645EDE-327C-45BB-89FF-164D74C3044D}"/>
    <dgm:cxn modelId="{8BC2475B-0297-4853-98F4-1BE90462C412}" type="presOf" srcId="{914F49A8-C0E2-4394-8F25-098D1DBB3F6F}" destId="{C073FC2F-CA5C-44D3-8EB1-1D66BC185ACD}" srcOrd="0" destOrd="2" presId="urn:microsoft.com/office/officeart/2005/8/layout/default"/>
    <dgm:cxn modelId="{9629FAAF-2DAF-4F41-AEDB-9BD7A2EA639F}" type="presOf" srcId="{436563DA-03C8-402E-8B53-A99811A6F63A}" destId="{310E58F1-F8FE-4CA3-87A1-02607A9B0C81}" srcOrd="0" destOrd="0" presId="urn:microsoft.com/office/officeart/2005/8/layout/default"/>
    <dgm:cxn modelId="{0212DF54-97EB-467F-9A9C-35C687516BAF}" type="presOf" srcId="{D3C27C4C-0FB0-42A6-8C72-A3ACFAA90357}" destId="{0042C357-B21B-446C-9469-AC47EDD70059}" srcOrd="0" destOrd="3" presId="urn:microsoft.com/office/officeart/2005/8/layout/default"/>
    <dgm:cxn modelId="{520D62C3-B319-48CD-A859-CE342DC669A4}" srcId="{944C7816-01DC-4075-9C32-11DDA135284D}" destId="{D3C27C4C-0FB0-42A6-8C72-A3ACFAA90357}" srcOrd="2" destOrd="0" parTransId="{DEAA703D-BFCC-4710-A66E-A7080AF10C39}" sibTransId="{C248F0FC-0B19-422A-84DF-6BC9DB708152}"/>
    <dgm:cxn modelId="{A1DA63BA-0F95-41A2-87D2-065EDA0A2E5B}" srcId="{436563DA-03C8-402E-8B53-A99811A6F63A}" destId="{988BD458-6530-49CB-A567-A5D8963CB13D}" srcOrd="1" destOrd="0" parTransId="{6B881748-6995-40F6-AC1C-D2BB82C61F35}" sibTransId="{3A1DAB9D-24F1-4A35-9062-B1E38A6D4F55}"/>
    <dgm:cxn modelId="{5D649E45-CF57-4142-9CE1-8D40BE9A5346}" srcId="{944C7816-01DC-4075-9C32-11DDA135284D}" destId="{2E91E093-DD1F-40E4-9CD8-DF5E9A6B4C21}" srcOrd="1" destOrd="0" parTransId="{492E7A86-DDA8-4524-83BF-CD1B1A0CB9B7}" sibTransId="{A508A5F2-E38E-4070-BD60-7A10ED470918}"/>
    <dgm:cxn modelId="{06D689CF-B8FA-43C0-86CB-6CF7754DE146}" srcId="{E7F6F151-787E-4927-B484-9F0D089C5CF0}" destId="{F724FE8B-0E88-42C1-B5A1-46E4D9EA305F}" srcOrd="5" destOrd="0" parTransId="{D63EA79D-CB1E-426F-9D36-A5A381394BF4}" sibTransId="{1AE5A0B5-5C1B-44E6-BB3B-3C31FDCF9F8A}"/>
    <dgm:cxn modelId="{06C61267-1F6A-4875-B295-E3558BAD8290}" type="presOf" srcId="{95FA4675-5D4C-405C-A518-3BE38346968E}" destId="{C073FC2F-CA5C-44D3-8EB1-1D66BC185ACD}" srcOrd="0" destOrd="1" presId="urn:microsoft.com/office/officeart/2005/8/layout/default"/>
    <dgm:cxn modelId="{FF4E41BA-2FC4-435E-8929-B915997BF09D}" type="presOf" srcId="{9DE02222-4C70-4720-9D2A-EF451137CF15}" destId="{82DCB935-E01C-49DF-AEEC-7200B2E62F5C}" srcOrd="0" destOrd="3" presId="urn:microsoft.com/office/officeart/2005/8/layout/default"/>
    <dgm:cxn modelId="{08F0FED8-95D2-4C6F-83B8-F602B0A8676E}" srcId="{436563DA-03C8-402E-8B53-A99811A6F63A}" destId="{79414772-3292-4403-B6A2-1B831A9238F0}" srcOrd="2" destOrd="0" parTransId="{A11A859C-4EB2-4CA1-A14F-B3AA45FE874C}" sibTransId="{742540C9-A8C5-487A-9E05-20CA199D22BF}"/>
    <dgm:cxn modelId="{2E16DB5F-2E0F-48C5-9D12-E0B1FC2C2022}" type="presOf" srcId="{A525B5F8-9160-4FBC-89CE-BA35617FF921}" destId="{44798F82-8C03-4210-99F3-3392B2BBC115}" srcOrd="0" destOrd="2" presId="urn:microsoft.com/office/officeart/2005/8/layout/default"/>
    <dgm:cxn modelId="{5A3C2ED3-0954-45CD-B6DA-1FE1C7671294}" srcId="{D3572E74-6FD8-4269-A0D4-57787C8ED1CD}" destId="{CB65306B-1A43-488A-A4E8-19E950B9BEA6}" srcOrd="1" destOrd="0" parTransId="{0AD4FB34-5CF0-4C1A-AA10-2FA224D980DD}" sibTransId="{91E699CD-9B44-4DBC-9456-7D2B4C7E21CB}"/>
    <dgm:cxn modelId="{1961A939-B8C3-428A-9F1C-CB72C3DFD68A}" srcId="{E7F6F151-787E-4927-B484-9F0D089C5CF0}" destId="{944C7816-01DC-4075-9C32-11DDA135284D}" srcOrd="0" destOrd="0" parTransId="{390F8B80-C8BC-4083-A193-F2852C131772}" sibTransId="{1D38C206-0762-4A95-A156-7B9DB707AE00}"/>
    <dgm:cxn modelId="{5FDE040B-B074-4293-800E-A962039CE65C}" type="presOf" srcId="{E088F932-C589-477A-9499-1A9E7853B5F4}" destId="{25636BD2-3928-4ADA-A57F-9891981A5A8E}" srcOrd="0" destOrd="2" presId="urn:microsoft.com/office/officeart/2005/8/layout/default"/>
    <dgm:cxn modelId="{C9FD2026-A179-4C60-BD0B-A429CDFF0CDC}" srcId="{436563DA-03C8-402E-8B53-A99811A6F63A}" destId="{07A7F5D8-FCC8-43A3-A277-18D48E3CBD26}" srcOrd="6" destOrd="0" parTransId="{4C2EEF16-15D7-4DF8-837C-AA4489C7175E}" sibTransId="{700B30C5-C0FC-42F9-A99D-E4F35E84F0EB}"/>
    <dgm:cxn modelId="{C2894ABB-3E22-4FD3-8241-89E9A5D61F7C}" type="presOf" srcId="{3B937E78-2FAD-40B2-970F-F69F01CD5CDB}" destId="{44798F82-8C03-4210-99F3-3392B2BBC115}" srcOrd="0" destOrd="4" presId="urn:microsoft.com/office/officeart/2005/8/layout/default"/>
    <dgm:cxn modelId="{9EB0C18C-4D85-4F48-BC61-2BDBA5746EBF}" type="presOf" srcId="{79414772-3292-4403-B6A2-1B831A9238F0}" destId="{310E58F1-F8FE-4CA3-87A1-02607A9B0C81}" srcOrd="0" destOrd="3" presId="urn:microsoft.com/office/officeart/2005/8/layout/default"/>
    <dgm:cxn modelId="{D30A9362-9E41-4166-8C29-BFC4047F7A0D}" type="presOf" srcId="{A9FEC889-8DA6-4B24-BD91-87162A4EFF6A}" destId="{310E58F1-F8FE-4CA3-87A1-02607A9B0C81}" srcOrd="0" destOrd="5" presId="urn:microsoft.com/office/officeart/2005/8/layout/default"/>
    <dgm:cxn modelId="{114FACBC-6AED-45D2-8C7D-B6FDF503C0A2}" type="presOf" srcId="{2E91E093-DD1F-40E4-9CD8-DF5E9A6B4C21}" destId="{0042C357-B21B-446C-9469-AC47EDD70059}" srcOrd="0" destOrd="2" presId="urn:microsoft.com/office/officeart/2005/8/layout/default"/>
    <dgm:cxn modelId="{F6423D62-A7D9-4962-89E6-A865219E437A}" type="presOf" srcId="{D3572E74-6FD8-4269-A0D4-57787C8ED1CD}" destId="{82DCB935-E01C-49DF-AEEC-7200B2E62F5C}" srcOrd="0" destOrd="0" presId="urn:microsoft.com/office/officeart/2005/8/layout/default"/>
    <dgm:cxn modelId="{0BAFA85E-A92C-42FE-9C00-3FA63CED255A}" srcId="{D3572E74-6FD8-4269-A0D4-57787C8ED1CD}" destId="{887BB0E0-7664-496C-9CD4-A968E5D691EE}" srcOrd="3" destOrd="0" parTransId="{ED5AB356-ED58-490E-9A97-EFF44496A01C}" sibTransId="{A5B69970-6197-4C76-9A84-31D16EA0F892}"/>
    <dgm:cxn modelId="{0B97EBF8-84A8-4383-AB63-E8B1BBDD887E}" type="presOf" srcId="{07A7F5D8-FCC8-43A3-A277-18D48E3CBD26}" destId="{310E58F1-F8FE-4CA3-87A1-02607A9B0C81}" srcOrd="0" destOrd="7" presId="urn:microsoft.com/office/officeart/2005/8/layout/default"/>
    <dgm:cxn modelId="{BA662331-9C91-41E7-B1EA-D96289537B8C}" type="presOf" srcId="{CAA203BE-69C3-46D6-8DC1-226505905F61}" destId="{25636BD2-3928-4ADA-A57F-9891981A5A8E}" srcOrd="0" destOrd="0" presId="urn:microsoft.com/office/officeart/2005/8/layout/default"/>
    <dgm:cxn modelId="{28640128-90FC-4C44-A97F-7C12F454E5CD}" srcId="{CAA203BE-69C3-46D6-8DC1-226505905F61}" destId="{0F290702-69BD-413C-9B16-99A9949F9A69}" srcOrd="2" destOrd="0" parTransId="{6C9C4EC4-ABF7-4177-87BA-50CBE083106B}" sibTransId="{DB9874E8-C38E-4A5D-AB3C-A0338290DF72}"/>
    <dgm:cxn modelId="{D01A0BAA-E9BC-4663-86E4-BA3EE0960CDB}" type="presOf" srcId="{BE0151AB-E414-4A27-BE26-4412E3E1CBC8}" destId="{25636BD2-3928-4ADA-A57F-9891981A5A8E}" srcOrd="0" destOrd="1" presId="urn:microsoft.com/office/officeart/2005/8/layout/default"/>
    <dgm:cxn modelId="{82FC8ADE-60FA-4159-96C5-243CFA334EEF}" type="presOf" srcId="{FB6E6905-03AB-4483-9FB3-CCBD9EE8B60E}" destId="{44798F82-8C03-4210-99F3-3392B2BBC115}" srcOrd="0" destOrd="1" presId="urn:microsoft.com/office/officeart/2005/8/layout/default"/>
    <dgm:cxn modelId="{648D0AF6-AB43-4A35-9F7C-DC50F0F65C4D}" srcId="{E7F6F151-787E-4927-B484-9F0D089C5CF0}" destId="{75C7692F-A4E2-40D5-9FC9-4463E2E184C1}" srcOrd="2" destOrd="0" parTransId="{70042211-DCC6-4568-981A-6651798E4E5E}" sibTransId="{E65E2BFB-0A60-4417-A6D2-E237FA152FBE}"/>
    <dgm:cxn modelId="{2028886A-733F-4FD7-93B0-F3B371478D50}" type="presOf" srcId="{E7F6F151-787E-4927-B484-9F0D089C5CF0}" destId="{A7556213-E109-4B1C-B02E-5A672F75D9E8}" srcOrd="0" destOrd="0" presId="urn:microsoft.com/office/officeart/2005/8/layout/default"/>
    <dgm:cxn modelId="{3167A062-9F93-4876-A2B0-D52528FB7850}" srcId="{D3572E74-6FD8-4269-A0D4-57787C8ED1CD}" destId="{9DE02222-4C70-4720-9D2A-EF451137CF15}" srcOrd="2" destOrd="0" parTransId="{340FA20B-7B49-44C6-9F9E-7992511C6573}" sibTransId="{2A7DB9FC-EA3F-4ECB-B642-E88B5D441CF0}"/>
    <dgm:cxn modelId="{232EE235-441D-4AB4-BE98-A52F22FC5F06}" type="presOf" srcId="{EBC5A1A9-2DB9-4792-90AB-57100B7232FB}" destId="{82DCB935-E01C-49DF-AEEC-7200B2E62F5C}" srcOrd="0" destOrd="1" presId="urn:microsoft.com/office/officeart/2005/8/layout/default"/>
    <dgm:cxn modelId="{CDA19D9E-E9A6-421A-A6B1-4261BDD5EC07}" type="presOf" srcId="{75C7692F-A4E2-40D5-9FC9-4463E2E184C1}" destId="{44798F82-8C03-4210-99F3-3392B2BBC115}" srcOrd="0" destOrd="0" presId="urn:microsoft.com/office/officeart/2005/8/layout/default"/>
    <dgm:cxn modelId="{56DAD03D-F9F7-478B-B6A8-D17DB86BCB49}" type="presOf" srcId="{F4549F5A-BCA6-4B3F-A65F-8F7A96BEDD2D}" destId="{310E58F1-F8FE-4CA3-87A1-02607A9B0C81}" srcOrd="0" destOrd="6" presId="urn:microsoft.com/office/officeart/2005/8/layout/default"/>
    <dgm:cxn modelId="{6CB2AEAC-FA67-403B-9E2F-2BBC81ADE299}" srcId="{75C7692F-A4E2-40D5-9FC9-4463E2E184C1}" destId="{833C2C2B-5405-455D-A707-C514DBFF4DBC}" srcOrd="2" destOrd="0" parTransId="{0B5CFEA9-E03A-4BE0-B9FC-F0185163B5CB}" sibTransId="{32D54268-7643-49E0-92E0-DAACFA375D39}"/>
    <dgm:cxn modelId="{EB7B86E9-23B4-4FE9-A419-46D04F8DEA3B}" type="presOf" srcId="{0F290702-69BD-413C-9B16-99A9949F9A69}" destId="{25636BD2-3928-4ADA-A57F-9891981A5A8E}" srcOrd="0" destOrd="3" presId="urn:microsoft.com/office/officeart/2005/8/layout/default"/>
    <dgm:cxn modelId="{A7D886F3-FD38-4D02-A435-90AE17964814}" type="presOf" srcId="{CFA3EDDA-AA8B-49BB-A7AB-87ADE81EF093}" destId="{310E58F1-F8FE-4CA3-87A1-02607A9B0C81}" srcOrd="0" destOrd="4" presId="urn:microsoft.com/office/officeart/2005/8/layout/default"/>
    <dgm:cxn modelId="{86E44325-FB32-4E91-8486-94C099339C39}" srcId="{D3572E74-6FD8-4269-A0D4-57787C8ED1CD}" destId="{EBC5A1A9-2DB9-4792-90AB-57100B7232FB}" srcOrd="0" destOrd="0" parTransId="{2848ADCF-FB16-4028-ABBE-67B9F42C945C}" sibTransId="{C0E8F0FD-9431-40A8-8C6B-A62304A23A2F}"/>
    <dgm:cxn modelId="{B76DB4FA-4B26-4C50-A905-F8E6A8903874}" type="presOf" srcId="{A3FBE0D3-4620-4F5D-9129-39F590DF3CCB}" destId="{44798F82-8C03-4210-99F3-3392B2BBC115}" srcOrd="0" destOrd="5" presId="urn:microsoft.com/office/officeart/2005/8/layout/default"/>
    <dgm:cxn modelId="{27C1D932-281E-4D0D-95B5-59846DBC7E5D}" srcId="{75C7692F-A4E2-40D5-9FC9-4463E2E184C1}" destId="{A3FBE0D3-4620-4F5D-9129-39F590DF3CCB}" srcOrd="4" destOrd="0" parTransId="{9E44411E-A9C0-4CC6-8EE3-FD9A305B76EE}" sibTransId="{B48D1A72-ECC0-483C-8769-E28BCC6A2AB0}"/>
    <dgm:cxn modelId="{C1C96A56-784A-42E9-9130-397944FEAA55}" type="presOf" srcId="{F724FE8B-0E88-42C1-B5A1-46E4D9EA305F}" destId="{C073FC2F-CA5C-44D3-8EB1-1D66BC185ACD}" srcOrd="0" destOrd="0" presId="urn:microsoft.com/office/officeart/2005/8/layout/default"/>
    <dgm:cxn modelId="{9FE0B857-29C4-427E-A6C8-B5D3B99816B0}" srcId="{436563DA-03C8-402E-8B53-A99811A6F63A}" destId="{CFA3EDDA-AA8B-49BB-A7AB-87ADE81EF093}" srcOrd="3" destOrd="0" parTransId="{48D01BEC-BBDA-4CB7-81B0-3482FBE94EEE}" sibTransId="{3B705160-EA86-4478-B5B3-AA99A7B80EDD}"/>
    <dgm:cxn modelId="{79D5FC6E-207E-4924-8620-93FA49D951F8}" type="presOf" srcId="{CE2B6B5F-5AED-494B-A10E-182E26618688}" destId="{310E58F1-F8FE-4CA3-87A1-02607A9B0C81}" srcOrd="0" destOrd="1" presId="urn:microsoft.com/office/officeart/2005/8/layout/default"/>
    <dgm:cxn modelId="{4B5D98A2-DC64-4580-95CF-2C43B9676920}" srcId="{436563DA-03C8-402E-8B53-A99811A6F63A}" destId="{A9FEC889-8DA6-4B24-BD91-87162A4EFF6A}" srcOrd="4" destOrd="0" parTransId="{05AD0C06-798B-41AE-AAAD-EA933F4FF4F4}" sibTransId="{C8C4148F-53A5-46AD-97C4-237C8A4EED81}"/>
    <dgm:cxn modelId="{75A31B4F-A278-46B5-AEE6-0750FA0D864E}" type="presOf" srcId="{887BB0E0-7664-496C-9CD4-A968E5D691EE}" destId="{82DCB935-E01C-49DF-AEEC-7200B2E62F5C}" srcOrd="0" destOrd="4" presId="urn:microsoft.com/office/officeart/2005/8/layout/default"/>
    <dgm:cxn modelId="{1E12B442-6E6F-437C-82EC-EE5C435B0A0E}" type="presOf" srcId="{CB65306B-1A43-488A-A4E8-19E950B9BEA6}" destId="{82DCB935-E01C-49DF-AEEC-7200B2E62F5C}" srcOrd="0" destOrd="2" presId="urn:microsoft.com/office/officeart/2005/8/layout/default"/>
    <dgm:cxn modelId="{A2590A9F-656F-4395-88E5-96720A5DF0BE}" type="presOf" srcId="{944C7816-01DC-4075-9C32-11DDA135284D}" destId="{0042C357-B21B-446C-9469-AC47EDD70059}" srcOrd="0" destOrd="0" presId="urn:microsoft.com/office/officeart/2005/8/layout/default"/>
    <dgm:cxn modelId="{366D5AF7-1DAB-4099-92A6-9CE6F6F2EB53}" srcId="{436563DA-03C8-402E-8B53-A99811A6F63A}" destId="{CE2B6B5F-5AED-494B-A10E-182E26618688}" srcOrd="0" destOrd="0" parTransId="{726CCBF2-73AA-4F6B-AD5A-524D247EE2A8}" sibTransId="{6A139DD4-4C90-4562-A29D-87D8CF426185}"/>
    <dgm:cxn modelId="{4E42B504-CFEC-4FFC-AE3F-2CC43FADEFDD}" type="presOf" srcId="{D7C78A7D-0907-4366-87C4-BC317C852C5B}" destId="{0042C357-B21B-446C-9469-AC47EDD70059}" srcOrd="0" destOrd="1" presId="urn:microsoft.com/office/officeart/2005/8/layout/default"/>
    <dgm:cxn modelId="{A616894A-AA01-4AFA-BCBB-0580084B99E6}" srcId="{75C7692F-A4E2-40D5-9FC9-4463E2E184C1}" destId="{FB6E6905-03AB-4483-9FB3-CCBD9EE8B60E}" srcOrd="0" destOrd="0" parTransId="{0554F191-D257-49CC-999A-E8C69D3CF2FB}" sibTransId="{838203B9-C445-46C4-8460-229307C9757C}"/>
    <dgm:cxn modelId="{2808687E-3BC4-4BF2-B393-82C58292AC15}" srcId="{E7F6F151-787E-4927-B484-9F0D089C5CF0}" destId="{CAA203BE-69C3-46D6-8DC1-226505905F61}" srcOrd="4" destOrd="0" parTransId="{DAF45E29-4393-48BF-B93F-2D80416FC117}" sibTransId="{568A00C1-5EAE-4779-A094-B84EF827CD8A}"/>
    <dgm:cxn modelId="{515D98DA-BF4C-4F14-A190-7C22342B4837}" type="presOf" srcId="{988BD458-6530-49CB-A567-A5D8963CB13D}" destId="{310E58F1-F8FE-4CA3-87A1-02607A9B0C81}" srcOrd="0" destOrd="2" presId="urn:microsoft.com/office/officeart/2005/8/layout/default"/>
    <dgm:cxn modelId="{95C5B7B5-C123-4E6D-9CFB-275D32C9ACBB}" srcId="{944C7816-01DC-4075-9C32-11DDA135284D}" destId="{D7C78A7D-0907-4366-87C4-BC317C852C5B}" srcOrd="0" destOrd="0" parTransId="{7076391F-4C5B-489E-9FD2-72AEC96C0843}" sibTransId="{B4F4B1A5-7E0A-42D1-BD1B-685E5F3BD0DD}"/>
    <dgm:cxn modelId="{A93A784A-CE9F-4E5A-AD82-96628759D492}" srcId="{CAA203BE-69C3-46D6-8DC1-226505905F61}" destId="{E088F932-C589-477A-9499-1A9E7853B5F4}" srcOrd="1" destOrd="0" parTransId="{96F8F4E2-816E-4A24-A8C6-7624C14FC7B7}" sibTransId="{A1529D33-D4BF-48C4-89E9-D8CA76E9DB25}"/>
    <dgm:cxn modelId="{FD6D5327-BB42-40C1-A798-F64113962D7D}" type="presParOf" srcId="{A7556213-E109-4B1C-B02E-5A672F75D9E8}" destId="{0042C357-B21B-446C-9469-AC47EDD70059}" srcOrd="0" destOrd="0" presId="urn:microsoft.com/office/officeart/2005/8/layout/default"/>
    <dgm:cxn modelId="{59954F59-D5C1-4C00-9DF5-839C0D13A1C1}" type="presParOf" srcId="{A7556213-E109-4B1C-B02E-5A672F75D9E8}" destId="{64733CD8-7DDE-41B9-B676-077804BB0283}" srcOrd="1" destOrd="0" presId="urn:microsoft.com/office/officeart/2005/8/layout/default"/>
    <dgm:cxn modelId="{064A2013-EAF1-4542-91B7-F0D381C9C1A5}" type="presParOf" srcId="{A7556213-E109-4B1C-B02E-5A672F75D9E8}" destId="{82DCB935-E01C-49DF-AEEC-7200B2E62F5C}" srcOrd="2" destOrd="0" presId="urn:microsoft.com/office/officeart/2005/8/layout/default"/>
    <dgm:cxn modelId="{12108824-2F8A-49D9-B6D4-BB816D67852C}" type="presParOf" srcId="{A7556213-E109-4B1C-B02E-5A672F75D9E8}" destId="{D94F1AD0-C26A-4FFC-A997-F320D30A8FD6}" srcOrd="3" destOrd="0" presId="urn:microsoft.com/office/officeart/2005/8/layout/default"/>
    <dgm:cxn modelId="{69DC69A2-72DF-4A67-82A8-CB165529A9CF}" type="presParOf" srcId="{A7556213-E109-4B1C-B02E-5A672F75D9E8}" destId="{44798F82-8C03-4210-99F3-3392B2BBC115}" srcOrd="4" destOrd="0" presId="urn:microsoft.com/office/officeart/2005/8/layout/default"/>
    <dgm:cxn modelId="{B3CEBB5E-1E34-45E9-9830-26BBB04E6CF7}" type="presParOf" srcId="{A7556213-E109-4B1C-B02E-5A672F75D9E8}" destId="{2A2BE13C-E399-49C1-8584-30F922D94471}" srcOrd="5" destOrd="0" presId="urn:microsoft.com/office/officeart/2005/8/layout/default"/>
    <dgm:cxn modelId="{A7DB875D-8FBF-4D4C-A138-632920AA9AAD}" type="presParOf" srcId="{A7556213-E109-4B1C-B02E-5A672F75D9E8}" destId="{310E58F1-F8FE-4CA3-87A1-02607A9B0C81}" srcOrd="6" destOrd="0" presId="urn:microsoft.com/office/officeart/2005/8/layout/default"/>
    <dgm:cxn modelId="{F5FF09AB-5ADE-43DD-AF72-6BBD7A3685D7}" type="presParOf" srcId="{A7556213-E109-4B1C-B02E-5A672F75D9E8}" destId="{260B0855-A489-4FCD-A3C7-9EF1FCCD7FFE}" srcOrd="7" destOrd="0" presId="urn:microsoft.com/office/officeart/2005/8/layout/default"/>
    <dgm:cxn modelId="{7598695E-E126-4CCE-9D6C-99F5460339DE}" type="presParOf" srcId="{A7556213-E109-4B1C-B02E-5A672F75D9E8}" destId="{25636BD2-3928-4ADA-A57F-9891981A5A8E}" srcOrd="8" destOrd="0" presId="urn:microsoft.com/office/officeart/2005/8/layout/default"/>
    <dgm:cxn modelId="{1273DEB0-A9C4-494F-8AF8-9BA8B5AD1C3D}" type="presParOf" srcId="{A7556213-E109-4B1C-B02E-5A672F75D9E8}" destId="{76D6AA84-6722-45AA-A82C-EDC0B3E54337}" srcOrd="9" destOrd="0" presId="urn:microsoft.com/office/officeart/2005/8/layout/default"/>
    <dgm:cxn modelId="{740F7775-ED3A-4E3F-BB85-F8EB7CCE1AF3}" type="presParOf" srcId="{A7556213-E109-4B1C-B02E-5A672F75D9E8}" destId="{C073FC2F-CA5C-44D3-8EB1-1D66BC185ACD}" srcOrd="10"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2C357-B21B-446C-9469-AC47EDD70059}">
      <dsp:nvSpPr>
        <dsp:cNvPr id="0" name=""/>
        <dsp:cNvSpPr/>
      </dsp:nvSpPr>
      <dsp:spPr>
        <a:xfrm>
          <a:off x="0" y="12352"/>
          <a:ext cx="1717476" cy="1030485"/>
        </a:xfrm>
        <a:prstGeom prst="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solidFill>
                <a:sysClr val="window" lastClr="FFFFFF"/>
              </a:solidFill>
              <a:latin typeface="Calibri"/>
              <a:ea typeface="+mn-ea"/>
              <a:cs typeface="+mn-cs"/>
            </a:rPr>
            <a:t>Performance Efficiency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Time Behaviour (response times and throughput)</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Capacity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Resource Utilisation</a:t>
          </a:r>
        </a:p>
      </dsp:txBody>
      <dsp:txXfrm>
        <a:off x="0" y="12352"/>
        <a:ext cx="1717476" cy="1030485"/>
      </dsp:txXfrm>
    </dsp:sp>
    <dsp:sp modelId="{82DCB935-E01C-49DF-AEEC-7200B2E62F5C}">
      <dsp:nvSpPr>
        <dsp:cNvPr id="0" name=""/>
        <dsp:cNvSpPr/>
      </dsp:nvSpPr>
      <dsp:spPr>
        <a:xfrm>
          <a:off x="1889224" y="12352"/>
          <a:ext cx="1717476" cy="1030485"/>
        </a:xfrm>
        <a:prstGeom prst="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solidFill>
                <a:sysClr val="window" lastClr="FFFFFF"/>
              </a:solidFill>
              <a:latin typeface="Calibri"/>
              <a:ea typeface="+mn-ea"/>
              <a:cs typeface="+mn-cs"/>
            </a:rPr>
            <a:t>Reliability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Availability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Recoverability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Fault Tolerance</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Maturity</a:t>
          </a:r>
        </a:p>
      </dsp:txBody>
      <dsp:txXfrm>
        <a:off x="1889224" y="12352"/>
        <a:ext cx="1717476" cy="1030485"/>
      </dsp:txXfrm>
    </dsp:sp>
    <dsp:sp modelId="{44798F82-8C03-4210-99F3-3392B2BBC115}">
      <dsp:nvSpPr>
        <dsp:cNvPr id="0" name=""/>
        <dsp:cNvSpPr/>
      </dsp:nvSpPr>
      <dsp:spPr>
        <a:xfrm>
          <a:off x="3778448" y="12352"/>
          <a:ext cx="1717476" cy="1030485"/>
        </a:xfrm>
        <a:prstGeom prst="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solidFill>
                <a:sysClr val="window" lastClr="FFFFFF"/>
              </a:solidFill>
              <a:latin typeface="Calibri"/>
              <a:ea typeface="+mn-ea"/>
              <a:cs typeface="+mn-cs"/>
            </a:rPr>
            <a:t>Maintainability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Modularity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Reusability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Testability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Analysability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Modifiability</a:t>
          </a:r>
        </a:p>
      </dsp:txBody>
      <dsp:txXfrm>
        <a:off x="3778448" y="12352"/>
        <a:ext cx="1717476" cy="1030485"/>
      </dsp:txXfrm>
    </dsp:sp>
    <dsp:sp modelId="{310E58F1-F8FE-4CA3-87A1-02607A9B0C81}">
      <dsp:nvSpPr>
        <dsp:cNvPr id="0" name=""/>
        <dsp:cNvSpPr/>
      </dsp:nvSpPr>
      <dsp:spPr>
        <a:xfrm>
          <a:off x="0" y="1226921"/>
          <a:ext cx="1717476" cy="1030485"/>
        </a:xfrm>
        <a:prstGeom prst="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solidFill>
                <a:sysClr val="window" lastClr="FFFFFF"/>
              </a:solidFill>
              <a:latin typeface="Calibri"/>
              <a:ea typeface="+mn-ea"/>
              <a:cs typeface="+mn-cs"/>
            </a:rPr>
            <a:t>Usability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Appropriateness Recognizability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Learnability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Operability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User Error Protection</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User Interface Aesthetics</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Accessibility</a:t>
          </a:r>
        </a:p>
        <a:p>
          <a:pPr marL="57150" lvl="1" indent="-57150" algn="l" defTabSz="311150">
            <a:lnSpc>
              <a:spcPct val="90000"/>
            </a:lnSpc>
            <a:spcBef>
              <a:spcPct val="0"/>
            </a:spcBef>
            <a:spcAft>
              <a:spcPct val="15000"/>
            </a:spcAft>
            <a:buChar char="••"/>
          </a:pPr>
          <a:endParaRPr lang="en-GB" sz="700" kern="1200">
            <a:solidFill>
              <a:sysClr val="window" lastClr="FFFFFF"/>
            </a:solidFill>
            <a:latin typeface="Calibri"/>
            <a:ea typeface="+mn-ea"/>
            <a:cs typeface="+mn-cs"/>
          </a:endParaRPr>
        </a:p>
      </dsp:txBody>
      <dsp:txXfrm>
        <a:off x="0" y="1226921"/>
        <a:ext cx="1717476" cy="1030485"/>
      </dsp:txXfrm>
    </dsp:sp>
    <dsp:sp modelId="{25636BD2-3928-4ADA-A57F-9891981A5A8E}">
      <dsp:nvSpPr>
        <dsp:cNvPr id="0" name=""/>
        <dsp:cNvSpPr/>
      </dsp:nvSpPr>
      <dsp:spPr>
        <a:xfrm>
          <a:off x="1889224" y="1214586"/>
          <a:ext cx="1717476" cy="1030485"/>
        </a:xfrm>
        <a:prstGeom prst="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solidFill>
                <a:sysClr val="window" lastClr="FFFFFF"/>
              </a:solidFill>
              <a:latin typeface="Calibri"/>
              <a:ea typeface="+mn-ea"/>
              <a:cs typeface="+mn-cs"/>
            </a:rPr>
            <a:t>Portability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Adaptability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Installability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Replaceability</a:t>
          </a:r>
        </a:p>
      </dsp:txBody>
      <dsp:txXfrm>
        <a:off x="1889224" y="1214586"/>
        <a:ext cx="1717476" cy="1030485"/>
      </dsp:txXfrm>
    </dsp:sp>
    <dsp:sp modelId="{C073FC2F-CA5C-44D3-8EB1-1D66BC185ACD}">
      <dsp:nvSpPr>
        <dsp:cNvPr id="0" name=""/>
        <dsp:cNvSpPr/>
      </dsp:nvSpPr>
      <dsp:spPr>
        <a:xfrm>
          <a:off x="3778448" y="1214586"/>
          <a:ext cx="1717476" cy="1030485"/>
        </a:xfrm>
        <a:prstGeom prst="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solidFill>
                <a:sysClr val="window" lastClr="FFFFFF"/>
              </a:solidFill>
              <a:latin typeface="Calibri"/>
              <a:ea typeface="+mn-ea"/>
              <a:cs typeface="+mn-cs"/>
            </a:rPr>
            <a:t>Compatibility</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Co-existence</a:t>
          </a:r>
        </a:p>
        <a:p>
          <a:pPr marL="57150" lvl="1" indent="-57150" algn="l" defTabSz="311150">
            <a:lnSpc>
              <a:spcPct val="90000"/>
            </a:lnSpc>
            <a:spcBef>
              <a:spcPct val="0"/>
            </a:spcBef>
            <a:spcAft>
              <a:spcPct val="15000"/>
            </a:spcAft>
            <a:buChar char="••"/>
          </a:pPr>
          <a:r>
            <a:rPr lang="en-GB" sz="700" b="1" kern="1200">
              <a:solidFill>
                <a:sysClr val="window" lastClr="FFFFFF"/>
              </a:solidFill>
              <a:latin typeface="Calibri"/>
              <a:ea typeface="+mn-ea"/>
              <a:cs typeface="+mn-cs"/>
            </a:rPr>
            <a:t>Interoperability</a:t>
          </a:r>
        </a:p>
      </dsp:txBody>
      <dsp:txXfrm>
        <a:off x="3778448" y="1214586"/>
        <a:ext cx="1717476" cy="103048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6569248DCEFC468825F0E5D05B12C9" ma:contentTypeVersion="14" ma:contentTypeDescription="Create a new document." ma:contentTypeScope="" ma:versionID="cbc6160723724aaa4f28100588291185">
  <xsd:schema xmlns:xsd="http://www.w3.org/2001/XMLSchema" xmlns:xs="http://www.w3.org/2001/XMLSchema" xmlns:p="http://schemas.microsoft.com/office/2006/metadata/properties" xmlns:ns2="74565e04-d6b2-45a3-b9b7-4a15edde7cb9" xmlns:ns3="631298fc-6a88-4548-b7d9-3b164918c4a3" xmlns:ns4="bb8073fa-251c-4d0f-9166-b1873d0bc4c8" targetNamespace="http://schemas.microsoft.com/office/2006/metadata/properties" ma:root="true" ma:fieldsID="544640fd6fbabd71582317ff51b9f6f3" ns2:_="" ns3:_="" ns4:_="">
    <xsd:import namespace="74565e04-d6b2-45a3-b9b7-4a15edde7cb9"/>
    <xsd:import namespace="631298fc-6a88-4548-b7d9-3b164918c4a3"/>
    <xsd:import namespace="bb8073fa-251c-4d0f-9166-b1873d0bc4c8"/>
    <xsd:element name="properties">
      <xsd:complexType>
        <xsd:sequence>
          <xsd:element name="documentManagement">
            <xsd:complexType>
              <xsd:all>
                <xsd:element ref="ns2:Document_x0020_Type" minOccurs="0"/>
                <xsd:element ref="ns2:m9a5c924f20c43a495de0dd9d6f62bb0" minOccurs="0"/>
                <xsd:element ref="ns3:TaxCatchAll" minOccurs="0"/>
                <xsd:element ref="ns3:TaxCatchAllLabel" minOccurs="0"/>
                <xsd:element ref="ns2:Organisation_SM" minOccurs="0"/>
                <xsd:element ref="ns2:Project_x0020_state" minOccurs="0"/>
                <xsd:element ref="ns4:BJSCInternalLabel" minOccurs="0"/>
                <xsd:element ref="ns4:BJSCid_group_classification" minOccurs="0"/>
                <xsd:element ref="ns4:BJSC514bdf30_x002D_2227_x002D_4016_x" minOccurs="0"/>
                <xsd:element ref="ns4:BJSCdd9eba61_x002D_d6b9_x002D_469b_x" minOccurs="0"/>
                <xsd:element ref="ns4:BJSCc5a055b0_x002D_1bed_x002D_4579_x" minOccurs="0"/>
                <xsd:element ref="ns4:BJSCSummaryMarking" minOccurs="0"/>
                <xsd:element ref="ns4: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65e04-d6b2-45a3-b9b7-4a15edde7cb9"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dministrative Document"/>
          <xsd:enumeration value="Agenda"/>
          <xsd:enumeration value="Analysis"/>
          <xsd:enumeration value="Briefing Note"/>
          <xsd:enumeration value="Commercial Document"/>
          <xsd:enumeration value="Consultation"/>
          <xsd:enumeration value="Consultation Responses"/>
          <xsd:enumeration value="Data"/>
          <xsd:enumeration value="Economic Model"/>
          <xsd:enumeration value="Email Correspondence"/>
          <xsd:enumeration value="External Data"/>
          <xsd:enumeration value="External Letter"/>
          <xsd:enumeration value="External Publication"/>
          <xsd:enumeration value="FOI Request"/>
          <xsd:enumeration value="Governance"/>
          <xsd:enumeration value="Information"/>
          <xsd:enumeration value="Internal Paper"/>
          <xsd:enumeration value="Invoice"/>
          <xsd:enumeration value="Legal Advice"/>
          <xsd:enumeration value="Legal Advice Text"/>
          <xsd:enumeration value="Letters"/>
          <xsd:enumeration value="Licences &amp; Codes"/>
          <xsd:enumeration value="Log"/>
          <xsd:enumeration value="Management Paper"/>
          <xsd:enumeration value="Meeting Note"/>
          <xsd:enumeration value="Minutes"/>
          <xsd:enumeration value="Ofgem Email"/>
          <xsd:enumeration value="Ofgem Letter"/>
          <xsd:enumeration value="Ofgem Publication"/>
          <xsd:enumeration value="Plan"/>
          <xsd:enumeration value="PMO Document"/>
          <xsd:enumeration value="Policy Paper"/>
          <xsd:enumeration value="Presentation"/>
          <xsd:enumeration value="Process Flow"/>
          <xsd:enumeration value="Project Initiation Document"/>
          <xsd:enumeration value="Project Mandate"/>
          <xsd:enumeration value="Project Plan"/>
          <xsd:enumeration value="Publication"/>
          <xsd:enumeration value="Regulatory"/>
          <xsd:enumeration value="Request for Information"/>
          <xsd:enumeration value="Query"/>
          <xsd:enumeration value="Terms &amp; Conditions"/>
        </xsd:restriction>
      </xsd:simpleType>
    </xsd:element>
    <xsd:element name="m9a5c924f20c43a495de0dd9d6f62bb0" ma:index="9" nillable="true" ma:taxonomy="true" ma:internalName="m9a5c924f20c43a495de0dd9d6f62bb0" ma:taxonomyFieldName="Folksonomy" ma:displayName="Folksonomy" ma:readOnly="false" ma:default="" ma:fieldId="{69a5c924-f20c-43a4-95de-0dd9d6f62bb0}" ma:taxonomyMulti="true" ma:sspId="ca9306fc-8436-45f0-b931-e34f519be3a3" ma:termSetId="d489b2e8-374a-47a3-a44e-3f1b5aae522d" ma:anchorId="00000000-0000-0000-0000-000000000000" ma:open="true" ma:isKeyword="false">
      <xsd:complexType>
        <xsd:sequence>
          <xsd:element ref="pc:Terms" minOccurs="0" maxOccurs="1"/>
        </xsd:sequence>
      </xsd:complexType>
    </xsd:element>
    <xsd:element name="Organisation_SM" ma:index="13" nillable="true" ma:displayName="Organisation_SM" ma:format="Dropdown" ma:internalName="Organisation_SM" ma:readOnly="false">
      <xsd:simpleType>
        <xsd:restriction base="dms:Choice">
          <xsd:enumeration value="Enter Choice #1"/>
          <xsd:enumeration value="Enter Choice #2"/>
          <xsd:enumeration value="Enter Choice #3"/>
        </xsd:restriction>
      </xsd:simpleType>
    </xsd:element>
    <xsd:element name="Project_x0020_state" ma:index="14" nillable="true" ma:displayName="Project state" ma:format="Dropdown" ma:internalName="Project_x0020_state" ma:readOnly="false">
      <xsd:simpleType>
        <xsd:restriction base="dms:Choice">
          <xsd:enumeration value="Project management"/>
          <xsd:enumeration value="Research"/>
          <xsd:enumeration value="Policy development"/>
          <xsd:enumeration value="Finalise"/>
        </xsd:restriction>
      </xsd:simpleType>
    </xsd:element>
  </xsd:schema>
  <xsd:schema xmlns:xsd="http://www.w3.org/2001/XMLSchema" xmlns:xs="http://www.w3.org/2001/XMLSchema" xmlns:dms="http://schemas.microsoft.com/office/2006/documentManagement/types" xmlns:pc="http://schemas.microsoft.com/office/infopath/2007/PartnerControls" targetNamespace="631298fc-6a88-4548-b7d9-3b164918c4a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322fadc-f799-4e41-8862-be1b14da3f2e}" ma:internalName="TaxCatchAll" ma:showField="CatchAllData" ma:web="74565e04-d6b2-45a3-b9b7-4a15edde7cb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322fadc-f799-4e41-8862-be1b14da3f2e}" ma:internalName="TaxCatchAllLabel" ma:readOnly="true" ma:showField="CatchAllDataLabel" ma:web="74565e04-d6b2-45a3-b9b7-4a15edde7c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8073fa-251c-4d0f-9166-b1873d0bc4c8" elementFormDefault="qualified">
    <xsd:import namespace="http://schemas.microsoft.com/office/2006/documentManagement/types"/>
    <xsd:import namespace="http://schemas.microsoft.com/office/infopath/2007/PartnerControls"/>
    <xsd:element name="BJSCInternalLabel" ma:index="15" nillable="true" ma:displayName="Classifier Label" ma:internalName="BJSCInternalLabel">
      <xsd:simpleType>
        <xsd:restriction base="dms:Unknown"/>
      </xsd:simpleType>
    </xsd:element>
    <xsd:element name="BJSCid_group_classification" ma:index="16" nillable="true" ma:displayName="Classification" ma:internalName="BJSCid_group_classification">
      <xsd:simpleType>
        <xsd:restriction base="dms:Text"/>
      </xsd:simpleType>
    </xsd:element>
    <xsd:element name="BJSC514bdf30_x002D_2227_x002D_4016_x" ma:index="17" nillable="true" ma:displayName="Descriptor" ma:internalName="BJSC514bdf30_x002D_2227_x002D_4016_x">
      <xsd:simpleType>
        <xsd:restriction base="dms:Text"/>
      </xsd:simpleType>
    </xsd:element>
    <xsd:element name="BJSCdd9eba61_x002D_d6b9_x002D_469b_x" ma:index="18" nillable="true" ma:displayName="Audience" ma:internalName="BJSCdd9eba61_x002D_d6b9_x002D_469b_x">
      <xsd:simpleType>
        <xsd:restriction base="dms:Text"/>
      </xsd:simpleType>
    </xsd:element>
    <xsd:element name="BJSCc5a055b0_x002D_1bed_x002D_4579_x" ma:index="19" nillable="true" ma:displayName="Visual marking" ma:internalName="BJSCc5a055b0_x002D_1bed_x002D_4579_x">
      <xsd:simpleType>
        <xsd:restriction base="dms:Text"/>
      </xsd:simpleType>
    </xsd:element>
    <xsd:element name="BJSCSummaryMarking" ma:index="20" nillable="true" ma:displayName="Summary Marking" ma:internalName="BJSCSummaryMarking">
      <xsd:simpleType>
        <xsd:restriction base="dms:Text"/>
      </xsd:simpleType>
    </xsd:element>
    <xsd:element name="Workstream" ma:index="21" nillable="true" ma:displayName="Workstream" ma:format="Dropdown" ma:internalName="Workstream">
      <xsd:simpleType>
        <xsd:restriction base="dms:Choice">
          <xsd:enumeration value="Archive"/>
          <xsd:enumeration value="Assurance"/>
          <xsd:enumeration value="C&amp;M"/>
          <xsd:enumeration value="Change Management"/>
          <xsd:enumeration value="Commercial"/>
          <xsd:enumeration value="Data"/>
          <xsd:enumeration value="Delivery"/>
          <xsd:enumeration value="Delivery Group"/>
          <xsd:enumeration value="Design"/>
          <xsd:enumeration value="Governance"/>
          <xsd:enumeration value="Implementation Group"/>
          <xsd:enumeration value="Industry Coordination"/>
          <xsd:enumeration value="LPA"/>
          <xsd:enumeration value="PMO"/>
          <xsd:enumeration value="Programme Coordinator"/>
          <xsd:enumeration value="Regulation"/>
          <xsd:enumeration value="RST"/>
          <xsd:enumeration value="Security"/>
          <xsd:enumeration value="Switching Compensation"/>
          <xsd:enumeration value="Testing"/>
          <xsd:enumeration value="Erroneous Transf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31298fc-6a88-4548-b7d9-3b164918c4a3">
      <Value>187</Value>
    </TaxCatchAll>
    <Organisation_SM xmlns="74565e04-d6b2-45a3-b9b7-4a15edde7cb9" xsi:nil="true"/>
    <BJSCid_group_classification xmlns="bb8073fa-251c-4d0f-9166-b1873d0bc4c8" xsi:nil="true"/>
    <BJSC514bdf30_x002D_2227_x002D_4016_x xmlns="bb8073fa-251c-4d0f-9166-b1873d0bc4c8" xsi:nil="true"/>
    <Document_x0020_Type xmlns="74565e04-d6b2-45a3-b9b7-4a15edde7cb9">Administrative Document</Document_x0020_Type>
    <Project_x0020_state xmlns="74565e04-d6b2-45a3-b9b7-4a15edde7cb9" xsi:nil="true"/>
    <m9a5c924f20c43a495de0dd9d6f62bb0 xmlns="74565e04-d6b2-45a3-b9b7-4a15edde7cb9">
      <Terms xmlns="http://schemas.microsoft.com/office/infopath/2007/PartnerControls">
        <TermInfo xmlns="http://schemas.microsoft.com/office/infopath/2007/PartnerControls">
          <TermName xmlns="http://schemas.microsoft.com/office/infopath/2007/PartnerControls">products</TermName>
          <TermId xmlns="http://schemas.microsoft.com/office/infopath/2007/PartnerControls">d5b9915a-f157-453b-9a94-ec3ddf7845ea</TermId>
        </TermInfo>
      </Terms>
    </m9a5c924f20c43a495de0dd9d6f62bb0>
    <BJSCdd9eba61_x002D_d6b9_x002D_469b_x xmlns="bb8073fa-251c-4d0f-9166-b1873d0bc4c8" xsi:nil="true"/>
    <BJSCc5a055b0_x002D_1bed_x002D_4579_x xmlns="bb8073fa-251c-4d0f-9166-b1873d0bc4c8" xsi:nil="true"/>
    <Workstream xmlns="bb8073fa-251c-4d0f-9166-b1873d0bc4c8">Design</Workstream>
    <BJSCSummaryMarking xmlns="bb8073fa-251c-4d0f-9166-b1873d0bc4c8">This item has no classification</BJSCSummaryMarking>
    <BJSCInternalLabel xmlns="bb8073fa-251c-4d0f-9166-b1873d0bc4c8">&lt;?xml version="1.0" encoding="us-ascii"?&gt;&lt;sisl xmlns:xsi="http://www.w3.org/2001/XMLSchema-instance" xmlns:xsd="http://www.w3.org/2001/XMLSchema" sislVersion="0" policy="973096ae-7329-4b3b-9368-47aeba6959e1" xmlns="http://www.boldonjames.com/2008/01/sie/internal/label" /&gt;</BJSCInternalLabel>
  </documentManagement>
</p:properties>
</file>

<file path=customXml/item4.xml><?xml version="1.0" encoding="utf-8"?>
<sisl xmlns:xsi="http://www.w3.org/2001/XMLSchema-instance" xmlns:xsd="http://www.w3.org/2001/XMLSchema" xmlns="http://www.boldonjames.com/2008/01/sie/internal/label" sislVersion="0" policy="973096ae-7329-4b3b-9368-47aeba6959e1"/>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CBAD-197D-4319-88EA-E2F99D23E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65e04-d6b2-45a3-b9b7-4a15edde7cb9"/>
    <ds:schemaRef ds:uri="631298fc-6a88-4548-b7d9-3b164918c4a3"/>
    <ds:schemaRef ds:uri="bb8073fa-251c-4d0f-9166-b1873d0bc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19C6EB-80DA-45F7-A214-355A9CE4E989}">
  <ds:schemaRefs>
    <ds:schemaRef ds:uri="http://schemas.microsoft.com/sharepoint/v3/contenttype/forms"/>
  </ds:schemaRefs>
</ds:datastoreItem>
</file>

<file path=customXml/itemProps3.xml><?xml version="1.0" encoding="utf-8"?>
<ds:datastoreItem xmlns:ds="http://schemas.openxmlformats.org/officeDocument/2006/customXml" ds:itemID="{688F2AD4-62F7-40DC-A3C5-24A7850C0132}">
  <ds:schemaRefs>
    <ds:schemaRef ds:uri="http://purl.org/dc/elements/1.1/"/>
    <ds:schemaRef ds:uri="http://schemas.microsoft.com/office/2006/metadata/properties"/>
    <ds:schemaRef ds:uri="631298fc-6a88-4548-b7d9-3b164918c4a3"/>
    <ds:schemaRef ds:uri="http://purl.org/dc/terms/"/>
    <ds:schemaRef ds:uri="74565e04-d6b2-45a3-b9b7-4a15edde7cb9"/>
    <ds:schemaRef ds:uri="http://schemas.microsoft.com/office/infopath/2007/PartnerControls"/>
    <ds:schemaRef ds:uri="http://schemas.microsoft.com/office/2006/documentManagement/types"/>
    <ds:schemaRef ds:uri="http://schemas.openxmlformats.org/package/2006/metadata/core-properties"/>
    <ds:schemaRef ds:uri="bb8073fa-251c-4d0f-9166-b1873d0bc4c8"/>
    <ds:schemaRef ds:uri="http://www.w3.org/XML/1998/namespace"/>
    <ds:schemaRef ds:uri="http://purl.org/dc/dcmitype/"/>
  </ds:schemaRefs>
</ds:datastoreItem>
</file>

<file path=customXml/itemProps4.xml><?xml version="1.0" encoding="utf-8"?>
<ds:datastoreItem xmlns:ds="http://schemas.openxmlformats.org/officeDocument/2006/customXml" ds:itemID="{39325113-CE71-4E80-8F6D-A47BE6A461C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F4D4E36-ED18-48DA-975D-679DECFC9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Report_Template_v3.0</Template>
  <TotalTime>0</TotalTime>
  <Pages>15</Pages>
  <Words>3041</Words>
  <Characters>19150</Characters>
  <Application>Microsoft Office Word</Application>
  <DocSecurity>0</DocSecurity>
  <Lines>547</Lines>
  <Paragraphs>326</Paragraphs>
  <ScaleCrop>false</ScaleCrop>
  <HeadingPairs>
    <vt:vector size="2" baseType="variant">
      <vt:variant>
        <vt:lpstr>Title</vt:lpstr>
      </vt:variant>
      <vt:variant>
        <vt:i4>1</vt:i4>
      </vt:variant>
    </vt:vector>
  </HeadingPairs>
  <TitlesOfParts>
    <vt:vector size="1" baseType="lpstr">
      <vt:lpstr>D-4.2.2 CSS Detailed Non-Functional Requirements Specification</vt:lpstr>
    </vt:vector>
  </TitlesOfParts>
  <Company>Capita IT Services</Company>
  <LinksUpToDate>false</LinksUpToDate>
  <CharactersWithSpaces>21865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D-4.2.2 CSS Detailed Non-Functional Requirements Specification</dc:title>
  <dc:subject/>
  <dc:creator>DCC</dc:creator>
  <cp:keywords/>
  <dc:description/>
  <cp:lastModifiedBy>James Hardy</cp:lastModifiedBy>
  <cp:revision>3</cp:revision>
  <cp:lastPrinted>2018-01-04T16:40:00Z</cp:lastPrinted>
  <dcterms:created xsi:type="dcterms:W3CDTF">2019-07-08T08:44:00Z</dcterms:created>
  <dcterms:modified xsi:type="dcterms:W3CDTF">2019-07-08T08:58:00Z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3d362341-fbbd-4e0b-a7c8-3f3dc7c340eb</vt:lpwstr>
  </property>
  <property fmtid="{D5CDD505-2E9C-101B-9397-08002B2CF9AE}" pid="3" name="ContentTypeId">
    <vt:lpwstr>0x010100B16569248DCEFC468825F0E5D05B12C9</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96;#Communications|dd3a2ab9-3f72-4178-a174-4751dfb109cf</vt:lpwstr>
  </property>
  <property fmtid="{D5CDD505-2E9C-101B-9397-08002B2CF9AE}" pid="8" name="Knowledge Type">
    <vt:lpwstr/>
  </property>
  <property fmtid="{D5CDD505-2E9C-101B-9397-08002B2CF9AE}" pid="9" name="SmartDCCOrganisation">
    <vt:lpwstr/>
  </property>
  <property fmtid="{D5CDD505-2E9C-101B-9397-08002B2CF9AE}" pid="10" name="Order">
    <vt:r8>538500</vt:r8>
  </property>
  <property fmtid="{D5CDD505-2E9C-101B-9397-08002B2CF9AE}" pid="11" name="Event Date">
    <vt:filetime>2018-06-21T23:00:00Z</vt:filetime>
  </property>
  <property fmtid="{D5CDD505-2E9C-101B-9397-08002B2CF9AE}" pid="12" name="BJSCSummaryMarking">
    <vt:lpwstr>This item has no classification</vt:lpwstr>
  </property>
  <property fmtid="{D5CDD505-2E9C-101B-9397-08002B2CF9AE}" pid="13" name="jdd4b0e66e4b4c9c97e4aaa2176ba5d2">
    <vt:lpwstr>CSS Design|f78b4f75-0bbe-45b2-9d89-acb865490706;DB4 Product|0900451c-907d-4f34-9452-65d2d4ecb4e0;products|d5b9915a-f157-453b-9a94-ec3ddf7845ea</vt:lpwstr>
  </property>
  <property fmtid="{D5CDD505-2E9C-101B-9397-08002B2CF9AE}" pid="14" name="BJSCInternalLabel">
    <vt:lpwstr>&lt;?xml version="1.0" encoding="us-ascii"?&gt;&lt;sisl xmlns:xsi="http://www.w3.org/2001/XMLSchema-instance" xmlns:xsd="http://www.w3.org/2001/XMLSchema" sislVersion="0" policy="973096ae-7329-4b3b-9368-47aeba6959e1" xmlns="http://www.boldonjames.com/2008/01/sie/i</vt:lpwstr>
  </property>
  <property fmtid="{D5CDD505-2E9C-101B-9397-08002B2CF9AE}" pid="15" name="Workstream">
    <vt:lpwstr>Design Baseline</vt:lpwstr>
  </property>
  <property fmtid="{D5CDD505-2E9C-101B-9397-08002B2CF9AE}" pid="16" name="TaxCatchAll">
    <vt:lpwstr>187;#;#613;#;#575;#</vt:lpwstr>
  </property>
  <property fmtid="{D5CDD505-2E9C-101B-9397-08002B2CF9AE}" pid="17" name="Document Type">
    <vt:lpwstr>Management paper</vt:lpwstr>
  </property>
  <property fmtid="{D5CDD505-2E9C-101B-9397-08002B2CF9AE}" pid="18" name="Switching_programme_folksonomy">
    <vt:lpwstr>575;#CSS Design|f78b4f75-0bbe-45b2-9d89-acb865490706;#613;#DB4 Product|0900451c-907d-4f34-9452-65d2d4ecb4e0;#187;#products|d5b9915a-f157-453b-9a94-ec3ddf7845ea</vt:lpwstr>
  </property>
  <property fmtid="{D5CDD505-2E9C-101B-9397-08002B2CF9AE}" pid="19" name="Programme Phase">
    <vt:lpwstr>DLS</vt:lpwstr>
  </property>
  <property fmtid="{D5CDD505-2E9C-101B-9397-08002B2CF9AE}" pid="20" name="Organisation_Contactshare">
    <vt:lpwstr/>
  </property>
  <property fmtid="{D5CDD505-2E9C-101B-9397-08002B2CF9AE}" pid="21" name="Document Status">
    <vt:lpwstr>Final</vt:lpwstr>
  </property>
  <property fmtid="{D5CDD505-2E9C-101B-9397-08002B2CF9AE}" pid="22" name="BJSCc5a055b0-1bed-4579_x">
    <vt:lpwstr/>
  </property>
  <property fmtid="{D5CDD505-2E9C-101B-9397-08002B2CF9AE}" pid="23" name="BJSCdd9eba61-d6b9-469b_x">
    <vt:lpwstr/>
  </property>
  <property fmtid="{D5CDD505-2E9C-101B-9397-08002B2CF9AE}" pid="24" name="docIndexRef">
    <vt:lpwstr>8a0b2a68-c877-4fb2-b304-5f0df363f4f0</vt:lpwstr>
  </property>
  <property fmtid="{D5CDD505-2E9C-101B-9397-08002B2CF9AE}" pid="25" name="bjSaver">
    <vt:lpwstr>jxZ2t+6xHOe0OBmQ5/mXN3EVZLeUazkm</vt:lpwstr>
  </property>
  <property fmtid="{D5CDD505-2E9C-101B-9397-08002B2CF9AE}" pid="26" name="Folksonomy">
    <vt:lpwstr>187;#products|d5b9915a-f157-453b-9a94-ec3ddf7845ea</vt:lpwstr>
  </property>
  <property fmtid="{D5CDD505-2E9C-101B-9397-08002B2CF9AE}" pid="27" name="bjDocumentSecurityLabel">
    <vt:lpwstr>This item has no classification</vt:lpwstr>
  </property>
</Properties>
</file>